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2FE69" w14:textId="77777777" w:rsidR="00903B39" w:rsidRPr="00A46F7E" w:rsidRDefault="002514B0" w:rsidP="001003E2">
      <w:pPr>
        <w:jc w:val="right"/>
        <w:rPr>
          <w:rFonts w:ascii="Arial" w:hAnsi="Arial" w:cs="Arial"/>
        </w:rPr>
      </w:pPr>
      <w:r w:rsidRPr="002514B0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2514B0">
        <w:rPr>
          <w:rFonts w:ascii="Arial" w:hAnsi="Arial" w:cs="Arial"/>
        </w:rPr>
        <w:t>2025-09-16</w:t>
      </w:r>
    </w:p>
    <w:p w14:paraId="28C6B8FE" w14:textId="77777777" w:rsidR="002514B0" w:rsidRPr="002514B0" w:rsidRDefault="002514B0" w:rsidP="001003E2">
      <w:pPr>
        <w:rPr>
          <w:rFonts w:ascii="Arial" w:hAnsi="Arial" w:cs="Arial"/>
          <w:b/>
          <w:bCs/>
        </w:rPr>
      </w:pPr>
      <w:r w:rsidRPr="002514B0">
        <w:rPr>
          <w:rFonts w:ascii="Arial" w:hAnsi="Arial" w:cs="Arial"/>
          <w:b/>
          <w:bCs/>
        </w:rPr>
        <w:t>Szpital Wojewódzki w Poznaniu</w:t>
      </w:r>
    </w:p>
    <w:p w14:paraId="6AB3C09D" w14:textId="77777777" w:rsidR="00903B39" w:rsidRPr="00A46F7E" w:rsidRDefault="002514B0" w:rsidP="001003E2">
      <w:pPr>
        <w:rPr>
          <w:rFonts w:ascii="Arial" w:hAnsi="Arial" w:cs="Arial"/>
          <w:b/>
          <w:bCs/>
        </w:rPr>
      </w:pPr>
      <w:r w:rsidRPr="002514B0">
        <w:rPr>
          <w:rFonts w:ascii="Arial" w:hAnsi="Arial" w:cs="Arial"/>
          <w:b/>
          <w:bCs/>
        </w:rPr>
        <w:t>Dział Zamówień Publicznych</w:t>
      </w:r>
    </w:p>
    <w:p w14:paraId="0CF126CC" w14:textId="77777777" w:rsidR="00903B39" w:rsidRPr="00A46F7E" w:rsidRDefault="002514B0" w:rsidP="001003E2">
      <w:pPr>
        <w:rPr>
          <w:rFonts w:ascii="Arial" w:hAnsi="Arial" w:cs="Arial"/>
        </w:rPr>
      </w:pPr>
      <w:r w:rsidRPr="002514B0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2514B0">
        <w:rPr>
          <w:rFonts w:ascii="Arial" w:hAnsi="Arial" w:cs="Arial"/>
        </w:rPr>
        <w:t>7/19</w:t>
      </w:r>
    </w:p>
    <w:p w14:paraId="1A6A18D5" w14:textId="77777777" w:rsidR="00903B39" w:rsidRPr="00A46F7E" w:rsidRDefault="002514B0" w:rsidP="001003E2">
      <w:pPr>
        <w:rPr>
          <w:rFonts w:ascii="Arial" w:hAnsi="Arial" w:cs="Arial"/>
        </w:rPr>
      </w:pPr>
      <w:r w:rsidRPr="002514B0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2514B0">
        <w:rPr>
          <w:rFonts w:ascii="Arial" w:hAnsi="Arial" w:cs="Arial"/>
        </w:rPr>
        <w:t>Poznań</w:t>
      </w:r>
    </w:p>
    <w:p w14:paraId="5B22CC4C" w14:textId="77777777" w:rsidR="001003E2" w:rsidRDefault="001003E2" w:rsidP="001003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E05884B" w14:textId="77777777" w:rsidR="001003E2" w:rsidRDefault="001003E2" w:rsidP="001003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D0CBBCC" w14:textId="768D1903" w:rsidR="00903B39" w:rsidRPr="00A46F7E" w:rsidRDefault="00903B39" w:rsidP="001003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7C8D69DB" w14:textId="77777777" w:rsidR="00903B39" w:rsidRDefault="00903B39" w:rsidP="001003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24C3CEA2" w14:textId="77777777" w:rsidR="001003E2" w:rsidRDefault="001003E2" w:rsidP="001003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6DB1122" w14:textId="77777777" w:rsidR="001003E2" w:rsidRPr="00A46F7E" w:rsidRDefault="001003E2" w:rsidP="001003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1E9C1292" w14:textId="77777777" w:rsidTr="006E6056">
        <w:tc>
          <w:tcPr>
            <w:tcW w:w="9330" w:type="dxa"/>
            <w:shd w:val="clear" w:color="auto" w:fill="F2F2F2"/>
            <w:hideMark/>
          </w:tcPr>
          <w:p w14:paraId="5822F436" w14:textId="69F3138D" w:rsidR="00903B39" w:rsidRPr="00A46F7E" w:rsidRDefault="001003E2" w:rsidP="001003E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FFFACFC" w14:textId="77777777" w:rsidR="00903B39" w:rsidRPr="00A46F7E" w:rsidRDefault="00903B39" w:rsidP="001003E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4812867" w14:textId="77777777" w:rsidR="00903B39" w:rsidRPr="00A46F7E" w:rsidRDefault="00903B39" w:rsidP="001003E2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36AF4EF2" w14:textId="77777777" w:rsidTr="006E6056">
        <w:tc>
          <w:tcPr>
            <w:tcW w:w="2268" w:type="dxa"/>
          </w:tcPr>
          <w:p w14:paraId="74778A79" w14:textId="77777777" w:rsidR="001003E2" w:rsidRDefault="001003E2" w:rsidP="001003E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9F7EE8E" w14:textId="6D2D0DCE" w:rsidR="00903B39" w:rsidRPr="00A46F7E" w:rsidRDefault="00903B39" w:rsidP="001003E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3CAD3055" w14:textId="77777777" w:rsidR="001003E2" w:rsidRDefault="001003E2" w:rsidP="001003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7879015" w14:textId="1B253C5D" w:rsidR="00903B39" w:rsidRPr="00A46F7E" w:rsidRDefault="00903B39" w:rsidP="001003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2514B0" w:rsidRPr="002514B0">
              <w:rPr>
                <w:rFonts w:ascii="Arial" w:hAnsi="Arial" w:cs="Arial"/>
              </w:rPr>
              <w:t>przetarg</w:t>
            </w:r>
            <w:r w:rsidR="001003E2">
              <w:rPr>
                <w:rFonts w:ascii="Arial" w:hAnsi="Arial" w:cs="Arial"/>
              </w:rPr>
              <w:t>u</w:t>
            </w:r>
            <w:r w:rsidR="002514B0" w:rsidRPr="002514B0">
              <w:rPr>
                <w:rFonts w:ascii="Arial" w:hAnsi="Arial" w:cs="Arial"/>
              </w:rPr>
              <w:t xml:space="preserve"> nieograniczon</w:t>
            </w:r>
            <w:r w:rsidR="001003E2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668157AC" w14:textId="77777777" w:rsidTr="006E6056">
        <w:tc>
          <w:tcPr>
            <w:tcW w:w="2268" w:type="dxa"/>
          </w:tcPr>
          <w:p w14:paraId="7E74612B" w14:textId="77777777" w:rsidR="00903B39" w:rsidRPr="00A46F7E" w:rsidRDefault="00903B39" w:rsidP="001003E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1C0A4DB" w14:textId="77777777" w:rsidR="00903B39" w:rsidRPr="00A46F7E" w:rsidRDefault="002514B0" w:rsidP="001003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514B0">
              <w:rPr>
                <w:rFonts w:ascii="Arial" w:hAnsi="Arial" w:cs="Arial"/>
                <w:bCs/>
              </w:rPr>
              <w:t>Żywienie do- i pozajelitowe, płyny infuzyjne i płyny do hemodializ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2514B0" w:rsidRPr="00A46F7E" w14:paraId="05E2AA4B" w14:textId="77777777" w:rsidTr="007A78C1">
        <w:tc>
          <w:tcPr>
            <w:tcW w:w="2268" w:type="dxa"/>
          </w:tcPr>
          <w:p w14:paraId="0B0D53D4" w14:textId="77777777" w:rsidR="002514B0" w:rsidRPr="00A46F7E" w:rsidRDefault="002514B0" w:rsidP="001003E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BB8B593" w14:textId="77777777" w:rsidR="002514B0" w:rsidRDefault="002514B0" w:rsidP="001003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514B0">
              <w:rPr>
                <w:rFonts w:ascii="Arial" w:hAnsi="Arial" w:cs="Arial"/>
                <w:bCs/>
              </w:rPr>
              <w:t>SZW/DZP/92/2025</w:t>
            </w:r>
            <w:r w:rsidR="001003E2">
              <w:rPr>
                <w:rFonts w:ascii="Arial" w:hAnsi="Arial" w:cs="Arial"/>
                <w:bCs/>
              </w:rPr>
              <w:t>.</w:t>
            </w:r>
          </w:p>
          <w:p w14:paraId="721C6731" w14:textId="77777777" w:rsidR="001003E2" w:rsidRDefault="001003E2" w:rsidP="001003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1955A68A" w14:textId="7E89734E" w:rsidR="001003E2" w:rsidRPr="00A46F7E" w:rsidRDefault="001003E2" w:rsidP="001003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4C533C1F" w14:textId="1DEA6B71" w:rsidR="004F079B" w:rsidRPr="00903B39" w:rsidRDefault="004F079B" w:rsidP="001003E2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2514B0" w:rsidRPr="002514B0">
        <w:rPr>
          <w:rFonts w:cs="Arial"/>
          <w:b/>
          <w:sz w:val="24"/>
        </w:rPr>
        <w:t>Szpital Wojewódzki w Poznaniu</w:t>
      </w:r>
      <w:r w:rsidR="001003E2">
        <w:rPr>
          <w:rFonts w:cs="Arial"/>
          <w:b/>
          <w:sz w:val="24"/>
        </w:rPr>
        <w:t xml:space="preserve">, </w:t>
      </w:r>
      <w:r w:rsidR="002514B0" w:rsidRPr="002514B0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2514B0" w:rsidRPr="002514B0">
        <w:rPr>
          <w:rFonts w:cs="Arial"/>
          <w:sz w:val="24"/>
        </w:rPr>
        <w:t>(</w:t>
      </w:r>
      <w:proofErr w:type="spellStart"/>
      <w:r w:rsidR="002514B0" w:rsidRPr="002514B0">
        <w:rPr>
          <w:rFonts w:cs="Arial"/>
          <w:sz w:val="24"/>
        </w:rPr>
        <w:t>t.j</w:t>
      </w:r>
      <w:proofErr w:type="spellEnd"/>
      <w:r w:rsidR="002514B0" w:rsidRPr="002514B0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30364B40" w14:textId="77777777" w:rsidR="004F079B" w:rsidRPr="00903B39" w:rsidRDefault="004F079B" w:rsidP="001003E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2514B0" w:rsidRPr="002514B0">
        <w:rPr>
          <w:rFonts w:cs="Arial"/>
          <w:b/>
          <w:sz w:val="24"/>
        </w:rPr>
        <w:t>2025-09-12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2514B0" w:rsidRPr="002514B0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2514B0" w:rsidRPr="002514B0">
        <w:rPr>
          <w:rFonts w:cs="Arial"/>
          <w:b/>
          <w:sz w:val="24"/>
        </w:rPr>
        <w:t>2025-09-26</w:t>
      </w:r>
      <w:r w:rsidR="008365E9" w:rsidRPr="00903B39">
        <w:rPr>
          <w:rFonts w:cs="Arial"/>
          <w:sz w:val="24"/>
        </w:rPr>
        <w:t xml:space="preserve"> godz. </w:t>
      </w:r>
      <w:r w:rsidR="002514B0" w:rsidRPr="002514B0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2DF1B5DC" w14:textId="77777777" w:rsidR="004F079B" w:rsidRPr="00903B39" w:rsidRDefault="004F079B" w:rsidP="001003E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2514B0" w:rsidRPr="002514B0">
        <w:rPr>
          <w:rFonts w:cs="Arial"/>
          <w:b/>
          <w:sz w:val="24"/>
        </w:rPr>
        <w:t>2025-09-12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2514B0" w:rsidRPr="002514B0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2514B0" w:rsidRPr="002514B0">
        <w:rPr>
          <w:rFonts w:cs="Arial"/>
          <w:b/>
          <w:sz w:val="24"/>
        </w:rPr>
        <w:t>2025-09-26</w:t>
      </w:r>
      <w:r w:rsidR="008365E9" w:rsidRPr="00903B39">
        <w:rPr>
          <w:rFonts w:cs="Arial"/>
          <w:sz w:val="24"/>
        </w:rPr>
        <w:t xml:space="preserve"> godz. </w:t>
      </w:r>
      <w:r w:rsidR="002514B0" w:rsidRPr="002514B0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6BBB80DE" w14:textId="77777777" w:rsidR="001003E2" w:rsidRDefault="001003E2" w:rsidP="001003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2CDA8A12" w14:textId="2897A354" w:rsidR="00F16C50" w:rsidRPr="00903B39" w:rsidRDefault="00136AEA" w:rsidP="001003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Zamawiający </w:t>
      </w:r>
      <w:r w:rsidR="00F16C50" w:rsidRPr="00903B39">
        <w:rPr>
          <w:rFonts w:ascii="Arial" w:hAnsi="Arial" w:cs="Arial"/>
          <w:sz w:val="24"/>
        </w:rPr>
        <w:t>informuje, że nie uleg</w:t>
      </w:r>
      <w:r w:rsidRPr="00903B39">
        <w:rPr>
          <w:rFonts w:ascii="Arial" w:hAnsi="Arial" w:cs="Arial"/>
          <w:sz w:val="24"/>
        </w:rPr>
        <w:t>a</w:t>
      </w:r>
      <w:r w:rsidR="00F16C50" w:rsidRPr="00903B39">
        <w:rPr>
          <w:rFonts w:ascii="Arial" w:hAnsi="Arial" w:cs="Arial"/>
          <w:sz w:val="24"/>
        </w:rPr>
        <w:t xml:space="preserve"> zmianie miejsce składania i otwarcia ofert.</w:t>
      </w:r>
    </w:p>
    <w:p w14:paraId="26F41B8A" w14:textId="77777777" w:rsidR="001003E2" w:rsidRDefault="001003E2" w:rsidP="001003E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6EFA383" w14:textId="5C61973E" w:rsidR="00F16C50" w:rsidRPr="00903B39" w:rsidRDefault="00F16C50" w:rsidP="001003E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04A583B6" w14:textId="77777777" w:rsidR="001003E2" w:rsidRPr="00BD6D7F" w:rsidRDefault="002514B0" w:rsidP="001003E2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2514B0">
        <w:rPr>
          <w:rFonts w:ascii="Arial" w:hAnsi="Arial" w:cs="Arial"/>
          <w:sz w:val="24"/>
          <w:szCs w:val="24"/>
        </w:rPr>
        <w:t xml:space="preserve">  </w:t>
      </w:r>
      <w:r w:rsidR="001003E2" w:rsidRPr="001B4182">
        <w:rPr>
          <w:rFonts w:ascii="Arial" w:hAnsi="Arial" w:cs="Arial"/>
          <w:sz w:val="24"/>
          <w:szCs w:val="24"/>
        </w:rPr>
        <w:t xml:space="preserve">  </w:t>
      </w:r>
      <w:r w:rsidR="001003E2" w:rsidRPr="00BD6D7F">
        <w:rPr>
          <w:rFonts w:ascii="Arial" w:hAnsi="Arial" w:cs="Arial"/>
          <w:sz w:val="24"/>
          <w:szCs w:val="24"/>
        </w:rPr>
        <w:t xml:space="preserve">  </w:t>
      </w:r>
      <w:r w:rsidR="001003E2" w:rsidRPr="00BD6D7F">
        <w:rPr>
          <w:rFonts w:ascii="Arial" w:hAnsi="Arial" w:cs="Arial"/>
          <w:i/>
          <w:sz w:val="24"/>
          <w:szCs w:val="24"/>
        </w:rPr>
        <w:t>/-/ I Z-ca Dyrektora ds. Administracyjnych</w:t>
      </w:r>
    </w:p>
    <w:p w14:paraId="5CBA8C9F" w14:textId="77777777" w:rsidR="001003E2" w:rsidRPr="00BD6D7F" w:rsidRDefault="001003E2" w:rsidP="001003E2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i/>
          <w:sz w:val="24"/>
          <w:szCs w:val="24"/>
        </w:rPr>
        <w:t>Krystyna Piątkowska</w:t>
      </w:r>
    </w:p>
    <w:p w14:paraId="4260C3AA" w14:textId="7BB18FBE" w:rsidR="00F16C50" w:rsidRPr="00D91931" w:rsidRDefault="00F16C50" w:rsidP="001003E2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267A0" w14:textId="77777777" w:rsidR="001D3105" w:rsidRDefault="001D3105">
      <w:r>
        <w:separator/>
      </w:r>
    </w:p>
  </w:endnote>
  <w:endnote w:type="continuationSeparator" w:id="0">
    <w:p w14:paraId="228D033D" w14:textId="77777777" w:rsidR="001D3105" w:rsidRDefault="001D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34418" w14:textId="77777777" w:rsidR="002514B0" w:rsidRDefault="002514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5943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E122BFE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26E50" w14:textId="77777777" w:rsidR="002514B0" w:rsidRDefault="002514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E765B" w14:textId="77777777" w:rsidR="001D3105" w:rsidRDefault="001D3105">
      <w:r>
        <w:separator/>
      </w:r>
    </w:p>
  </w:footnote>
  <w:footnote w:type="continuationSeparator" w:id="0">
    <w:p w14:paraId="0885D917" w14:textId="77777777" w:rsidR="001D3105" w:rsidRDefault="001D3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9EFF9" w14:textId="77777777" w:rsidR="002514B0" w:rsidRDefault="002514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3247E" w14:textId="77777777" w:rsidR="002514B0" w:rsidRDefault="002514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39B3C" w14:textId="77777777" w:rsidR="002514B0" w:rsidRDefault="002514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494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105"/>
    <w:rsid w:val="001003E2"/>
    <w:rsid w:val="00136AEA"/>
    <w:rsid w:val="0015679F"/>
    <w:rsid w:val="001C0165"/>
    <w:rsid w:val="001C5A4C"/>
    <w:rsid w:val="001D3105"/>
    <w:rsid w:val="002514B0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287D4"/>
  <w15:chartTrackingRefBased/>
  <w15:docId w15:val="{A1227804-A4CE-4162-BF07-0274DD54C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uiPriority w:val="99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uiPriority w:val="99"/>
    <w:rsid w:val="001003E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2025-09-16T09:59:00Z</cp:lastPrinted>
  <dcterms:created xsi:type="dcterms:W3CDTF">2025-09-16T09:59:00Z</dcterms:created>
  <dcterms:modified xsi:type="dcterms:W3CDTF">2025-09-16T09:59:00Z</dcterms:modified>
</cp:coreProperties>
</file>