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84F90" w14:textId="6B8135E3" w:rsidR="00081D13" w:rsidRPr="00DF1D42" w:rsidRDefault="00C1271C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DF1D42">
        <w:rPr>
          <w:rFonts w:ascii="Cambria" w:hAnsi="Cambria" w:cs="Arial"/>
        </w:rPr>
        <w:t>Poznań</w:t>
      </w:r>
      <w:r w:rsidR="00081D13" w:rsidRPr="00DF1D42">
        <w:rPr>
          <w:rFonts w:ascii="Cambria" w:hAnsi="Cambria" w:cs="Arial"/>
        </w:rPr>
        <w:t xml:space="preserve"> dnia: </w:t>
      </w:r>
      <w:r w:rsidR="005207FA">
        <w:rPr>
          <w:rFonts w:ascii="Cambria" w:hAnsi="Cambria" w:cs="Arial"/>
        </w:rPr>
        <w:t>17.09.</w:t>
      </w:r>
      <w:r w:rsidR="00DF1D42">
        <w:rPr>
          <w:rFonts w:ascii="Cambria" w:hAnsi="Cambria" w:cs="Arial"/>
        </w:rPr>
        <w:t>2025</w:t>
      </w:r>
    </w:p>
    <w:p w14:paraId="0B3116D1" w14:textId="77777777" w:rsidR="00081D13" w:rsidRPr="00DF1D42" w:rsidRDefault="00C1271C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DF1D42">
        <w:rPr>
          <w:rFonts w:ascii="Cambria" w:hAnsi="Cambria" w:cs="Arial"/>
          <w:b/>
          <w:bCs/>
        </w:rPr>
        <w:t>Uniwersytet im. Adama Mickiewicza w Poznaniu</w:t>
      </w:r>
    </w:p>
    <w:p w14:paraId="7544F8AF" w14:textId="77777777" w:rsidR="00081D13" w:rsidRPr="00DF1D42" w:rsidRDefault="00C1271C" w:rsidP="00081D13">
      <w:pPr>
        <w:spacing w:line="360" w:lineRule="auto"/>
        <w:ind w:right="3969"/>
        <w:rPr>
          <w:rFonts w:ascii="Cambria" w:hAnsi="Cambria" w:cs="Arial"/>
        </w:rPr>
      </w:pPr>
      <w:r w:rsidRPr="00DF1D42">
        <w:rPr>
          <w:rFonts w:ascii="Cambria" w:hAnsi="Cambria" w:cs="Arial"/>
        </w:rPr>
        <w:t>ul. Wieniawskiego</w:t>
      </w:r>
      <w:r w:rsidR="00081D13" w:rsidRPr="00DF1D42">
        <w:rPr>
          <w:rFonts w:ascii="Cambria" w:hAnsi="Cambria" w:cs="Arial"/>
        </w:rPr>
        <w:t xml:space="preserve"> </w:t>
      </w:r>
      <w:r w:rsidRPr="00DF1D42">
        <w:rPr>
          <w:rFonts w:ascii="Cambria" w:hAnsi="Cambria" w:cs="Arial"/>
        </w:rPr>
        <w:t>1</w:t>
      </w:r>
    </w:p>
    <w:p w14:paraId="72054A95" w14:textId="77777777" w:rsidR="00081D13" w:rsidRPr="00DF1D42" w:rsidRDefault="00C1271C" w:rsidP="00081D13">
      <w:pPr>
        <w:ind w:right="3969"/>
        <w:rPr>
          <w:rFonts w:ascii="Cambria" w:hAnsi="Cambria" w:cs="Arial"/>
        </w:rPr>
      </w:pPr>
      <w:r w:rsidRPr="00DF1D42">
        <w:rPr>
          <w:rFonts w:ascii="Cambria" w:hAnsi="Cambria" w:cs="Arial"/>
        </w:rPr>
        <w:t>61-712</w:t>
      </w:r>
      <w:r w:rsidR="00081D13" w:rsidRPr="00DF1D42">
        <w:rPr>
          <w:rFonts w:ascii="Cambria" w:hAnsi="Cambria" w:cs="Arial"/>
        </w:rPr>
        <w:t xml:space="preserve"> </w:t>
      </w:r>
      <w:r w:rsidRPr="00DF1D42">
        <w:rPr>
          <w:rFonts w:ascii="Cambria" w:hAnsi="Cambria" w:cs="Arial"/>
        </w:rPr>
        <w:t>Poznań</w:t>
      </w:r>
    </w:p>
    <w:p w14:paraId="500B1D74" w14:textId="77777777" w:rsidR="00081D13" w:rsidRPr="00DF1D42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DF1D42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5575D790" w14:textId="61AA38B8" w:rsidR="00081D13" w:rsidRPr="00DF1D42" w:rsidRDefault="00DF1D42" w:rsidP="00DF1D42">
      <w:pPr>
        <w:tabs>
          <w:tab w:val="right" w:pos="9072"/>
        </w:tabs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ZP3/5748</w:t>
      </w:r>
    </w:p>
    <w:p w14:paraId="24DB82C9" w14:textId="77777777" w:rsidR="00081D13" w:rsidRPr="00DF1D42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DF1D42" w14:paraId="586BC020" w14:textId="77777777" w:rsidTr="00C13EA9">
        <w:tc>
          <w:tcPr>
            <w:tcW w:w="10065" w:type="dxa"/>
            <w:shd w:val="clear" w:color="auto" w:fill="F2F2F2"/>
            <w:hideMark/>
          </w:tcPr>
          <w:p w14:paraId="143519D6" w14:textId="77777777" w:rsidR="00081D13" w:rsidRPr="00DF1D42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DF1D42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542CDECA" w14:textId="77777777" w:rsidR="00081D13" w:rsidRPr="00DF1D42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DF1D42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38B6762C" w14:textId="77777777" w:rsidR="00081D13" w:rsidRPr="00DF1D42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4AE05B10" w14:textId="4287B661" w:rsidR="00081D13" w:rsidRPr="00DF1D42" w:rsidRDefault="00081D13" w:rsidP="00DF1D42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DF1D42">
        <w:rPr>
          <w:rFonts w:ascii="Cambria" w:eastAsia="Calibri" w:hAnsi="Cambria" w:cs="Arial"/>
          <w:lang w:eastAsia="en-US"/>
        </w:rPr>
        <w:t xml:space="preserve">Dotyczy </w:t>
      </w:r>
      <w:r w:rsidRPr="00DF1D42">
        <w:rPr>
          <w:rFonts w:ascii="Cambria" w:hAnsi="Cambria" w:cs="Arial"/>
        </w:rPr>
        <w:t>postępowania o udzielenie zamówienia publicznego</w:t>
      </w:r>
      <w:r w:rsidR="00DF1D42">
        <w:rPr>
          <w:rFonts w:ascii="Cambria" w:hAnsi="Cambria" w:cs="Arial"/>
        </w:rPr>
        <w:t xml:space="preserve"> na </w:t>
      </w:r>
      <w:r w:rsidR="00DF1D42" w:rsidRPr="00DF1D42">
        <w:rPr>
          <w:rFonts w:ascii="Cambria" w:hAnsi="Cambria" w:cs="Arial"/>
          <w:bCs/>
        </w:rPr>
        <w:t>sukcesywn</w:t>
      </w:r>
      <w:r w:rsidR="00DF1D42">
        <w:rPr>
          <w:rFonts w:ascii="Cambria" w:hAnsi="Cambria" w:cs="Arial"/>
          <w:bCs/>
        </w:rPr>
        <w:t>ą</w:t>
      </w:r>
      <w:r w:rsidR="00DF1D42" w:rsidRPr="00DF1D42">
        <w:rPr>
          <w:rFonts w:ascii="Cambria" w:hAnsi="Cambria" w:cs="Arial"/>
          <w:bCs/>
        </w:rPr>
        <w:t xml:space="preserve"> dostaw</w:t>
      </w:r>
      <w:r w:rsidR="00DF1D42">
        <w:rPr>
          <w:rFonts w:ascii="Cambria" w:hAnsi="Cambria" w:cs="Arial"/>
          <w:bCs/>
        </w:rPr>
        <w:t>ę</w:t>
      </w:r>
      <w:r w:rsidR="00DF1D42" w:rsidRPr="00DF1D42">
        <w:rPr>
          <w:rFonts w:ascii="Cambria" w:hAnsi="Cambria" w:cs="Arial"/>
          <w:bCs/>
        </w:rPr>
        <w:t xml:space="preserve"> środków czystości dla jednostek organizacyjnych Uniwersytetu im. Adama Mickiewicza w Poznaniu</w:t>
      </w:r>
    </w:p>
    <w:p w14:paraId="66A8292E" w14:textId="77777777" w:rsidR="00081D13" w:rsidRPr="00DF1D42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5C40A5F2" w14:textId="77777777" w:rsidR="00081D13" w:rsidRPr="00DF1D42" w:rsidRDefault="00C65E53" w:rsidP="00DF1D42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DF1D42">
        <w:rPr>
          <w:rFonts w:ascii="Cambria" w:hAnsi="Cambria" w:cs="Arial"/>
        </w:rPr>
        <w:t xml:space="preserve">Zamawiający, </w:t>
      </w:r>
      <w:r w:rsidR="00C1271C" w:rsidRPr="00DF1D42">
        <w:rPr>
          <w:rFonts w:ascii="Cambria" w:hAnsi="Cambria" w:cs="Arial"/>
          <w:b/>
        </w:rPr>
        <w:t>Uniwersytet im. Adama Mickiewicza w Poznaniu</w:t>
      </w:r>
      <w:r w:rsidRPr="00DF1D42">
        <w:rPr>
          <w:rFonts w:ascii="Cambria" w:hAnsi="Cambria" w:cs="Arial"/>
        </w:rPr>
        <w:t xml:space="preserve">, działając na podstawie art. 253 </w:t>
      </w:r>
      <w:r w:rsidR="00A17CDB" w:rsidRPr="00DF1D42">
        <w:rPr>
          <w:rFonts w:ascii="Cambria" w:hAnsi="Cambria" w:cs="Arial"/>
        </w:rPr>
        <w:t xml:space="preserve">ust. 1 pkt. 1 i </w:t>
      </w:r>
      <w:r w:rsidRPr="00DF1D42">
        <w:rPr>
          <w:rFonts w:ascii="Cambria" w:hAnsi="Cambria" w:cs="Arial"/>
        </w:rPr>
        <w:t xml:space="preserve">ust. </w:t>
      </w:r>
      <w:r w:rsidR="00A17CDB" w:rsidRPr="00DF1D42">
        <w:rPr>
          <w:rFonts w:ascii="Cambria" w:hAnsi="Cambria" w:cs="Arial"/>
        </w:rPr>
        <w:t>2</w:t>
      </w:r>
      <w:r w:rsidRPr="00DF1D42">
        <w:rPr>
          <w:rFonts w:ascii="Cambria" w:hAnsi="Cambria" w:cs="Arial"/>
        </w:rPr>
        <w:t xml:space="preserve"> </w:t>
      </w:r>
      <w:r w:rsidR="00081D13" w:rsidRPr="00DF1D42">
        <w:rPr>
          <w:rFonts w:ascii="Cambria" w:hAnsi="Cambria" w:cs="Arial"/>
        </w:rPr>
        <w:t xml:space="preserve">ustawy z dnia 11 września 2019r. Prawo zamówień publicznych </w:t>
      </w:r>
      <w:r w:rsidR="00C1271C" w:rsidRPr="00DF1D42">
        <w:rPr>
          <w:rFonts w:ascii="Cambria" w:hAnsi="Cambria" w:cs="Arial"/>
        </w:rPr>
        <w:t>(</w:t>
      </w:r>
      <w:proofErr w:type="spellStart"/>
      <w:r w:rsidR="00C1271C" w:rsidRPr="00DF1D42">
        <w:rPr>
          <w:rFonts w:ascii="Cambria" w:hAnsi="Cambria" w:cs="Arial"/>
        </w:rPr>
        <w:t>t.j</w:t>
      </w:r>
      <w:proofErr w:type="spellEnd"/>
      <w:r w:rsidR="00C1271C" w:rsidRPr="00DF1D42">
        <w:rPr>
          <w:rFonts w:ascii="Cambria" w:hAnsi="Cambria" w:cs="Arial"/>
        </w:rPr>
        <w:t>. Dz. U. z 2024 poz. 1320)</w:t>
      </w:r>
      <w:r w:rsidR="00081D13" w:rsidRPr="00DF1D42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DF1D42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C1271C" w:rsidRPr="00502335" w14:paraId="09722268" w14:textId="77777777" w:rsidTr="00DF1D42">
        <w:trPr>
          <w:cantSplit/>
        </w:trPr>
        <w:tc>
          <w:tcPr>
            <w:tcW w:w="10080" w:type="dxa"/>
          </w:tcPr>
          <w:p w14:paraId="372B25C2" w14:textId="77777777" w:rsidR="00C1271C" w:rsidRPr="00502335" w:rsidRDefault="00C1271C" w:rsidP="00DF1D42">
            <w:pPr>
              <w:spacing w:before="80"/>
              <w:ind w:left="67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502335">
              <w:rPr>
                <w:rFonts w:ascii="Cambria" w:hAnsi="Cambria" w:cs="Arial"/>
                <w:b/>
                <w:sz w:val="22"/>
                <w:szCs w:val="22"/>
              </w:rPr>
              <w:t>Atopik</w:t>
            </w:r>
            <w:proofErr w:type="spellEnd"/>
            <w:r w:rsidRPr="00502335">
              <w:rPr>
                <w:rFonts w:ascii="Cambria" w:hAnsi="Cambria" w:cs="Arial"/>
                <w:b/>
                <w:sz w:val="22"/>
                <w:szCs w:val="22"/>
              </w:rPr>
              <w:t xml:space="preserve"> PPH Krzysztof Miara</w:t>
            </w:r>
          </w:p>
          <w:p w14:paraId="0D544C16" w14:textId="77777777" w:rsidR="00C1271C" w:rsidRPr="00502335" w:rsidRDefault="00C1271C" w:rsidP="00DF1D42">
            <w:pPr>
              <w:ind w:left="67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502335">
              <w:rPr>
                <w:rFonts w:ascii="Cambria" w:hAnsi="Cambria" w:cs="Arial"/>
                <w:bCs/>
                <w:sz w:val="22"/>
                <w:szCs w:val="22"/>
              </w:rPr>
              <w:t>Franowo 1 /boks 528W3</w:t>
            </w:r>
          </w:p>
          <w:p w14:paraId="75F79BD7" w14:textId="77777777" w:rsidR="00C1271C" w:rsidRPr="00502335" w:rsidRDefault="00C1271C" w:rsidP="00DF1D42">
            <w:pPr>
              <w:ind w:left="67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502335">
              <w:rPr>
                <w:rFonts w:ascii="Cambria" w:hAnsi="Cambria" w:cs="Arial"/>
                <w:bCs/>
                <w:sz w:val="22"/>
                <w:szCs w:val="22"/>
              </w:rPr>
              <w:t>61-302 Poznań</w:t>
            </w:r>
          </w:p>
          <w:p w14:paraId="37227B9F" w14:textId="77777777" w:rsidR="00C1271C" w:rsidRPr="00502335" w:rsidRDefault="00C1271C" w:rsidP="00DF1D42">
            <w:pPr>
              <w:spacing w:before="120" w:after="40"/>
              <w:ind w:left="67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02335">
              <w:rPr>
                <w:rFonts w:ascii="Cambria" w:hAnsi="Cambria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502335">
              <w:rPr>
                <w:rFonts w:ascii="Cambria" w:hAnsi="Cambria" w:cs="Arial"/>
                <w:sz w:val="22"/>
                <w:szCs w:val="22"/>
              </w:rPr>
              <w:t xml:space="preserve"> </w:t>
            </w:r>
            <w:bookmarkEnd w:id="1"/>
            <w:r w:rsidRPr="00502335">
              <w:rPr>
                <w:rFonts w:ascii="Cambria" w:hAnsi="Cambria" w:cs="Arial"/>
                <w:b/>
                <w:sz w:val="22"/>
                <w:szCs w:val="22"/>
              </w:rPr>
              <w:t>186 132.20 zł brutto</w:t>
            </w:r>
            <w:r w:rsidRPr="00502335">
              <w:rPr>
                <w:rFonts w:ascii="Cambria" w:hAnsi="Cambria" w:cs="Arial"/>
                <w:bCs/>
                <w:sz w:val="22"/>
                <w:szCs w:val="22"/>
              </w:rPr>
              <w:t>.</w:t>
            </w:r>
          </w:p>
          <w:p w14:paraId="69E175D3" w14:textId="41D616B6" w:rsidR="00C1271C" w:rsidRPr="00502335" w:rsidRDefault="00C1271C" w:rsidP="00DF1D42">
            <w:pPr>
              <w:spacing w:before="240" w:after="60"/>
              <w:ind w:left="67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502335">
              <w:rPr>
                <w:rFonts w:ascii="Cambria" w:hAnsi="Cambria" w:cs="Arial"/>
                <w:color w:val="000000"/>
                <w:sz w:val="22"/>
                <w:szCs w:val="22"/>
              </w:rPr>
              <w:t>Uzasadnienie wyboru:</w:t>
            </w:r>
            <w:r w:rsidR="00DF1D42" w:rsidRPr="00502335">
              <w:rPr>
                <w:rFonts w:ascii="Cambria" w:hAnsi="Cambria" w:cs="Arial"/>
                <w:color w:val="000000"/>
                <w:sz w:val="22"/>
                <w:szCs w:val="22"/>
              </w:rPr>
              <w:t xml:space="preserve"> </w:t>
            </w:r>
            <w:r w:rsidRPr="00502335">
              <w:rPr>
                <w:rFonts w:ascii="Cambria" w:hAnsi="Cambria" w:cs="Arial"/>
                <w:sz w:val="22"/>
                <w:szCs w:val="22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7A9EA1D5" w14:textId="77777777" w:rsidR="00081D13" w:rsidRPr="00DF1D42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DF1D42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DF1D42">
        <w:rPr>
          <w:rFonts w:ascii="Cambria" w:hAnsi="Cambria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544"/>
        <w:gridCol w:w="1417"/>
        <w:gridCol w:w="1418"/>
        <w:gridCol w:w="1275"/>
        <w:gridCol w:w="1418"/>
      </w:tblGrid>
      <w:tr w:rsidR="00DF1D42" w:rsidRPr="00DF1D42" w14:paraId="0798BBCC" w14:textId="77777777" w:rsidTr="00DF1D4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2B34F1B" w14:textId="77777777" w:rsidR="00DF1D42" w:rsidRPr="00DF1D42" w:rsidRDefault="00DF1D42" w:rsidP="00C13EA9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DF1D42">
              <w:rPr>
                <w:rFonts w:ascii="Cambria" w:hAnsi="Cambria" w:cs="Arial"/>
              </w:rPr>
              <w:t>Nr oferty</w:t>
            </w:r>
          </w:p>
        </w:tc>
        <w:tc>
          <w:tcPr>
            <w:tcW w:w="3544" w:type="dxa"/>
            <w:shd w:val="clear" w:color="auto" w:fill="F2F2F2"/>
            <w:vAlign w:val="center"/>
          </w:tcPr>
          <w:p w14:paraId="23EE99D9" w14:textId="77777777" w:rsidR="00DF1D42" w:rsidRPr="00DF1D42" w:rsidRDefault="00DF1D42" w:rsidP="00C13EA9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1390E7E9" w14:textId="77777777" w:rsidR="00DF1D42" w:rsidRPr="00DF1D42" w:rsidRDefault="00DF1D42" w:rsidP="00C13EA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391D9376" w14:textId="77777777" w:rsidR="00DF1D42" w:rsidRPr="00DF1D42" w:rsidRDefault="00DF1D42" w:rsidP="00C13EA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Termin wykonania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3EAEEA16" w14:textId="77777777" w:rsidR="00DF1D42" w:rsidRPr="00DF1D42" w:rsidRDefault="00DF1D42" w:rsidP="00C13EA9">
            <w:pPr>
              <w:pStyle w:val="Zwykytekst"/>
              <w:spacing w:before="40" w:after="40"/>
              <w:jc w:val="center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Warunki płatności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51B0D2ED" w14:textId="77777777" w:rsidR="00DF1D42" w:rsidRPr="00DF1D42" w:rsidRDefault="00DF1D42" w:rsidP="00C13EA9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DF1D42" w:rsidRPr="00DF1D42" w14:paraId="68BE561D" w14:textId="77777777" w:rsidTr="00DF1D42">
        <w:tc>
          <w:tcPr>
            <w:tcW w:w="851" w:type="dxa"/>
            <w:vAlign w:val="center"/>
          </w:tcPr>
          <w:p w14:paraId="09693197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2</w:t>
            </w:r>
          </w:p>
        </w:tc>
        <w:tc>
          <w:tcPr>
            <w:tcW w:w="3544" w:type="dxa"/>
            <w:vAlign w:val="center"/>
          </w:tcPr>
          <w:p w14:paraId="23A03557" w14:textId="77777777" w:rsidR="00DF1D42" w:rsidRPr="00DF1D42" w:rsidRDefault="00DF1D42" w:rsidP="0069322B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proofErr w:type="spellStart"/>
            <w:r w:rsidRPr="00DF1D42">
              <w:rPr>
                <w:rFonts w:ascii="Cambria" w:hAnsi="Cambria" w:cs="Arial"/>
                <w:b/>
              </w:rPr>
              <w:t>Atopik</w:t>
            </w:r>
            <w:proofErr w:type="spellEnd"/>
            <w:r w:rsidRPr="00DF1D42">
              <w:rPr>
                <w:rFonts w:ascii="Cambria" w:hAnsi="Cambria" w:cs="Arial"/>
                <w:b/>
              </w:rPr>
              <w:t xml:space="preserve"> PPH Krzysztof Miara</w:t>
            </w:r>
          </w:p>
          <w:p w14:paraId="542B0905" w14:textId="77777777" w:rsidR="00DF1D42" w:rsidRPr="00DF1D42" w:rsidRDefault="00DF1D42" w:rsidP="0069322B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Franowo 1 /boks 528W3</w:t>
            </w:r>
          </w:p>
          <w:p w14:paraId="1205EA6C" w14:textId="77777777" w:rsidR="00DF1D42" w:rsidRPr="00DF1D42" w:rsidRDefault="00DF1D42" w:rsidP="0069322B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61-302 Poznań</w:t>
            </w:r>
          </w:p>
        </w:tc>
        <w:tc>
          <w:tcPr>
            <w:tcW w:w="1417" w:type="dxa"/>
            <w:vAlign w:val="center"/>
          </w:tcPr>
          <w:p w14:paraId="7AC2F8A2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186 132,20</w:t>
            </w:r>
          </w:p>
          <w:p w14:paraId="07FEF067" w14:textId="6DAF57AA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60,00</w:t>
            </w:r>
          </w:p>
        </w:tc>
        <w:tc>
          <w:tcPr>
            <w:tcW w:w="1418" w:type="dxa"/>
            <w:vAlign w:val="center"/>
          </w:tcPr>
          <w:p w14:paraId="0A3802CA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</w:t>
            </w:r>
          </w:p>
          <w:p w14:paraId="288FD648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3 dni</w:t>
            </w:r>
          </w:p>
          <w:p w14:paraId="5A59579D" w14:textId="69D84304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20,00</w:t>
            </w:r>
          </w:p>
        </w:tc>
        <w:tc>
          <w:tcPr>
            <w:tcW w:w="1275" w:type="dxa"/>
            <w:vAlign w:val="center"/>
          </w:tcPr>
          <w:p w14:paraId="6D4DEC8C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</w:t>
            </w:r>
          </w:p>
          <w:p w14:paraId="21094DB0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21 dni</w:t>
            </w:r>
          </w:p>
          <w:p w14:paraId="308304B8" w14:textId="32D14322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20,00</w:t>
            </w:r>
          </w:p>
        </w:tc>
        <w:tc>
          <w:tcPr>
            <w:tcW w:w="1418" w:type="dxa"/>
            <w:vAlign w:val="center"/>
          </w:tcPr>
          <w:p w14:paraId="3C501EE7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100,00</w:t>
            </w:r>
          </w:p>
        </w:tc>
      </w:tr>
      <w:tr w:rsidR="00DF1D42" w:rsidRPr="00DF1D42" w14:paraId="70D319DF" w14:textId="77777777" w:rsidTr="00DF1D42">
        <w:tc>
          <w:tcPr>
            <w:tcW w:w="851" w:type="dxa"/>
            <w:vAlign w:val="center"/>
          </w:tcPr>
          <w:p w14:paraId="68FA7A56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1</w:t>
            </w:r>
          </w:p>
        </w:tc>
        <w:tc>
          <w:tcPr>
            <w:tcW w:w="3544" w:type="dxa"/>
            <w:vAlign w:val="center"/>
          </w:tcPr>
          <w:p w14:paraId="6C343358" w14:textId="77777777" w:rsidR="00DF1D42" w:rsidRPr="00DF1D42" w:rsidRDefault="00DF1D42" w:rsidP="0069322B">
            <w:pPr>
              <w:pStyle w:val="Zwykytekst"/>
              <w:spacing w:before="40" w:line="276" w:lineRule="auto"/>
              <w:rPr>
                <w:rFonts w:ascii="Cambria" w:hAnsi="Cambria" w:cs="Arial"/>
                <w:b/>
              </w:rPr>
            </w:pPr>
            <w:r w:rsidRPr="00DF1D42">
              <w:rPr>
                <w:rFonts w:ascii="Cambria" w:hAnsi="Cambria" w:cs="Arial"/>
                <w:b/>
              </w:rPr>
              <w:t>PPHU ALF KLOREK, MOSKALIK SP.J.</w:t>
            </w:r>
          </w:p>
          <w:p w14:paraId="29A2ABB5" w14:textId="36D75C2C" w:rsidR="00DF1D42" w:rsidRPr="00DF1D42" w:rsidRDefault="00DF1D42" w:rsidP="0069322B">
            <w:pPr>
              <w:pStyle w:val="Zwykytekst"/>
              <w:spacing w:line="276" w:lineRule="auto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 xml:space="preserve">Ul. </w:t>
            </w:r>
            <w:r w:rsidRPr="00DF1D42">
              <w:rPr>
                <w:rFonts w:ascii="Cambria" w:hAnsi="Cambria"/>
              </w:rPr>
              <w:t>Kąkolewska</w:t>
            </w:r>
            <w:r w:rsidRPr="00DF1D42">
              <w:rPr>
                <w:rFonts w:ascii="Cambria" w:hAnsi="Cambria" w:cs="Arial"/>
                <w:bCs/>
              </w:rPr>
              <w:t xml:space="preserve"> 27 </w:t>
            </w:r>
          </w:p>
          <w:p w14:paraId="60A21897" w14:textId="196771FC" w:rsidR="00DF1D42" w:rsidRPr="00DF1D42" w:rsidRDefault="00DF1D42" w:rsidP="0069322B">
            <w:pPr>
              <w:pStyle w:val="Zwykytekst"/>
              <w:spacing w:after="40" w:line="276" w:lineRule="auto"/>
              <w:rPr>
                <w:rFonts w:ascii="Cambria" w:hAnsi="Cambria" w:cs="Arial"/>
                <w:bCs/>
              </w:rPr>
            </w:pPr>
            <w:r w:rsidRPr="00DF1D42">
              <w:rPr>
                <w:rFonts w:ascii="Cambria" w:hAnsi="Cambria" w:cs="Arial"/>
                <w:bCs/>
              </w:rPr>
              <w:t>62-065 Grodzisk Wielkopolski</w:t>
            </w:r>
          </w:p>
        </w:tc>
        <w:tc>
          <w:tcPr>
            <w:tcW w:w="1417" w:type="dxa"/>
            <w:vAlign w:val="center"/>
          </w:tcPr>
          <w:p w14:paraId="41AB1B36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186 817,20</w:t>
            </w:r>
          </w:p>
          <w:p w14:paraId="459650E4" w14:textId="7B59DE1E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>59,78</w:t>
            </w:r>
          </w:p>
        </w:tc>
        <w:tc>
          <w:tcPr>
            <w:tcW w:w="1418" w:type="dxa"/>
            <w:vAlign w:val="center"/>
          </w:tcPr>
          <w:p w14:paraId="32AA1438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20,00</w:t>
            </w:r>
          </w:p>
        </w:tc>
        <w:tc>
          <w:tcPr>
            <w:tcW w:w="1275" w:type="dxa"/>
            <w:vAlign w:val="center"/>
          </w:tcPr>
          <w:p w14:paraId="41D67692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14:paraId="369AEF17" w14:textId="77777777" w:rsidR="00DF1D42" w:rsidRPr="00DF1D42" w:rsidRDefault="00DF1D42" w:rsidP="0069322B">
            <w:pPr>
              <w:pStyle w:val="Zwykytekst"/>
              <w:jc w:val="center"/>
              <w:rPr>
                <w:rFonts w:ascii="Cambria" w:hAnsi="Cambria" w:cs="Arial"/>
              </w:rPr>
            </w:pPr>
            <w:r w:rsidRPr="00DF1D42">
              <w:rPr>
                <w:rFonts w:ascii="Cambria" w:hAnsi="Cambria" w:cs="Arial"/>
              </w:rPr>
              <w:t xml:space="preserve">  99,78</w:t>
            </w:r>
          </w:p>
        </w:tc>
      </w:tr>
    </w:tbl>
    <w:p w14:paraId="6D947C04" w14:textId="77777777" w:rsidR="00E85D70" w:rsidRPr="00DF1D42" w:rsidRDefault="00E85D70" w:rsidP="00DF1D42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bookmarkEnd w:id="0"/>
    <w:sectPr w:rsidR="00E85D70" w:rsidRPr="00DF1D42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19F84" w14:textId="77777777" w:rsidR="006B0A0A" w:rsidRDefault="006B0A0A">
      <w:r>
        <w:separator/>
      </w:r>
    </w:p>
  </w:endnote>
  <w:endnote w:type="continuationSeparator" w:id="0">
    <w:p w14:paraId="6FB8958E" w14:textId="77777777" w:rsidR="006B0A0A" w:rsidRDefault="006B0A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35C63" w14:textId="77777777" w:rsidR="00C1271C" w:rsidRDefault="00C127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F8704" w14:textId="0448626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1A2E" w14:textId="77777777" w:rsidR="00C1271C" w:rsidRDefault="00C127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16C4" w14:textId="77777777" w:rsidR="006B0A0A" w:rsidRDefault="006B0A0A">
      <w:r>
        <w:separator/>
      </w:r>
    </w:p>
  </w:footnote>
  <w:footnote w:type="continuationSeparator" w:id="0">
    <w:p w14:paraId="6A79F752" w14:textId="77777777" w:rsidR="006B0A0A" w:rsidRDefault="006B0A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9C527" w14:textId="77777777" w:rsidR="00C1271C" w:rsidRDefault="00C12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365D4" w14:textId="77777777" w:rsidR="00C1271C" w:rsidRDefault="00C127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BCA8B" w14:textId="77777777" w:rsidR="00C1271C" w:rsidRDefault="00C127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A0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569BC"/>
    <w:rsid w:val="004657DA"/>
    <w:rsid w:val="004B2665"/>
    <w:rsid w:val="004C3459"/>
    <w:rsid w:val="004E324A"/>
    <w:rsid w:val="004E7234"/>
    <w:rsid w:val="00502335"/>
    <w:rsid w:val="005207FA"/>
    <w:rsid w:val="0054734E"/>
    <w:rsid w:val="00596FD7"/>
    <w:rsid w:val="005E5BFF"/>
    <w:rsid w:val="00607F9B"/>
    <w:rsid w:val="00644DCB"/>
    <w:rsid w:val="00657C1E"/>
    <w:rsid w:val="006B0A0A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71C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F1D4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312F05"/>
  <w15:chartTrackingRefBased/>
  <w15:docId w15:val="{C0EA6A69-0158-4644-B6A6-454EB6494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2025-09-17T09:10:00Z</dcterms:created>
  <dcterms:modified xsi:type="dcterms:W3CDTF">2025-09-17T09:10:00Z</dcterms:modified>
</cp:coreProperties>
</file>