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35C1" w:rsidRPr="00FA35C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A35C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35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2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35C1" w:rsidRPr="00A2540E" w:rsidTr="00BB5EFB">
        <w:tc>
          <w:tcPr>
            <w:tcW w:w="2269" w:type="dxa"/>
            <w:shd w:val="clear" w:color="auto" w:fill="auto"/>
          </w:tcPr>
          <w:p w:rsidR="00FA35C1" w:rsidRPr="00A2540E" w:rsidRDefault="00FA35C1" w:rsidP="00BB5E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35C1" w:rsidRPr="00A2540E" w:rsidRDefault="00FA35C1" w:rsidP="00BB5E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35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NZ-26-2025-89-D-P-AC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35C1" w:rsidRPr="00FA35C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A35C1" w:rsidRPr="00FA35C1">
        <w:rPr>
          <w:rFonts w:ascii="Arial" w:hAnsi="Arial" w:cs="Arial"/>
          <w:sz w:val="24"/>
          <w:szCs w:val="24"/>
        </w:rPr>
        <w:t>(</w:t>
      </w:r>
      <w:proofErr w:type="spellStart"/>
      <w:r w:rsidR="00FA35C1" w:rsidRPr="00FA35C1">
        <w:rPr>
          <w:rFonts w:ascii="Arial" w:hAnsi="Arial" w:cs="Arial"/>
          <w:sz w:val="24"/>
          <w:szCs w:val="24"/>
        </w:rPr>
        <w:t>t.j</w:t>
      </w:r>
      <w:proofErr w:type="spellEnd"/>
      <w:r w:rsidR="00FA35C1" w:rsidRPr="00FA35C1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A35C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A35C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BA4D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E17" w:rsidRDefault="00E30E17" w:rsidP="00025386">
      <w:pPr>
        <w:spacing w:after="0" w:line="240" w:lineRule="auto"/>
      </w:pPr>
      <w:r>
        <w:separator/>
      </w:r>
    </w:p>
  </w:endnote>
  <w:endnote w:type="continuationSeparator" w:id="0">
    <w:p w:rsidR="00E30E17" w:rsidRDefault="00E30E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C1" w:rsidRDefault="00FA35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4D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4D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C1" w:rsidRDefault="00FA35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E17" w:rsidRDefault="00E30E17" w:rsidP="00025386">
      <w:pPr>
        <w:spacing w:after="0" w:line="240" w:lineRule="auto"/>
      </w:pPr>
      <w:r>
        <w:separator/>
      </w:r>
    </w:p>
  </w:footnote>
  <w:footnote w:type="continuationSeparator" w:id="0">
    <w:p w:rsidR="00E30E17" w:rsidRDefault="00E30E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C1" w:rsidRDefault="00FA35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C1" w:rsidRDefault="00FA35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C1" w:rsidRDefault="00BA4DA5">
    <w:pPr>
      <w:pStyle w:val="Nagwek"/>
    </w:pPr>
    <w:r>
      <w:rPr>
        <w:i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9.85pt;height:43.7pt;mso-position-horizontal-relative:char;mso-position-vertical-relative:line">
          <v:imagedata r:id="rId1" o:title=""/>
        </v:shape>
      </w:pict>
    </w:r>
    <w:bookmarkStart w:id="1" w:name="_GoBack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E1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A4DA5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30E17"/>
    <w:rsid w:val="00E67109"/>
    <w:rsid w:val="00E86D3B"/>
    <w:rsid w:val="00EC10EE"/>
    <w:rsid w:val="00EF3368"/>
    <w:rsid w:val="00F334B4"/>
    <w:rsid w:val="00FA35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759AECE-5893-471A-848A-E112DE38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2025-09-16T08:57:00Z</dcterms:created>
  <dcterms:modified xsi:type="dcterms:W3CDTF">2025-09-16T08:57:00Z</dcterms:modified>
</cp:coreProperties>
</file>