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45274" w:rsidRPr="00D45274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D4527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5274">
        <w:rPr>
          <w:rFonts w:ascii="Arial" w:hAnsi="Arial" w:cs="Arial"/>
        </w:rPr>
        <w:t>Szpital Powiatowy w Limanowej Imienia Miłosierdzia Bożego</w:t>
      </w:r>
    </w:p>
    <w:p w:rsidR="005D05C3" w:rsidRPr="0012157F" w:rsidRDefault="00D4527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527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D4527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D4527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527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D4527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5274" w:rsidRPr="0012157F" w:rsidTr="00BB5EFB">
        <w:tc>
          <w:tcPr>
            <w:tcW w:w="9104" w:type="dxa"/>
            <w:shd w:val="clear" w:color="auto" w:fill="D9D9D9"/>
          </w:tcPr>
          <w:p w:rsidR="00D45274" w:rsidRPr="0012157F" w:rsidRDefault="00D45274" w:rsidP="00BB5E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45274" w:rsidRPr="00094F76" w:rsidRDefault="00D45274" w:rsidP="00BB5EF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527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527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527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45274" w:rsidRPr="004B5FB1" w:rsidRDefault="00D45274" w:rsidP="00BB5EF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D4527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52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5274" w:rsidRPr="00A2540E" w:rsidTr="00BB5EFB">
        <w:tc>
          <w:tcPr>
            <w:tcW w:w="2269" w:type="dxa"/>
            <w:shd w:val="clear" w:color="auto" w:fill="auto"/>
          </w:tcPr>
          <w:p w:rsidR="00D45274" w:rsidRPr="00A2540E" w:rsidRDefault="00D45274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5274" w:rsidRPr="00A2540E" w:rsidRDefault="00D45274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52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NZ-26-2025-89-D-P-AC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5274" w:rsidRPr="00D4527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4B5FB1" w:rsidRPr="00F20313" w:rsidRDefault="00F20313" w:rsidP="00F20313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D4527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4527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F203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126" w:rsidRDefault="008F0126" w:rsidP="0038231F">
      <w:pPr>
        <w:spacing w:after="0" w:line="240" w:lineRule="auto"/>
      </w:pPr>
      <w:r>
        <w:separator/>
      </w:r>
    </w:p>
  </w:endnote>
  <w:endnote w:type="continuationSeparator" w:id="0">
    <w:p w:rsidR="008F0126" w:rsidRDefault="008F01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74" w:rsidRDefault="00D452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03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03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74" w:rsidRDefault="00D452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126" w:rsidRDefault="008F0126" w:rsidP="0038231F">
      <w:pPr>
        <w:spacing w:after="0" w:line="240" w:lineRule="auto"/>
      </w:pPr>
      <w:r>
        <w:separator/>
      </w:r>
    </w:p>
  </w:footnote>
  <w:footnote w:type="continuationSeparator" w:id="0">
    <w:p w:rsidR="008F0126" w:rsidRDefault="008F01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74" w:rsidRDefault="00D452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74" w:rsidRDefault="00D452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74" w:rsidRDefault="00F20313">
    <w:pPr>
      <w:pStyle w:val="Nagwek"/>
    </w:pPr>
    <w:r>
      <w:rPr>
        <w:i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39.85pt;height:43.7pt;mso-position-horizontal-relative:char;mso-position-vertical-relative:lin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12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0126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5274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0313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D78DA4-7059-4B4A-B5A7-F8E314585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B693C-311E-4660-A396-1167B552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2025-09-16T08:58:00Z</dcterms:created>
  <dcterms:modified xsi:type="dcterms:W3CDTF">2025-09-16T09:01:00Z</dcterms:modified>
</cp:coreProperties>
</file>