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5867B7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867B7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5867B7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5867B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5867B7" w:rsidTr="00D62E6E">
        <w:tc>
          <w:tcPr>
            <w:tcW w:w="2800" w:type="dxa"/>
            <w:shd w:val="clear" w:color="auto" w:fill="auto"/>
          </w:tcPr>
          <w:p w:rsidR="00D62E6E" w:rsidRPr="005867B7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867B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867B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5867B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5867B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867B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867B7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867B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867B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867B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5867B7" w:rsidTr="00D62E6E">
        <w:tc>
          <w:tcPr>
            <w:tcW w:w="2800" w:type="dxa"/>
            <w:shd w:val="clear" w:color="auto" w:fill="auto"/>
          </w:tcPr>
          <w:p w:rsidR="00D62E6E" w:rsidRPr="005867B7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867B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5867B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5867B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867B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867B7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867B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867B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867B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5867B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8650B" w:rsidRPr="005867B7" w:rsidTr="0062456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8650B" w:rsidRPr="005867B7" w:rsidRDefault="0018650B" w:rsidP="0062456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5867B7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18650B" w:rsidRPr="005867B7" w:rsidRDefault="0018650B" w:rsidP="0062456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867B7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867B7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5867B7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5867B7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5867B7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5867B7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5867B7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18650B" w:rsidRPr="005867B7" w:rsidRDefault="0018650B" w:rsidP="0062456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5867B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8650B" w:rsidRPr="005867B7" w:rsidRDefault="0018650B" w:rsidP="0062456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5867B7" w:rsidRDefault="0018650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67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5867B7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5867B7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5867B7" w:rsidTr="00D62E6E">
        <w:tc>
          <w:tcPr>
            <w:tcW w:w="2269" w:type="dxa"/>
            <w:shd w:val="clear" w:color="auto" w:fill="auto"/>
          </w:tcPr>
          <w:p w:rsidR="00D62E6E" w:rsidRPr="005867B7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67B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5867B7" w:rsidRDefault="0018650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867B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elektrycznych i hydraulicznych</w:t>
            </w:r>
            <w:r w:rsidR="00D62E6E" w:rsidRPr="005867B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8650B" w:rsidRPr="005867B7" w:rsidTr="00624562">
        <w:tc>
          <w:tcPr>
            <w:tcW w:w="2269" w:type="dxa"/>
            <w:shd w:val="clear" w:color="auto" w:fill="auto"/>
          </w:tcPr>
          <w:p w:rsidR="0018650B" w:rsidRPr="005867B7" w:rsidRDefault="0018650B" w:rsidP="006245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67B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8650B" w:rsidRPr="005867B7" w:rsidRDefault="0018650B" w:rsidP="006245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867B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107/2025</w:t>
            </w:r>
          </w:p>
        </w:tc>
      </w:tr>
    </w:tbl>
    <w:p w:rsidR="00BC121E" w:rsidRPr="005867B7" w:rsidRDefault="0018650B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867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5867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5867B7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5867B7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5867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5867B7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5867B7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5867B7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5867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867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5867B7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5867B7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5867B7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5867B7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5867B7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67B7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5867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867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5867B7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5867B7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5867B7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5867B7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67B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5867B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867B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67B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867B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67B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867B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67B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867B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867B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67B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867B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867B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5867B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867B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67B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867B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867B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5867B7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5867B7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5867B7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5867B7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5867B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5867B7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5867B7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5867B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5867B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5867B7" w:rsidTr="00620E37">
        <w:tc>
          <w:tcPr>
            <w:tcW w:w="2660" w:type="dxa"/>
            <w:shd w:val="clear" w:color="auto" w:fill="auto"/>
          </w:tcPr>
          <w:p w:rsidR="00BC121E" w:rsidRPr="005867B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5867B7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867B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5867B7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867B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5867B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5867B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5867B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5867B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867B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5867B7" w:rsidRDefault="00844A96" w:rsidP="0018650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867B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8650B" w:rsidRPr="005867B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5867B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5867B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5867B7" w:rsidRDefault="00106AC7" w:rsidP="00BC121E">
      <w:pPr>
        <w:rPr>
          <w:rFonts w:ascii="Arial Narrow" w:hAnsi="Arial Narrow"/>
        </w:rPr>
      </w:pPr>
    </w:p>
    <w:sectPr w:rsidR="00106AC7" w:rsidRPr="005867B7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7A90" w:rsidRDefault="00947A90">
      <w:r>
        <w:separator/>
      </w:r>
    </w:p>
  </w:endnote>
  <w:endnote w:type="continuationSeparator" w:id="1">
    <w:p w:rsidR="00947A90" w:rsidRDefault="00947A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67B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67B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50B" w:rsidRDefault="0018650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7A90" w:rsidRDefault="00947A90">
      <w:r>
        <w:separator/>
      </w:r>
    </w:p>
  </w:footnote>
  <w:footnote w:type="continuationSeparator" w:id="1">
    <w:p w:rsidR="00947A90" w:rsidRDefault="00947A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50B" w:rsidRDefault="0018650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50B" w:rsidRDefault="0018650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50B" w:rsidRDefault="0018650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650B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8650B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867B7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47A90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520D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2025-09-17T11:45:00Z</dcterms:created>
  <dcterms:modified xsi:type="dcterms:W3CDTF">2025-09-17T11:45:00Z</dcterms:modified>
</cp:coreProperties>
</file>