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92DB5" w14:textId="77777777" w:rsidR="00B048DA" w:rsidRPr="00F94CA1" w:rsidRDefault="00890A90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94CA1">
        <w:rPr>
          <w:rFonts w:ascii="Arial Narrow" w:hAnsi="Arial Narrow" w:cs="Arial"/>
          <w:sz w:val="22"/>
          <w:szCs w:val="22"/>
        </w:rPr>
        <w:t>Bydgoszcz</w:t>
      </w:r>
      <w:r w:rsidR="00B048DA" w:rsidRPr="00F94CA1">
        <w:rPr>
          <w:rFonts w:ascii="Arial Narrow" w:hAnsi="Arial Narrow" w:cs="Arial"/>
          <w:sz w:val="22"/>
          <w:szCs w:val="22"/>
        </w:rPr>
        <w:t xml:space="preserve"> dnia: </w:t>
      </w:r>
      <w:r w:rsidRPr="00F94CA1">
        <w:rPr>
          <w:rFonts w:ascii="Arial Narrow" w:hAnsi="Arial Narrow" w:cs="Arial"/>
          <w:sz w:val="22"/>
          <w:szCs w:val="22"/>
        </w:rPr>
        <w:t>2025-09-18</w:t>
      </w:r>
    </w:p>
    <w:p w14:paraId="2E5B761C" w14:textId="77777777" w:rsidR="00B048DA" w:rsidRPr="00F94CA1" w:rsidRDefault="00890A90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94CA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5CEE5AB" w14:textId="77777777" w:rsidR="00B048DA" w:rsidRPr="00F94CA1" w:rsidRDefault="00890A90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94CA1">
        <w:rPr>
          <w:rFonts w:ascii="Arial Narrow" w:hAnsi="Arial Narrow" w:cs="Arial"/>
          <w:sz w:val="22"/>
          <w:szCs w:val="22"/>
        </w:rPr>
        <w:t>Powstańców Warszawy</w:t>
      </w:r>
      <w:r w:rsidR="00B048DA" w:rsidRPr="00F94CA1">
        <w:rPr>
          <w:rFonts w:ascii="Arial Narrow" w:hAnsi="Arial Narrow" w:cs="Arial"/>
          <w:sz w:val="22"/>
          <w:szCs w:val="22"/>
        </w:rPr>
        <w:t xml:space="preserve"> </w:t>
      </w:r>
      <w:r w:rsidRPr="00F94CA1">
        <w:rPr>
          <w:rFonts w:ascii="Arial Narrow" w:hAnsi="Arial Narrow" w:cs="Arial"/>
          <w:sz w:val="22"/>
          <w:szCs w:val="22"/>
        </w:rPr>
        <w:t>5</w:t>
      </w:r>
    </w:p>
    <w:p w14:paraId="6D4D8E43" w14:textId="77777777" w:rsidR="00B048DA" w:rsidRPr="00F94CA1" w:rsidRDefault="00890A90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F94CA1">
        <w:rPr>
          <w:rFonts w:ascii="Arial Narrow" w:hAnsi="Arial Narrow" w:cs="Arial"/>
          <w:sz w:val="22"/>
          <w:szCs w:val="22"/>
        </w:rPr>
        <w:t>85-681</w:t>
      </w:r>
      <w:r w:rsidR="00B048DA" w:rsidRPr="00F94CA1">
        <w:rPr>
          <w:rFonts w:ascii="Arial Narrow" w:hAnsi="Arial Narrow" w:cs="Arial"/>
          <w:sz w:val="22"/>
          <w:szCs w:val="22"/>
        </w:rPr>
        <w:t xml:space="preserve"> </w:t>
      </w:r>
      <w:r w:rsidRPr="00F94CA1">
        <w:rPr>
          <w:rFonts w:ascii="Arial Narrow" w:hAnsi="Arial Narrow" w:cs="Arial"/>
          <w:sz w:val="22"/>
          <w:szCs w:val="22"/>
        </w:rPr>
        <w:t>Bydgoszcz</w:t>
      </w:r>
    </w:p>
    <w:p w14:paraId="53578292" w14:textId="77777777" w:rsidR="00B048DA" w:rsidRPr="00F94CA1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94CA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F38F9F9" w14:textId="77777777" w:rsidR="00B048DA" w:rsidRPr="00F94CA1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94CA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7DAA49E" w14:textId="77777777" w:rsidR="00B048DA" w:rsidRPr="00F94CA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F94CA1" w14:paraId="2FB3F67B" w14:textId="77777777" w:rsidTr="00B048DA">
        <w:tc>
          <w:tcPr>
            <w:tcW w:w="9498" w:type="dxa"/>
            <w:shd w:val="clear" w:color="auto" w:fill="F2F2F2"/>
            <w:hideMark/>
          </w:tcPr>
          <w:p w14:paraId="09EA0F1A" w14:textId="77777777" w:rsidR="00B048DA" w:rsidRPr="00F94CA1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F94CA1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35219C8" w14:textId="77777777" w:rsidR="00B048DA" w:rsidRPr="00F94CA1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94CA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603AB05" w14:textId="77777777" w:rsidR="00B048DA" w:rsidRPr="00F94CA1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5C4AC97" w14:textId="77777777" w:rsidR="00B048DA" w:rsidRPr="00F94CA1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94CA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94CA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94CA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F94CA1" w14:paraId="52C4861B" w14:textId="77777777" w:rsidTr="00B048DA">
        <w:tc>
          <w:tcPr>
            <w:tcW w:w="2269" w:type="dxa"/>
          </w:tcPr>
          <w:p w14:paraId="151E0B87" w14:textId="77777777" w:rsidR="00B048DA" w:rsidRPr="00F94CA1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3CACF875" w14:textId="77777777" w:rsidR="00B048DA" w:rsidRPr="00F94CA1" w:rsidRDefault="00890A9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 oraz dostawa kamery cyfrowej do mikroskopu</w:t>
            </w:r>
          </w:p>
        </w:tc>
      </w:tr>
      <w:tr w:rsidR="00890A90" w:rsidRPr="00F94CA1" w14:paraId="6FED8F27" w14:textId="77777777" w:rsidTr="009F6A04">
        <w:tc>
          <w:tcPr>
            <w:tcW w:w="2269" w:type="dxa"/>
          </w:tcPr>
          <w:p w14:paraId="58599F56" w14:textId="77777777" w:rsidR="00890A90" w:rsidRPr="00F94CA1" w:rsidRDefault="00890A90" w:rsidP="009F6A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014284CE" w14:textId="77777777" w:rsidR="00890A90" w:rsidRPr="00F94CA1" w:rsidRDefault="00890A90" w:rsidP="009F6A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32/2025</w:t>
            </w:r>
          </w:p>
        </w:tc>
      </w:tr>
    </w:tbl>
    <w:p w14:paraId="0799AD7B" w14:textId="77777777" w:rsidR="00B048DA" w:rsidRPr="00F94CA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DA0EC53" w14:textId="77777777" w:rsidR="008642B3" w:rsidRPr="00F94CA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94CA1">
        <w:rPr>
          <w:rFonts w:ascii="Arial Narrow" w:hAnsi="Arial Narrow" w:cs="Arial"/>
          <w:sz w:val="22"/>
          <w:szCs w:val="22"/>
        </w:rPr>
        <w:t xml:space="preserve">Zamawiający, </w:t>
      </w:r>
      <w:r w:rsidR="00890A90" w:rsidRPr="00F94CA1">
        <w:rPr>
          <w:rFonts w:ascii="Arial Narrow" w:hAnsi="Arial Narrow" w:cs="Arial"/>
          <w:b/>
          <w:sz w:val="22"/>
          <w:szCs w:val="22"/>
        </w:rPr>
        <w:t>10WSzKzP SPZOZ</w:t>
      </w:r>
      <w:r w:rsidRPr="00F94CA1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F94CA1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F94CA1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F94CA1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90A90" w:rsidRPr="00F94CA1">
        <w:rPr>
          <w:rFonts w:ascii="Arial Narrow" w:hAnsi="Arial Narrow" w:cs="Arial"/>
          <w:sz w:val="22"/>
          <w:szCs w:val="22"/>
        </w:rPr>
        <w:t>(t.j. Dz. U. z 2024 poz. 1320)</w:t>
      </w:r>
      <w:r w:rsidR="00C65E53" w:rsidRPr="00F94CA1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F94CA1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F94CA1">
        <w:rPr>
          <w:rFonts w:ascii="Arial Narrow" w:hAnsi="Arial Narrow" w:cs="Arial"/>
          <w:sz w:val="22"/>
          <w:szCs w:val="22"/>
        </w:rPr>
        <w:t>”</w:t>
      </w:r>
      <w:r w:rsidR="00D26ED6" w:rsidRPr="00F94CA1">
        <w:rPr>
          <w:rFonts w:ascii="Arial Narrow" w:hAnsi="Arial Narrow" w:cs="Arial"/>
          <w:sz w:val="22"/>
          <w:szCs w:val="22"/>
        </w:rPr>
        <w:t xml:space="preserve">, </w:t>
      </w:r>
      <w:r w:rsidR="00C65E53" w:rsidRPr="00F94CA1">
        <w:rPr>
          <w:rFonts w:ascii="Arial Narrow" w:hAnsi="Arial Narrow" w:cs="Arial"/>
          <w:sz w:val="22"/>
          <w:szCs w:val="22"/>
        </w:rPr>
        <w:t>informuje</w:t>
      </w:r>
      <w:r w:rsidR="00D26ED6" w:rsidRPr="00F94CA1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F94CA1">
        <w:rPr>
          <w:rFonts w:ascii="Arial Narrow" w:hAnsi="Arial Narrow" w:cs="Arial"/>
          <w:sz w:val="22"/>
          <w:szCs w:val="22"/>
        </w:rPr>
        <w:t>najkorzystniejsz</w:t>
      </w:r>
      <w:r w:rsidR="00D26ED6" w:rsidRPr="00F94CA1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F94CA1">
        <w:rPr>
          <w:rFonts w:ascii="Arial Narrow" w:hAnsi="Arial Narrow" w:cs="Arial"/>
          <w:sz w:val="22"/>
          <w:szCs w:val="22"/>
        </w:rPr>
        <w:t>ofer</w:t>
      </w:r>
      <w:r w:rsidR="00D26ED6" w:rsidRPr="00F94CA1">
        <w:rPr>
          <w:rFonts w:ascii="Arial Narrow" w:hAnsi="Arial Narrow" w:cs="Arial"/>
          <w:sz w:val="22"/>
          <w:szCs w:val="22"/>
        </w:rPr>
        <w:t>t</w:t>
      </w:r>
      <w:r w:rsidR="009F0E5C" w:rsidRPr="00F94CA1">
        <w:rPr>
          <w:rFonts w:ascii="Arial Narrow" w:hAnsi="Arial Narrow" w:cs="Arial"/>
          <w:sz w:val="22"/>
          <w:szCs w:val="22"/>
        </w:rPr>
        <w:t>a</w:t>
      </w:r>
      <w:r w:rsidRPr="00F94CA1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F94CA1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90A90" w:rsidRPr="00F94CA1" w14:paraId="649D751C" w14:textId="77777777" w:rsidTr="009F6A04">
        <w:trPr>
          <w:cantSplit/>
        </w:trPr>
        <w:tc>
          <w:tcPr>
            <w:tcW w:w="9498" w:type="dxa"/>
          </w:tcPr>
          <w:p w14:paraId="1196FF2D" w14:textId="77777777" w:rsidR="00890A90" w:rsidRPr="00F94CA1" w:rsidRDefault="00890A90" w:rsidP="009F6A0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94CA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94CA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Oznaczenie </w:t>
            </w:r>
            <w:proofErr w:type="spellStart"/>
            <w:r w:rsidRPr="00F94CA1">
              <w:rPr>
                <w:rFonts w:ascii="Arial Narrow" w:hAnsi="Arial Narrow" w:cs="Arial"/>
                <w:color w:val="000000"/>
                <w:sz w:val="22"/>
                <w:szCs w:val="22"/>
              </w:rPr>
              <w:t>lekowrażliwości</w:t>
            </w:r>
            <w:proofErr w:type="spellEnd"/>
            <w:r w:rsidRPr="00F94CA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krążki antybiotykowe</w:t>
            </w:r>
          </w:p>
          <w:p w14:paraId="68C81EB6" w14:textId="55012E5D" w:rsidR="00890A90" w:rsidRPr="00F94CA1" w:rsidRDefault="00890A90" w:rsidP="009F6A0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b/>
                <w:sz w:val="22"/>
                <w:szCs w:val="22"/>
              </w:rPr>
              <w:t>Argenta</w:t>
            </w:r>
            <w:proofErr w:type="spellEnd"/>
            <w:r w:rsidRPr="00F94CA1">
              <w:rPr>
                <w:rFonts w:ascii="Arial Narrow" w:hAnsi="Arial Narrow" w:cs="Arial"/>
                <w:b/>
                <w:sz w:val="22"/>
                <w:szCs w:val="22"/>
              </w:rPr>
              <w:t xml:space="preserve"> Sp</w:t>
            </w:r>
            <w:r w:rsidR="00BE611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F94CA1">
              <w:rPr>
                <w:rFonts w:ascii="Arial Narrow" w:hAnsi="Arial Narrow" w:cs="Arial"/>
                <w:b/>
                <w:sz w:val="22"/>
                <w:szCs w:val="22"/>
              </w:rPr>
              <w:t xml:space="preserve"> zoo</w:t>
            </w:r>
          </w:p>
          <w:p w14:paraId="604F2340" w14:textId="77777777" w:rsidR="00890A90" w:rsidRPr="00F94CA1" w:rsidRDefault="00890A90" w:rsidP="009F6A0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 xml:space="preserve">Polska 114  </w:t>
            </w:r>
          </w:p>
          <w:p w14:paraId="5708471C" w14:textId="77777777" w:rsidR="00890A90" w:rsidRPr="00F94CA1" w:rsidRDefault="00890A90" w:rsidP="009F6A0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60-401 Poznań</w:t>
            </w:r>
          </w:p>
          <w:p w14:paraId="739CD67C" w14:textId="77777777" w:rsidR="00890A90" w:rsidRPr="00F94CA1" w:rsidRDefault="00890A90" w:rsidP="009F6A0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F94CA1">
              <w:rPr>
                <w:rFonts w:ascii="Arial Narrow" w:hAnsi="Arial Narrow" w:cs="Arial"/>
                <w:b/>
                <w:sz w:val="22"/>
                <w:szCs w:val="22"/>
              </w:rPr>
              <w:t xml:space="preserve"> 42 527.50 zł brutto</w:t>
            </w: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DD40AA" w14:textId="77777777" w:rsidR="00890A90" w:rsidRPr="00F94CA1" w:rsidRDefault="00890A90" w:rsidP="009F6A0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F94CA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D06B011" w14:textId="64B8D2BD" w:rsidR="00890A90" w:rsidRPr="00F94CA1" w:rsidRDefault="00F94CA1" w:rsidP="00F94C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90A90" w:rsidRPr="00F94CA1" w14:paraId="4C11F14A" w14:textId="77777777" w:rsidTr="009F6A04">
        <w:trPr>
          <w:cantSplit/>
        </w:trPr>
        <w:tc>
          <w:tcPr>
            <w:tcW w:w="9498" w:type="dxa"/>
          </w:tcPr>
          <w:p w14:paraId="07A29375" w14:textId="77777777" w:rsidR="00890A90" w:rsidRPr="00F94CA1" w:rsidRDefault="00890A90" w:rsidP="009F6A04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4CA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94CA1">
              <w:rPr>
                <w:rFonts w:ascii="Arial Narrow" w:hAnsi="Arial Narrow" w:cs="Arial"/>
                <w:color w:val="000000"/>
                <w:sz w:val="22"/>
                <w:szCs w:val="22"/>
              </w:rPr>
              <w:t>Podłoża gotowe na płytkach</w:t>
            </w:r>
          </w:p>
          <w:p w14:paraId="02FFB2A5" w14:textId="77777777" w:rsidR="00890A90" w:rsidRPr="00F94CA1" w:rsidRDefault="00890A90" w:rsidP="009F6A04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b/>
                <w:sz w:val="22"/>
                <w:szCs w:val="22"/>
              </w:rPr>
              <w:t>BioMaxima</w:t>
            </w:r>
            <w:proofErr w:type="spellEnd"/>
            <w:r w:rsidRPr="00F94CA1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26750DD4" w14:textId="77777777" w:rsidR="00890A90" w:rsidRPr="00F94CA1" w:rsidRDefault="00890A90" w:rsidP="009F6A0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Vetterów</w:t>
            </w:r>
            <w:proofErr w:type="spellEnd"/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 xml:space="preserve"> 5  </w:t>
            </w:r>
          </w:p>
          <w:p w14:paraId="73A04619" w14:textId="77777777" w:rsidR="00890A90" w:rsidRPr="00F94CA1" w:rsidRDefault="00890A90" w:rsidP="009F6A04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20-277 Lublin</w:t>
            </w:r>
          </w:p>
          <w:p w14:paraId="66AE13E2" w14:textId="77777777" w:rsidR="00890A90" w:rsidRPr="00F94CA1" w:rsidRDefault="00890A90" w:rsidP="009F6A0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F94CA1">
              <w:rPr>
                <w:rFonts w:ascii="Arial Narrow" w:hAnsi="Arial Narrow" w:cs="Arial"/>
                <w:b/>
                <w:sz w:val="22"/>
                <w:szCs w:val="22"/>
              </w:rPr>
              <w:t xml:space="preserve"> 163 971.00 zł brutto</w:t>
            </w: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3DA709" w14:textId="77777777" w:rsidR="00890A90" w:rsidRPr="00F94CA1" w:rsidRDefault="00890A90" w:rsidP="009F6A0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F94CA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B3DC742" w14:textId="77777777" w:rsidR="00890A90" w:rsidRPr="00F94CA1" w:rsidRDefault="00890A90" w:rsidP="009F6A0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67627434" w14:textId="77777777" w:rsidR="00992FF5" w:rsidRPr="00F94CA1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94CA1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F94CA1" w14:paraId="69E3E41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10E44E" w14:textId="77777777" w:rsidR="00992FF5" w:rsidRPr="00F94CA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135003" w14:textId="77777777" w:rsidR="00992FF5" w:rsidRPr="00F94CA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F16E76" w14:textId="77777777" w:rsidR="00992FF5" w:rsidRPr="00F94CA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2789F2" w14:textId="77777777" w:rsidR="00992FF5" w:rsidRPr="00F94CA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90A90" w:rsidRPr="00F94CA1" w14:paraId="73455F4B" w14:textId="77777777" w:rsidTr="009F6A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F52C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3 - Oznaczenie </w:t>
            </w:r>
            <w:proofErr w:type="spellStart"/>
            <w:r w:rsidRPr="00F94CA1">
              <w:rPr>
                <w:rFonts w:ascii="Arial Narrow" w:hAnsi="Arial Narrow" w:cs="Arial"/>
                <w:sz w:val="22"/>
                <w:szCs w:val="22"/>
              </w:rPr>
              <w:t>lekowrażliwości</w:t>
            </w:r>
            <w:proofErr w:type="spellEnd"/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- krążki antybiotykowe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919E" w14:textId="4C991CEB" w:rsidR="00890A90" w:rsidRPr="00F94CA1" w:rsidRDefault="00890A90" w:rsidP="009F6A0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>Argenta</w:t>
            </w:r>
            <w:proofErr w:type="spellEnd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</w:t>
            </w:r>
            <w:r w:rsid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zoo</w:t>
            </w:r>
          </w:p>
          <w:p w14:paraId="2D994553" w14:textId="77777777" w:rsidR="00890A90" w:rsidRPr="00F94CA1" w:rsidRDefault="00890A90" w:rsidP="009F6A0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Polska 114</w:t>
            </w:r>
          </w:p>
          <w:p w14:paraId="6C053C6B" w14:textId="77777777" w:rsidR="00890A90" w:rsidRPr="00F94CA1" w:rsidRDefault="00890A90" w:rsidP="009F6A0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60-401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C8B6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37FC110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5F93" w14:textId="77777777" w:rsidR="00890A90" w:rsidRPr="00F94CA1" w:rsidRDefault="00890A90" w:rsidP="009F6A0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90A90" w:rsidRPr="00F94CA1" w14:paraId="102A30F7" w14:textId="77777777" w:rsidTr="009F6A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B8BB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3 - Oznaczenie </w:t>
            </w:r>
            <w:proofErr w:type="spellStart"/>
            <w:r w:rsidRPr="00F94CA1">
              <w:rPr>
                <w:rFonts w:ascii="Arial Narrow" w:hAnsi="Arial Narrow" w:cs="Arial"/>
                <w:sz w:val="22"/>
                <w:szCs w:val="22"/>
              </w:rPr>
              <w:t>lekowrażliwości</w:t>
            </w:r>
            <w:proofErr w:type="spellEnd"/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- krążki antybiotykowe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CBAC6" w14:textId="77777777" w:rsidR="00890A90" w:rsidRPr="00F94CA1" w:rsidRDefault="00890A90" w:rsidP="009F6A0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>BioMaxima</w:t>
            </w:r>
            <w:proofErr w:type="spellEnd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7A45F36D" w14:textId="77777777" w:rsidR="00890A90" w:rsidRPr="00F94CA1" w:rsidRDefault="00890A90" w:rsidP="009F6A0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sz w:val="22"/>
                <w:szCs w:val="22"/>
              </w:rPr>
              <w:t>Vetterów</w:t>
            </w:r>
            <w:proofErr w:type="spellEnd"/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  <w:p w14:paraId="689890F6" w14:textId="77777777" w:rsidR="00890A90" w:rsidRPr="00F94CA1" w:rsidRDefault="00890A90" w:rsidP="009F6A0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20-277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0AA7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FEB87FB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5D75" w14:textId="77777777" w:rsidR="00890A90" w:rsidRPr="00F94CA1" w:rsidRDefault="00890A90" w:rsidP="009F6A0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90A90" w:rsidRPr="00F94CA1" w14:paraId="09F1999C" w14:textId="77777777" w:rsidTr="009F6A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36F1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4 - Podłoża gotowe na płytkach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92C5" w14:textId="77777777" w:rsidR="00890A90" w:rsidRPr="00F94CA1" w:rsidRDefault="00890A90" w:rsidP="009F6A0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>BioMaxima</w:t>
            </w:r>
            <w:proofErr w:type="spellEnd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69C05386" w14:textId="77777777" w:rsidR="00890A90" w:rsidRPr="00F94CA1" w:rsidRDefault="00890A90" w:rsidP="009F6A0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sz w:val="22"/>
                <w:szCs w:val="22"/>
              </w:rPr>
              <w:t>Vetterów</w:t>
            </w:r>
            <w:proofErr w:type="spellEnd"/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  <w:p w14:paraId="12513238" w14:textId="77777777" w:rsidR="00890A90" w:rsidRPr="00F94CA1" w:rsidRDefault="00890A90" w:rsidP="009F6A0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20-277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04F75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6F50F6D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D8CDB" w14:textId="77777777" w:rsidR="00890A90" w:rsidRPr="00F94CA1" w:rsidRDefault="00890A90" w:rsidP="009F6A0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90A90" w:rsidRPr="00F94CA1" w14:paraId="0A38E030" w14:textId="77777777" w:rsidTr="009F6A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A674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4 - Podłoża gotowe na płytkach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6D22" w14:textId="77777777" w:rsidR="00890A90" w:rsidRPr="00F94CA1" w:rsidRDefault="00890A90" w:rsidP="009F6A0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>GRASO Zenon Sobiecki</w:t>
            </w:r>
          </w:p>
          <w:p w14:paraId="18BB85A6" w14:textId="77777777" w:rsidR="00890A90" w:rsidRPr="00F94CA1" w:rsidRDefault="00890A90" w:rsidP="009F6A0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Krąg 4A</w:t>
            </w:r>
          </w:p>
          <w:p w14:paraId="6D02F20A" w14:textId="77777777" w:rsidR="00890A90" w:rsidRPr="00F94CA1" w:rsidRDefault="00890A90" w:rsidP="009F6A0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83-200 Starogard Gdański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C6770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1 - Cena - 58.32</w:t>
            </w:r>
          </w:p>
          <w:p w14:paraId="67E90CA0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2 - Termin dostawy - 26.67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64744" w14:textId="77777777" w:rsidR="00890A90" w:rsidRPr="00F94CA1" w:rsidRDefault="00890A90" w:rsidP="009F6A0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 84,99</w:t>
            </w:r>
          </w:p>
        </w:tc>
      </w:tr>
      <w:tr w:rsidR="00890A90" w:rsidRPr="00F94CA1" w14:paraId="30E07D0F" w14:textId="77777777" w:rsidTr="009F6A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D34E1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4 - Podłoża gotowe na płytkach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2725C" w14:textId="77777777" w:rsidR="00890A90" w:rsidRPr="00F94CA1" w:rsidRDefault="00890A90" w:rsidP="009F6A0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3849E600" w14:textId="77777777" w:rsidR="00890A90" w:rsidRPr="00F94CA1" w:rsidRDefault="00890A90" w:rsidP="009F6A0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Osmańska 14</w:t>
            </w:r>
          </w:p>
          <w:p w14:paraId="060958C8" w14:textId="77777777" w:rsidR="00890A90" w:rsidRPr="00F94CA1" w:rsidRDefault="00890A90" w:rsidP="009F6A0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FAEC6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C00ABA9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420B" w14:textId="77777777" w:rsidR="00890A90" w:rsidRPr="00F94CA1" w:rsidRDefault="00890A90" w:rsidP="009F6A0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90A90" w:rsidRPr="00F94CA1" w14:paraId="6F048D50" w14:textId="77777777" w:rsidTr="009F6A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A72DB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4 - Podłoża gotowe na płytkach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FD33" w14:textId="4456AF8A" w:rsidR="00890A90" w:rsidRPr="00F94CA1" w:rsidRDefault="00890A90" w:rsidP="009F6A0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>Argenta</w:t>
            </w:r>
            <w:proofErr w:type="spellEnd"/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</w:t>
            </w:r>
            <w:r w:rsid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  <w:r w:rsidRPr="00F94C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zoo</w:t>
            </w:r>
          </w:p>
          <w:p w14:paraId="2AF24580" w14:textId="77777777" w:rsidR="00890A90" w:rsidRPr="00F94CA1" w:rsidRDefault="00890A90" w:rsidP="009F6A0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Polska 114</w:t>
            </w:r>
          </w:p>
          <w:p w14:paraId="2B610D47" w14:textId="77777777" w:rsidR="00890A90" w:rsidRPr="00F94CA1" w:rsidRDefault="00890A90" w:rsidP="009F6A0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60-401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2519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56714C9" w14:textId="77777777" w:rsidR="00890A90" w:rsidRPr="00F94CA1" w:rsidRDefault="00890A90" w:rsidP="009F6A0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41A7" w14:textId="77777777" w:rsidR="00890A90" w:rsidRPr="00F94CA1" w:rsidRDefault="00890A90" w:rsidP="009F6A0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94CA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717DA084" w14:textId="77777777" w:rsidR="00B464D3" w:rsidRDefault="00B464D3" w:rsidP="00BE6117">
      <w:pPr>
        <w:spacing w:before="720" w:after="480" w:line="360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94CA1">
        <w:rPr>
          <w:rFonts w:ascii="Arial Narrow" w:hAnsi="Arial Narrow" w:cs="Arial"/>
          <w:i/>
          <w:sz w:val="22"/>
          <w:szCs w:val="22"/>
        </w:rPr>
        <w:t>Zamawiający</w:t>
      </w:r>
    </w:p>
    <w:p w14:paraId="6DEB11D2" w14:textId="21DF8CE7" w:rsidR="007816AB" w:rsidRPr="001969CB" w:rsidRDefault="007816AB" w:rsidP="007816A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 w:rsidRPr="001969CB">
        <w:rPr>
          <w:rFonts w:ascii="Arial Narrow" w:hAnsi="Arial Narrow" w:cs="Arial"/>
          <w:sz w:val="20"/>
          <w:szCs w:val="20"/>
        </w:rPr>
        <w:t xml:space="preserve"> ark.</w:t>
      </w:r>
    </w:p>
    <w:p w14:paraId="6E179D79" w14:textId="77777777" w:rsidR="007816AB" w:rsidRPr="001969CB" w:rsidRDefault="007816AB" w:rsidP="007816A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Egz. 1 – biuro przepustek</w:t>
      </w:r>
    </w:p>
    <w:p w14:paraId="1B011249" w14:textId="77777777" w:rsidR="007816AB" w:rsidRPr="001969CB" w:rsidRDefault="007816AB" w:rsidP="007816A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 xml:space="preserve">Wyk. Karolina Kornowska, Barbara Baranowska – tel. 261 417 364, e-mail: </w:t>
      </w:r>
      <w:hyperlink r:id="rId6" w:history="1">
        <w:r w:rsidRPr="00C6446B">
          <w:rPr>
            <w:rStyle w:val="Hipercze"/>
            <w:rFonts w:ascii="Arial Narrow" w:hAnsi="Arial Narrow" w:cs="Arial"/>
            <w:sz w:val="20"/>
            <w:szCs w:val="20"/>
          </w:rPr>
          <w:t>k.kornowska@10wsk.mil.pl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  <w:r w:rsidRPr="001969CB">
        <w:rPr>
          <w:rFonts w:ascii="Arial Narrow" w:hAnsi="Arial Narrow" w:cs="Arial"/>
          <w:sz w:val="20"/>
          <w:szCs w:val="20"/>
        </w:rPr>
        <w:t xml:space="preserve"> </w:t>
      </w:r>
      <w:hyperlink r:id="rId7" w:history="1">
        <w:r w:rsidRPr="00C6446B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 w:rsidRPr="001969CB">
        <w:rPr>
          <w:rFonts w:ascii="Arial Narrow" w:hAnsi="Arial Narrow" w:cs="Arial"/>
          <w:sz w:val="20"/>
          <w:szCs w:val="20"/>
        </w:rPr>
        <w:t xml:space="preserve"> </w:t>
      </w:r>
    </w:p>
    <w:p w14:paraId="174C24ED" w14:textId="25B676DC" w:rsidR="007816AB" w:rsidRPr="00F94CA1" w:rsidRDefault="007816AB" w:rsidP="007816AB">
      <w:pPr>
        <w:rPr>
          <w:rFonts w:ascii="Arial Narrow" w:hAnsi="Arial Narrow" w:cs="Arial"/>
          <w:i/>
          <w:sz w:val="22"/>
          <w:szCs w:val="22"/>
        </w:rPr>
      </w:pPr>
      <w:r w:rsidRPr="001969CB">
        <w:rPr>
          <w:rFonts w:ascii="Arial Narrow" w:hAnsi="Arial Narrow" w:cs="Arial"/>
          <w:sz w:val="20"/>
          <w:szCs w:val="20"/>
        </w:rPr>
        <w:t>Data: 2025-0</w:t>
      </w:r>
      <w:r>
        <w:rPr>
          <w:rFonts w:ascii="Arial Narrow" w:hAnsi="Arial Narrow" w:cs="Arial"/>
          <w:sz w:val="20"/>
          <w:szCs w:val="20"/>
        </w:rPr>
        <w:t>9-18</w:t>
      </w:r>
    </w:p>
    <w:bookmarkEnd w:id="0"/>
    <w:sectPr w:rsidR="007816AB" w:rsidRPr="00F94CA1" w:rsidSect="0099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8DEE5" w14:textId="77777777" w:rsidR="00E8655D" w:rsidRDefault="00E8655D">
      <w:r>
        <w:separator/>
      </w:r>
    </w:p>
  </w:endnote>
  <w:endnote w:type="continuationSeparator" w:id="0">
    <w:p w14:paraId="457CFA10" w14:textId="77777777" w:rsidR="00E8655D" w:rsidRDefault="00E86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FF4E" w14:textId="77777777" w:rsidR="00890A90" w:rsidRDefault="00890A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189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E670672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16EFAD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3179" w14:textId="77777777" w:rsidR="00890A90" w:rsidRDefault="00890A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FCDED" w14:textId="77777777" w:rsidR="00E8655D" w:rsidRDefault="00E8655D">
      <w:r>
        <w:separator/>
      </w:r>
    </w:p>
  </w:footnote>
  <w:footnote w:type="continuationSeparator" w:id="0">
    <w:p w14:paraId="3C4A2679" w14:textId="77777777" w:rsidR="00E8655D" w:rsidRDefault="00E86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8B9A6" w14:textId="77777777" w:rsidR="00890A90" w:rsidRDefault="00890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DC07" w14:textId="77777777" w:rsidR="00890A90" w:rsidRDefault="00890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AA617" w14:textId="77777777" w:rsidR="00890A90" w:rsidRDefault="00890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55D"/>
    <w:rsid w:val="00022322"/>
    <w:rsid w:val="00042497"/>
    <w:rsid w:val="000C03FD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16AB"/>
    <w:rsid w:val="007E2ACC"/>
    <w:rsid w:val="007E68C5"/>
    <w:rsid w:val="00832144"/>
    <w:rsid w:val="00836DAF"/>
    <w:rsid w:val="008567C7"/>
    <w:rsid w:val="008642B3"/>
    <w:rsid w:val="00890A90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E611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8655D"/>
    <w:rsid w:val="00F223E4"/>
    <w:rsid w:val="00F33C66"/>
    <w:rsid w:val="00F82C4B"/>
    <w:rsid w:val="00F94CA1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29E1EE"/>
  <w15:chartTrackingRefBased/>
  <w15:docId w15:val="{CD37A32E-DC91-462B-9608-0BE6C4403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7816A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416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1899-12-31T23:00:00Z</cp:lastPrinted>
  <dcterms:created xsi:type="dcterms:W3CDTF">2025-09-18T08:31:00Z</dcterms:created>
  <dcterms:modified xsi:type="dcterms:W3CDTF">2025-09-18T08:35:00Z</dcterms:modified>
</cp:coreProperties>
</file>