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08584D" w14:textId="77777777" w:rsidR="00CF7835" w:rsidRPr="009432A1" w:rsidRDefault="000C7270" w:rsidP="001D19E6">
      <w:pPr>
        <w:jc w:val="right"/>
        <w:rPr>
          <w:rFonts w:ascii="Arial" w:hAnsi="Arial" w:cs="Arial"/>
          <w:sz w:val="24"/>
          <w:szCs w:val="24"/>
        </w:rPr>
      </w:pPr>
      <w:r w:rsidRPr="000C7270">
        <w:rPr>
          <w:rFonts w:ascii="Arial" w:hAnsi="Arial" w:cs="Arial"/>
          <w:sz w:val="24"/>
          <w:szCs w:val="24"/>
        </w:rPr>
        <w:t>Poznań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0C7270">
        <w:rPr>
          <w:rFonts w:ascii="Arial" w:hAnsi="Arial" w:cs="Arial"/>
          <w:sz w:val="24"/>
          <w:szCs w:val="24"/>
        </w:rPr>
        <w:t>2025-09-18</w:t>
      </w:r>
    </w:p>
    <w:p w14:paraId="16308B65" w14:textId="77777777" w:rsidR="000C7270" w:rsidRPr="000C7270" w:rsidRDefault="000C7270" w:rsidP="001D19E6">
      <w:pPr>
        <w:rPr>
          <w:rFonts w:ascii="Arial" w:hAnsi="Arial" w:cs="Arial"/>
          <w:b/>
          <w:bCs/>
          <w:sz w:val="24"/>
          <w:szCs w:val="24"/>
        </w:rPr>
      </w:pPr>
      <w:r w:rsidRPr="000C7270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F605A43" w14:textId="77777777" w:rsidR="00CF7835" w:rsidRPr="009432A1" w:rsidRDefault="000C7270" w:rsidP="001D19E6">
      <w:pPr>
        <w:rPr>
          <w:rFonts w:ascii="Arial" w:hAnsi="Arial" w:cs="Arial"/>
          <w:b/>
          <w:bCs/>
          <w:sz w:val="24"/>
          <w:szCs w:val="24"/>
        </w:rPr>
      </w:pPr>
      <w:r w:rsidRPr="000C727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0E739B81" w14:textId="77777777" w:rsidR="00CF7835" w:rsidRPr="009432A1" w:rsidRDefault="000C7270" w:rsidP="001D19E6">
      <w:pPr>
        <w:rPr>
          <w:rFonts w:ascii="Arial" w:hAnsi="Arial" w:cs="Arial"/>
          <w:sz w:val="24"/>
          <w:szCs w:val="24"/>
        </w:rPr>
      </w:pPr>
      <w:r w:rsidRPr="000C7270">
        <w:rPr>
          <w:rFonts w:ascii="Arial" w:hAnsi="Arial" w:cs="Arial"/>
          <w:sz w:val="24"/>
          <w:szCs w:val="24"/>
        </w:rPr>
        <w:t>Juraszów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7270">
        <w:rPr>
          <w:rFonts w:ascii="Arial" w:hAnsi="Arial" w:cs="Arial"/>
          <w:sz w:val="24"/>
          <w:szCs w:val="24"/>
        </w:rPr>
        <w:t>7/19</w:t>
      </w:r>
    </w:p>
    <w:p w14:paraId="04214B34" w14:textId="77777777" w:rsidR="00CF7835" w:rsidRPr="009432A1" w:rsidRDefault="000C7270" w:rsidP="001D19E6">
      <w:pPr>
        <w:rPr>
          <w:rFonts w:ascii="Arial" w:hAnsi="Arial" w:cs="Arial"/>
          <w:sz w:val="24"/>
          <w:szCs w:val="24"/>
        </w:rPr>
      </w:pPr>
      <w:r w:rsidRPr="000C7270">
        <w:rPr>
          <w:rFonts w:ascii="Arial" w:hAnsi="Arial" w:cs="Arial"/>
          <w:sz w:val="24"/>
          <w:szCs w:val="24"/>
        </w:rPr>
        <w:t>60-479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0C7270">
        <w:rPr>
          <w:rFonts w:ascii="Arial" w:hAnsi="Arial" w:cs="Arial"/>
          <w:sz w:val="24"/>
          <w:szCs w:val="24"/>
        </w:rPr>
        <w:t>Poznań</w:t>
      </w:r>
    </w:p>
    <w:p w14:paraId="45D758E5" w14:textId="6DED99C5" w:rsidR="00CF7835" w:rsidRDefault="00CF7835" w:rsidP="001D19E6">
      <w:pPr>
        <w:jc w:val="both"/>
        <w:rPr>
          <w:rFonts w:ascii="Arial" w:hAnsi="Arial" w:cs="Arial"/>
          <w:bCs/>
          <w:sz w:val="18"/>
          <w:szCs w:val="18"/>
        </w:rPr>
      </w:pPr>
    </w:p>
    <w:p w14:paraId="27D480CC" w14:textId="77777777" w:rsidR="001D19E6" w:rsidRDefault="001D19E6" w:rsidP="001D19E6">
      <w:pPr>
        <w:jc w:val="both"/>
        <w:rPr>
          <w:rFonts w:ascii="Arial" w:hAnsi="Arial" w:cs="Arial"/>
          <w:bCs/>
          <w:sz w:val="18"/>
          <w:szCs w:val="18"/>
        </w:rPr>
      </w:pPr>
    </w:p>
    <w:p w14:paraId="1303C888" w14:textId="77777777" w:rsidR="001D19E6" w:rsidRPr="009432A1" w:rsidRDefault="001D19E6" w:rsidP="001D19E6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764853F2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7A2773" w14:textId="77777777" w:rsidR="00CF7835" w:rsidRPr="00CF7835" w:rsidRDefault="00CF7835" w:rsidP="001D19E6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373FFF1" w14:textId="77777777" w:rsidR="001D19E6" w:rsidRDefault="001D19E6" w:rsidP="001D19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14:paraId="4FC95DC7" w14:textId="315EF89A" w:rsidR="00CF7835" w:rsidRPr="00382A4A" w:rsidRDefault="00CF7835" w:rsidP="001D19E6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7B1F86A9" w14:textId="77777777" w:rsidR="00CF7835" w:rsidRPr="004E4B64" w:rsidRDefault="00CF7835" w:rsidP="001D19E6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781464B5" w14:textId="77777777" w:rsidTr="000C1C6D">
        <w:tc>
          <w:tcPr>
            <w:tcW w:w="2269" w:type="dxa"/>
          </w:tcPr>
          <w:p w14:paraId="037E0CC4" w14:textId="77777777" w:rsidR="00CF7835" w:rsidRPr="004E4B64" w:rsidRDefault="00CF7835" w:rsidP="001D19E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5BC68FD" w14:textId="647E7206" w:rsidR="00CF7835" w:rsidRPr="004E4B64" w:rsidRDefault="00917B68" w:rsidP="001D19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7B68">
              <w:rPr>
                <w:rFonts w:ascii="Arial" w:hAnsi="Arial" w:cs="Arial"/>
                <w:bCs/>
                <w:sz w:val="24"/>
                <w:szCs w:val="24"/>
              </w:rPr>
              <w:t>Remont gabinetu na Oddziale Urologicznym w Szpitalu Wojewódzkim w Poznaniu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C7270" w:rsidRPr="004E4B64" w14:paraId="34B59C95" w14:textId="77777777" w:rsidTr="008E7B05">
        <w:tc>
          <w:tcPr>
            <w:tcW w:w="2269" w:type="dxa"/>
          </w:tcPr>
          <w:p w14:paraId="416879CD" w14:textId="77777777" w:rsidR="000C7270" w:rsidRPr="004E4B64" w:rsidRDefault="000C7270" w:rsidP="001D19E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8B53937" w14:textId="4C92CA3C" w:rsidR="000C7270" w:rsidRDefault="000C7270" w:rsidP="001D19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C7270">
              <w:rPr>
                <w:rFonts w:ascii="Arial" w:hAnsi="Arial" w:cs="Arial"/>
                <w:bCs/>
                <w:sz w:val="24"/>
                <w:szCs w:val="24"/>
              </w:rPr>
              <w:t>SZW/DZP/1</w:t>
            </w:r>
            <w:r w:rsidR="00917B68">
              <w:rPr>
                <w:rFonts w:ascii="Arial" w:hAnsi="Arial" w:cs="Arial"/>
                <w:bCs/>
                <w:sz w:val="24"/>
                <w:szCs w:val="24"/>
              </w:rPr>
              <w:t>1</w:t>
            </w:r>
            <w:r w:rsidRPr="000C7270">
              <w:rPr>
                <w:rFonts w:ascii="Arial" w:hAnsi="Arial" w:cs="Arial"/>
                <w:bCs/>
                <w:sz w:val="24"/>
                <w:szCs w:val="24"/>
              </w:rPr>
              <w:t>4/2025</w:t>
            </w:r>
          </w:p>
          <w:p w14:paraId="30FF482A" w14:textId="77777777" w:rsidR="001D19E6" w:rsidRDefault="001D19E6" w:rsidP="001D19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14:paraId="601585A9" w14:textId="77777777" w:rsidR="001D19E6" w:rsidRPr="004E4B64" w:rsidRDefault="001D19E6" w:rsidP="001D19E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14:paraId="3644C118" w14:textId="77777777" w:rsidR="00D665F5" w:rsidRPr="001D19E6" w:rsidRDefault="00D665F5" w:rsidP="001D19E6">
      <w:pPr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C7270" w:rsidRPr="000C7270">
        <w:rPr>
          <w:rFonts w:ascii="Arial" w:hAnsi="Arial" w:cs="Arial"/>
          <w:sz w:val="24"/>
          <w:szCs w:val="24"/>
        </w:rPr>
        <w:t>(</w:t>
      </w:r>
      <w:proofErr w:type="spellStart"/>
      <w:r w:rsidR="000C7270" w:rsidRPr="000C7270">
        <w:rPr>
          <w:rFonts w:ascii="Arial" w:hAnsi="Arial" w:cs="Arial"/>
          <w:sz w:val="24"/>
          <w:szCs w:val="24"/>
        </w:rPr>
        <w:t>t.j</w:t>
      </w:r>
      <w:proofErr w:type="spellEnd"/>
      <w:r w:rsidR="000C7270" w:rsidRPr="000C7270">
        <w:rPr>
          <w:rFonts w:ascii="Arial" w:hAnsi="Arial" w:cs="Arial"/>
          <w:sz w:val="24"/>
          <w:szCs w:val="24"/>
        </w:rPr>
        <w:t>. Dz. U. z 2024 poz. 1320)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1D19E6">
        <w:rPr>
          <w:rFonts w:ascii="Arial" w:hAnsi="Arial" w:cs="Arial"/>
          <w:sz w:val="24"/>
          <w:szCs w:val="24"/>
        </w:rPr>
        <w:t>informacj</w:t>
      </w:r>
      <w:r w:rsidR="00577BC6" w:rsidRPr="001D19E6">
        <w:rPr>
          <w:rFonts w:ascii="Arial" w:hAnsi="Arial" w:cs="Arial"/>
          <w:sz w:val="24"/>
          <w:szCs w:val="24"/>
        </w:rPr>
        <w:t>ę</w:t>
      </w:r>
      <w:r w:rsidR="00035488" w:rsidRPr="001D19E6">
        <w:rPr>
          <w:rFonts w:ascii="Arial" w:hAnsi="Arial" w:cs="Arial"/>
          <w:sz w:val="24"/>
          <w:szCs w:val="24"/>
        </w:rPr>
        <w:t xml:space="preserve"> z otwarcia ofert</w:t>
      </w:r>
      <w:r w:rsidR="00577BC6" w:rsidRPr="001D19E6">
        <w:rPr>
          <w:rFonts w:ascii="Arial" w:hAnsi="Arial" w:cs="Arial"/>
          <w:sz w:val="24"/>
          <w:szCs w:val="24"/>
        </w:rPr>
        <w:t>.</w:t>
      </w:r>
    </w:p>
    <w:p w14:paraId="7082309B" w14:textId="77777777" w:rsidR="001D19E6" w:rsidRPr="001D19E6" w:rsidRDefault="001D19E6" w:rsidP="001D19E6">
      <w:pPr>
        <w:jc w:val="both"/>
        <w:rPr>
          <w:rFonts w:ascii="Arial" w:hAnsi="Arial" w:cs="Arial"/>
          <w:sz w:val="24"/>
          <w:szCs w:val="24"/>
        </w:rPr>
      </w:pPr>
    </w:p>
    <w:p w14:paraId="0EA837C5" w14:textId="7688BFFD" w:rsidR="001D19E6" w:rsidRPr="001D19E6" w:rsidRDefault="001D19E6" w:rsidP="001D19E6">
      <w:pPr>
        <w:jc w:val="both"/>
        <w:rPr>
          <w:rFonts w:ascii="Arial" w:hAnsi="Arial" w:cs="Arial"/>
          <w:sz w:val="24"/>
          <w:szCs w:val="24"/>
        </w:rPr>
      </w:pPr>
      <w:r w:rsidRPr="001D19E6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6702D26" w14:textId="10DE582E" w:rsidR="001D19E6" w:rsidRPr="001D19E6" w:rsidRDefault="001D19E6" w:rsidP="001D19E6">
      <w:pPr>
        <w:rPr>
          <w:rFonts w:ascii="Arial" w:hAnsi="Arial" w:cs="Arial"/>
          <w:sz w:val="24"/>
          <w:szCs w:val="24"/>
        </w:rPr>
      </w:pPr>
      <w:r w:rsidRPr="001D19E6">
        <w:rPr>
          <w:rFonts w:ascii="Arial" w:hAnsi="Arial" w:cs="Arial"/>
          <w:sz w:val="24"/>
          <w:szCs w:val="24"/>
        </w:rPr>
        <w:t>46740,00 zł brutto</w:t>
      </w:r>
      <w:r>
        <w:rPr>
          <w:rFonts w:ascii="Arial" w:hAnsi="Arial" w:cs="Arial"/>
          <w:sz w:val="24"/>
          <w:szCs w:val="24"/>
        </w:rPr>
        <w:t>.</w:t>
      </w:r>
    </w:p>
    <w:p w14:paraId="19B8AA58" w14:textId="77777777" w:rsidR="001D19E6" w:rsidRPr="001D19E6" w:rsidRDefault="001D19E6" w:rsidP="001D19E6">
      <w:pPr>
        <w:jc w:val="both"/>
        <w:rPr>
          <w:rFonts w:ascii="Arial" w:hAnsi="Arial" w:cs="Arial"/>
          <w:sz w:val="24"/>
          <w:szCs w:val="24"/>
        </w:rPr>
      </w:pPr>
    </w:p>
    <w:p w14:paraId="06B07BB5" w14:textId="4D8F9E4C" w:rsidR="00A80738" w:rsidRPr="00355C9D" w:rsidRDefault="00D665F5" w:rsidP="001D19E6">
      <w:pPr>
        <w:jc w:val="both"/>
        <w:rPr>
          <w:rFonts w:ascii="Arial" w:hAnsi="Arial" w:cs="Arial"/>
          <w:sz w:val="24"/>
          <w:szCs w:val="24"/>
        </w:rPr>
      </w:pPr>
      <w:r w:rsidRPr="001D19E6">
        <w:rPr>
          <w:rFonts w:ascii="Arial" w:hAnsi="Arial" w:cs="Arial"/>
          <w:sz w:val="24"/>
          <w:szCs w:val="24"/>
        </w:rPr>
        <w:t>Podczas</w:t>
      </w:r>
      <w:r w:rsidRPr="00355C9D">
        <w:rPr>
          <w:rFonts w:ascii="Arial" w:hAnsi="Arial" w:cs="Arial"/>
          <w:sz w:val="24"/>
          <w:szCs w:val="24"/>
        </w:rPr>
        <w:t xml:space="preserve">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C7270" w:rsidRPr="000C7270">
        <w:rPr>
          <w:rFonts w:ascii="Arial" w:hAnsi="Arial" w:cs="Arial"/>
          <w:sz w:val="24"/>
          <w:szCs w:val="24"/>
        </w:rPr>
        <w:t>30/09/2025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C7270" w:rsidRPr="000C7270">
        <w:rPr>
          <w:rFonts w:ascii="Arial" w:hAnsi="Arial" w:cs="Arial"/>
          <w:sz w:val="24"/>
          <w:szCs w:val="24"/>
        </w:rPr>
        <w:t>10:00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8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3402"/>
        <w:gridCol w:w="1275"/>
        <w:gridCol w:w="1418"/>
        <w:gridCol w:w="1984"/>
      </w:tblGrid>
      <w:tr w:rsidR="00F70290" w:rsidRPr="00F70290" w14:paraId="651D1AA8" w14:textId="77777777" w:rsidTr="00F70290">
        <w:tc>
          <w:tcPr>
            <w:tcW w:w="880" w:type="dxa"/>
            <w:shd w:val="clear" w:color="auto" w:fill="F2F2F2"/>
            <w:vAlign w:val="center"/>
          </w:tcPr>
          <w:p w14:paraId="3B8674E5" w14:textId="77777777" w:rsidR="00F70290" w:rsidRPr="00F70290" w:rsidRDefault="00F70290" w:rsidP="001D19E6">
            <w:pPr>
              <w:jc w:val="center"/>
              <w:rPr>
                <w:rFonts w:ascii="Arial" w:hAnsi="Arial" w:cs="Arial"/>
              </w:rPr>
            </w:pPr>
            <w:r w:rsidRPr="00F70290">
              <w:rPr>
                <w:rFonts w:ascii="Arial" w:hAnsi="Arial" w:cs="Arial"/>
              </w:rPr>
              <w:t>Oferta nr</w:t>
            </w:r>
          </w:p>
        </w:tc>
        <w:tc>
          <w:tcPr>
            <w:tcW w:w="3402" w:type="dxa"/>
            <w:shd w:val="clear" w:color="auto" w:fill="F2F2F2"/>
            <w:vAlign w:val="center"/>
          </w:tcPr>
          <w:p w14:paraId="303F3A20" w14:textId="77777777" w:rsidR="00F70290" w:rsidRPr="00F70290" w:rsidRDefault="00F70290" w:rsidP="001D19E6">
            <w:pPr>
              <w:jc w:val="center"/>
              <w:rPr>
                <w:rFonts w:ascii="Arial" w:hAnsi="Arial" w:cs="Arial"/>
              </w:rPr>
            </w:pPr>
            <w:r w:rsidRPr="00F70290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275" w:type="dxa"/>
            <w:shd w:val="clear" w:color="auto" w:fill="F2F2F2"/>
          </w:tcPr>
          <w:p w14:paraId="49804772" w14:textId="7CF23AA0" w:rsidR="00F70290" w:rsidRPr="00F70290" w:rsidRDefault="00F70290" w:rsidP="001D19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Termin realizacji</w:t>
            </w:r>
          </w:p>
        </w:tc>
        <w:tc>
          <w:tcPr>
            <w:tcW w:w="1418" w:type="dxa"/>
            <w:shd w:val="clear" w:color="auto" w:fill="F2F2F2"/>
          </w:tcPr>
          <w:p w14:paraId="34D6F453" w14:textId="6678D114" w:rsidR="00F70290" w:rsidRPr="00F70290" w:rsidRDefault="00F70290" w:rsidP="001D19E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04A5BBAA" w14:textId="2A95186E" w:rsidR="00F70290" w:rsidRPr="00F70290" w:rsidRDefault="00F70290" w:rsidP="001D19E6">
            <w:pPr>
              <w:jc w:val="center"/>
              <w:rPr>
                <w:rFonts w:ascii="Arial" w:hAnsi="Arial" w:cs="Arial"/>
              </w:rPr>
            </w:pPr>
            <w:r w:rsidRPr="00F70290">
              <w:rPr>
                <w:rFonts w:ascii="Arial" w:hAnsi="Arial" w:cs="Arial"/>
              </w:rPr>
              <w:t>Cena oferty</w:t>
            </w:r>
          </w:p>
        </w:tc>
      </w:tr>
      <w:tr w:rsidR="00F70290" w:rsidRPr="00355C9D" w14:paraId="1513C6DD" w14:textId="77777777" w:rsidTr="00F70290">
        <w:tc>
          <w:tcPr>
            <w:tcW w:w="880" w:type="dxa"/>
            <w:vAlign w:val="center"/>
          </w:tcPr>
          <w:p w14:paraId="28949E30" w14:textId="77777777" w:rsidR="00F70290" w:rsidRPr="00CF7835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14:paraId="0AF3FE24" w14:textId="77777777" w:rsidR="00F70290" w:rsidRDefault="00F70290" w:rsidP="001D19E6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 xml:space="preserve">Zakład Budowlano-Remontowy DANBUD </w:t>
            </w:r>
          </w:p>
          <w:p w14:paraId="68855447" w14:textId="69B97615" w:rsidR="00F70290" w:rsidRPr="00CF7835" w:rsidRDefault="00F70290" w:rsidP="001D19E6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Daniel Biegun</w:t>
            </w:r>
          </w:p>
          <w:p w14:paraId="5DFF1483" w14:textId="77777777" w:rsidR="00F70290" w:rsidRPr="00CF7835" w:rsidRDefault="00F70290" w:rsidP="001D19E6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Rzecin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27A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DC2D4F0" w14:textId="77777777" w:rsidR="00F70290" w:rsidRPr="00CF7835" w:rsidRDefault="00F70290" w:rsidP="001D19E6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64-510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Wronki</w:t>
            </w:r>
          </w:p>
        </w:tc>
        <w:tc>
          <w:tcPr>
            <w:tcW w:w="1275" w:type="dxa"/>
          </w:tcPr>
          <w:p w14:paraId="61AD3A68" w14:textId="77777777" w:rsidR="00F70290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472869D" w14:textId="77777777" w:rsidR="00F70290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4C929EC1" w14:textId="785F2286" w:rsidR="00F70290" w:rsidRPr="000C7270" w:rsidRDefault="00E87BC4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04C9E">
              <w:rPr>
                <w:rFonts w:ascii="Arial" w:hAnsi="Arial" w:cs="Arial"/>
              </w:rPr>
              <w:t>skrócenie o 10 dni</w:t>
            </w:r>
          </w:p>
        </w:tc>
        <w:tc>
          <w:tcPr>
            <w:tcW w:w="1418" w:type="dxa"/>
          </w:tcPr>
          <w:p w14:paraId="22EBB422" w14:textId="77777777" w:rsidR="00F70290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EF6DAE" w14:textId="77777777" w:rsidR="00F70290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4D1901" w14:textId="5D13E21C" w:rsidR="00F70290" w:rsidRPr="000C7270" w:rsidRDefault="00C04C9E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39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566FAB84" w14:textId="3567EF1E" w:rsidR="00F70290" w:rsidRPr="00CF7835" w:rsidRDefault="00F70290" w:rsidP="001D19E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52 890.00 zł</w:t>
            </w:r>
          </w:p>
        </w:tc>
      </w:tr>
      <w:tr w:rsidR="00C04C9E" w:rsidRPr="00355C9D" w14:paraId="266D9895" w14:textId="77777777" w:rsidTr="00F70290">
        <w:tc>
          <w:tcPr>
            <w:tcW w:w="880" w:type="dxa"/>
            <w:vAlign w:val="center"/>
          </w:tcPr>
          <w:p w14:paraId="32C0D2F2" w14:textId="77777777" w:rsidR="00C04C9E" w:rsidRPr="00CF7835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402" w:type="dxa"/>
          </w:tcPr>
          <w:p w14:paraId="5E43606C" w14:textId="77777777" w:rsidR="00C04C9E" w:rsidRDefault="00C04C9E" w:rsidP="00C04C9E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 xml:space="preserve">HYDRO-GAZ Swarzędz </w:t>
            </w:r>
          </w:p>
          <w:p w14:paraId="2A694C68" w14:textId="4D695DE1" w:rsidR="00C04C9E" w:rsidRPr="00CF7835" w:rsidRDefault="00C04C9E" w:rsidP="00C04C9E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Sp. z o. o.</w:t>
            </w:r>
          </w:p>
          <w:p w14:paraId="24A4F7FE" w14:textId="77777777" w:rsidR="00C04C9E" w:rsidRPr="00CF7835" w:rsidRDefault="00C04C9E" w:rsidP="00C04C9E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Kórnicka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166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CA8651" w14:textId="77777777" w:rsidR="00C04C9E" w:rsidRPr="00CF7835" w:rsidRDefault="00C04C9E" w:rsidP="00C04C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62-020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Zalasewo</w:t>
            </w:r>
          </w:p>
        </w:tc>
        <w:tc>
          <w:tcPr>
            <w:tcW w:w="1275" w:type="dxa"/>
          </w:tcPr>
          <w:p w14:paraId="29279A62" w14:textId="77777777" w:rsidR="00C04C9E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F5A670F" w14:textId="77777777" w:rsidR="00C04C9E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E234D01" w14:textId="7A3092E5" w:rsidR="00C04C9E" w:rsidRPr="000C7270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21 dni</w:t>
            </w:r>
          </w:p>
        </w:tc>
        <w:tc>
          <w:tcPr>
            <w:tcW w:w="1418" w:type="dxa"/>
          </w:tcPr>
          <w:p w14:paraId="3480637D" w14:textId="77777777" w:rsidR="00C04C9E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C757579" w14:textId="77777777" w:rsidR="00C04C9E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4F6049A" w14:textId="082BBB37" w:rsidR="00C04C9E" w:rsidRPr="000C7270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 m-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5F8FB05C" w14:textId="7BC523A9" w:rsidR="00C04C9E" w:rsidRPr="00CF7835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51 660.00 zł</w:t>
            </w:r>
          </w:p>
        </w:tc>
      </w:tr>
      <w:tr w:rsidR="00C04C9E" w:rsidRPr="00355C9D" w14:paraId="7CBD24C0" w14:textId="77777777" w:rsidTr="00F70290">
        <w:tc>
          <w:tcPr>
            <w:tcW w:w="880" w:type="dxa"/>
            <w:vAlign w:val="center"/>
          </w:tcPr>
          <w:p w14:paraId="558359D4" w14:textId="77777777" w:rsidR="00C04C9E" w:rsidRPr="00CF7835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402" w:type="dxa"/>
          </w:tcPr>
          <w:p w14:paraId="2B1A01B8" w14:textId="77777777" w:rsidR="00C04C9E" w:rsidRPr="00CF7835" w:rsidRDefault="00C04C9E" w:rsidP="00C04C9E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VIC-MAR Sp. z o. o.</w:t>
            </w:r>
          </w:p>
          <w:p w14:paraId="1FC0B24F" w14:textId="77777777" w:rsidR="00C04C9E" w:rsidRPr="00CF7835" w:rsidRDefault="00C04C9E" w:rsidP="00C04C9E">
            <w:pPr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ul. Poznańska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167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853899" w14:textId="77777777" w:rsidR="00C04C9E" w:rsidRPr="00CF7835" w:rsidRDefault="00C04C9E" w:rsidP="00C04C9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62-006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0C7270">
              <w:rPr>
                <w:rFonts w:ascii="Arial" w:hAnsi="Arial" w:cs="Arial"/>
                <w:sz w:val="24"/>
                <w:szCs w:val="24"/>
              </w:rPr>
              <w:t>Kobylnica</w:t>
            </w:r>
          </w:p>
        </w:tc>
        <w:tc>
          <w:tcPr>
            <w:tcW w:w="1275" w:type="dxa"/>
          </w:tcPr>
          <w:p w14:paraId="30DA2CE0" w14:textId="77777777" w:rsidR="00C04C9E" w:rsidRPr="00C04C9E" w:rsidRDefault="00C04C9E" w:rsidP="00C04C9E">
            <w:pPr>
              <w:jc w:val="center"/>
              <w:rPr>
                <w:rFonts w:ascii="Arial" w:hAnsi="Arial" w:cs="Arial"/>
              </w:rPr>
            </w:pPr>
          </w:p>
          <w:p w14:paraId="5FD2E759" w14:textId="33A38891" w:rsidR="00C04C9E" w:rsidRPr="00C04C9E" w:rsidRDefault="00C04C9E" w:rsidP="00C04C9E">
            <w:pPr>
              <w:jc w:val="center"/>
              <w:rPr>
                <w:rFonts w:ascii="Arial" w:hAnsi="Arial" w:cs="Arial"/>
              </w:rPr>
            </w:pPr>
            <w:r w:rsidRPr="00C04C9E">
              <w:rPr>
                <w:rFonts w:ascii="Arial" w:hAnsi="Arial" w:cs="Arial"/>
              </w:rPr>
              <w:t>skrócenie o 10 dni</w:t>
            </w:r>
          </w:p>
        </w:tc>
        <w:tc>
          <w:tcPr>
            <w:tcW w:w="1418" w:type="dxa"/>
          </w:tcPr>
          <w:p w14:paraId="1EB6B083" w14:textId="77777777" w:rsidR="00C04C9E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FFE9C9F" w14:textId="72ACEDD5" w:rsidR="00C04C9E" w:rsidRPr="000C7270" w:rsidRDefault="00190DB9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38</w:t>
            </w:r>
            <w:r w:rsidR="00C04C9E">
              <w:rPr>
                <w:rFonts w:ascii="Arial" w:hAnsi="Arial" w:cs="Arial"/>
                <w:sz w:val="24"/>
                <w:szCs w:val="24"/>
              </w:rPr>
              <w:t xml:space="preserve"> m-</w:t>
            </w:r>
            <w:proofErr w:type="spellStart"/>
            <w:r w:rsidR="00C04C9E">
              <w:rPr>
                <w:rFonts w:ascii="Arial" w:hAnsi="Arial" w:cs="Arial"/>
                <w:sz w:val="24"/>
                <w:szCs w:val="24"/>
              </w:rPr>
              <w:t>cy</w:t>
            </w:r>
            <w:proofErr w:type="spellEnd"/>
          </w:p>
        </w:tc>
        <w:tc>
          <w:tcPr>
            <w:tcW w:w="1984" w:type="dxa"/>
            <w:vAlign w:val="center"/>
          </w:tcPr>
          <w:p w14:paraId="17D90C64" w14:textId="7D1B6BAC" w:rsidR="00C04C9E" w:rsidRPr="00CF7835" w:rsidRDefault="00C04C9E" w:rsidP="00C04C9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C7270">
              <w:rPr>
                <w:rFonts w:ascii="Arial" w:hAnsi="Arial" w:cs="Arial"/>
                <w:sz w:val="24"/>
                <w:szCs w:val="24"/>
              </w:rPr>
              <w:t>49 861.79 zł</w:t>
            </w:r>
          </w:p>
        </w:tc>
      </w:tr>
    </w:tbl>
    <w:p w14:paraId="7F37E470" w14:textId="77777777" w:rsidR="0069085C" w:rsidRPr="00355C9D" w:rsidRDefault="0069085C" w:rsidP="001D19E6">
      <w:pPr>
        <w:jc w:val="both"/>
        <w:rPr>
          <w:rFonts w:ascii="Arial" w:hAnsi="Arial" w:cs="Arial"/>
          <w:sz w:val="24"/>
        </w:rPr>
      </w:pPr>
    </w:p>
    <w:p w14:paraId="24289A18" w14:textId="77777777" w:rsidR="00A80738" w:rsidRDefault="00A80738" w:rsidP="001D19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33A900A5" w14:textId="77777777" w:rsidR="002F6EAF" w:rsidRDefault="002F6EAF" w:rsidP="001D19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56B1E6D" w14:textId="77777777" w:rsidR="002F6EAF" w:rsidRPr="002F6EAF" w:rsidRDefault="002F6EAF" w:rsidP="002F6EA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F6EAF">
        <w:rPr>
          <w:rFonts w:ascii="Arial" w:hAnsi="Arial" w:cs="Arial"/>
          <w:i/>
          <w:szCs w:val="24"/>
        </w:rPr>
        <w:t>/-/ I Z-ca Dyrektora ds. Administracyjnych</w:t>
      </w:r>
    </w:p>
    <w:p w14:paraId="797AE4BB" w14:textId="77777777" w:rsidR="002F6EAF" w:rsidRPr="002F6EAF" w:rsidRDefault="002F6EAF" w:rsidP="002F6EA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2F6EAF">
        <w:rPr>
          <w:rFonts w:ascii="Arial" w:hAnsi="Arial" w:cs="Arial"/>
          <w:i/>
          <w:szCs w:val="24"/>
        </w:rPr>
        <w:t>Krystyna Piątkowska</w:t>
      </w:r>
    </w:p>
    <w:p w14:paraId="2F23071F" w14:textId="77777777" w:rsidR="002F6EAF" w:rsidRDefault="002F6EAF" w:rsidP="001D19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07B7E6C" w14:textId="77777777" w:rsidR="002F6EAF" w:rsidRPr="00355C9D" w:rsidRDefault="002F6EAF" w:rsidP="001D19E6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2F6EAF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79B47" w14:textId="77777777" w:rsidR="0007772F" w:rsidRDefault="0007772F">
      <w:r>
        <w:separator/>
      </w:r>
    </w:p>
  </w:endnote>
  <w:endnote w:type="continuationSeparator" w:id="0">
    <w:p w14:paraId="73128CA2" w14:textId="77777777" w:rsidR="0007772F" w:rsidRDefault="0007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DAB8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2A0E3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891464" w14:textId="6C30889C" w:rsidR="00960CEB" w:rsidRPr="00986737" w:rsidRDefault="002F6EAF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9D6BE54" wp14:editId="1C00F7D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2AD11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0E018E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02AB8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7B518E" w14:textId="77777777" w:rsidR="009F189D" w:rsidRDefault="009F189D">
    <w:pPr>
      <w:pStyle w:val="Stopka"/>
      <w:tabs>
        <w:tab w:val="clear" w:pos="4536"/>
      </w:tabs>
      <w:jc w:val="center"/>
    </w:pPr>
  </w:p>
  <w:p w14:paraId="26F48390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09750E" w14:textId="77777777" w:rsidR="0007772F" w:rsidRDefault="0007772F">
      <w:r>
        <w:separator/>
      </w:r>
    </w:p>
  </w:footnote>
  <w:footnote w:type="continuationSeparator" w:id="0">
    <w:p w14:paraId="7A742D82" w14:textId="77777777" w:rsidR="0007772F" w:rsidRDefault="00077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D0E748" w14:textId="77777777" w:rsidR="000C7270" w:rsidRDefault="000C727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32435" w14:textId="77777777" w:rsidR="000C7270" w:rsidRDefault="000C727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82CF7F" w14:textId="77777777" w:rsidR="000C7270" w:rsidRDefault="000C727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72F"/>
    <w:rsid w:val="00007727"/>
    <w:rsid w:val="00017720"/>
    <w:rsid w:val="00035488"/>
    <w:rsid w:val="0007772F"/>
    <w:rsid w:val="000C1C6D"/>
    <w:rsid w:val="000C7270"/>
    <w:rsid w:val="000D7F25"/>
    <w:rsid w:val="000E00E5"/>
    <w:rsid w:val="001146A4"/>
    <w:rsid w:val="00173B20"/>
    <w:rsid w:val="00190DB9"/>
    <w:rsid w:val="001C69FF"/>
    <w:rsid w:val="001D19E6"/>
    <w:rsid w:val="001E3CD8"/>
    <w:rsid w:val="0023318D"/>
    <w:rsid w:val="002A4EC8"/>
    <w:rsid w:val="002F6EAF"/>
    <w:rsid w:val="00336D15"/>
    <w:rsid w:val="00355C9D"/>
    <w:rsid w:val="003B6B36"/>
    <w:rsid w:val="003D72FD"/>
    <w:rsid w:val="003E622A"/>
    <w:rsid w:val="003F57CD"/>
    <w:rsid w:val="00423179"/>
    <w:rsid w:val="00490DC0"/>
    <w:rsid w:val="00493F8C"/>
    <w:rsid w:val="004C7E9B"/>
    <w:rsid w:val="00577BC6"/>
    <w:rsid w:val="00601802"/>
    <w:rsid w:val="0069085C"/>
    <w:rsid w:val="00780EB2"/>
    <w:rsid w:val="00843263"/>
    <w:rsid w:val="00861E75"/>
    <w:rsid w:val="008A26A5"/>
    <w:rsid w:val="008F318B"/>
    <w:rsid w:val="00917B68"/>
    <w:rsid w:val="00960CEB"/>
    <w:rsid w:val="009D19BD"/>
    <w:rsid w:val="009F189D"/>
    <w:rsid w:val="00A80738"/>
    <w:rsid w:val="00C04C9E"/>
    <w:rsid w:val="00C236D3"/>
    <w:rsid w:val="00C659E2"/>
    <w:rsid w:val="00CB0802"/>
    <w:rsid w:val="00CF7835"/>
    <w:rsid w:val="00D665F5"/>
    <w:rsid w:val="00D7128F"/>
    <w:rsid w:val="00E87BC4"/>
    <w:rsid w:val="00EA3476"/>
    <w:rsid w:val="00F44906"/>
    <w:rsid w:val="00F70290"/>
    <w:rsid w:val="00F85B7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928D80"/>
  <w15:chartTrackingRefBased/>
  <w15:docId w15:val="{A60A4647-A7AA-46C0-8D20-58A98B357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4</cp:revision>
  <cp:lastPrinted>2025-09-18T08:00:00Z</cp:lastPrinted>
  <dcterms:created xsi:type="dcterms:W3CDTF">2025-09-18T08:01:00Z</dcterms:created>
  <dcterms:modified xsi:type="dcterms:W3CDTF">2025-09-18T10:19:00Z</dcterms:modified>
</cp:coreProperties>
</file>