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C0F34" w14:textId="77777777" w:rsidR="009432A1" w:rsidRPr="00AA5286" w:rsidRDefault="009A4E09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A5286">
        <w:rPr>
          <w:rFonts w:ascii="Arial Narrow" w:hAnsi="Arial Narrow" w:cs="Arial"/>
          <w:sz w:val="22"/>
          <w:szCs w:val="22"/>
        </w:rPr>
        <w:t>Bydgoszcz</w:t>
      </w:r>
      <w:r w:rsidR="009432A1" w:rsidRPr="00AA5286">
        <w:rPr>
          <w:rFonts w:ascii="Arial Narrow" w:hAnsi="Arial Narrow" w:cs="Arial"/>
          <w:sz w:val="22"/>
          <w:szCs w:val="22"/>
        </w:rPr>
        <w:t xml:space="preserve"> dnia: </w:t>
      </w:r>
      <w:r w:rsidRPr="00AA5286">
        <w:rPr>
          <w:rFonts w:ascii="Arial Narrow" w:hAnsi="Arial Narrow" w:cs="Arial"/>
          <w:sz w:val="22"/>
          <w:szCs w:val="22"/>
        </w:rPr>
        <w:t>2025-09-19</w:t>
      </w:r>
    </w:p>
    <w:p w14:paraId="77000E23" w14:textId="77777777" w:rsidR="009432A1" w:rsidRPr="00AA5286" w:rsidRDefault="009A4E09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A528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82B4328" w14:textId="77777777" w:rsidR="009432A1" w:rsidRPr="00AA5286" w:rsidRDefault="009A4E09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A5286">
        <w:rPr>
          <w:rFonts w:ascii="Arial Narrow" w:hAnsi="Arial Narrow" w:cs="Arial"/>
          <w:sz w:val="22"/>
          <w:szCs w:val="22"/>
        </w:rPr>
        <w:t>Powstańców Warszawy</w:t>
      </w:r>
      <w:r w:rsidR="009432A1" w:rsidRPr="00AA5286">
        <w:rPr>
          <w:rFonts w:ascii="Arial Narrow" w:hAnsi="Arial Narrow" w:cs="Arial"/>
          <w:sz w:val="22"/>
          <w:szCs w:val="22"/>
        </w:rPr>
        <w:t xml:space="preserve"> </w:t>
      </w:r>
      <w:r w:rsidRPr="00AA5286">
        <w:rPr>
          <w:rFonts w:ascii="Arial Narrow" w:hAnsi="Arial Narrow" w:cs="Arial"/>
          <w:sz w:val="22"/>
          <w:szCs w:val="22"/>
        </w:rPr>
        <w:t>5</w:t>
      </w:r>
    </w:p>
    <w:p w14:paraId="0EBC4BD9" w14:textId="77777777" w:rsidR="009432A1" w:rsidRPr="00AA5286" w:rsidRDefault="009A4E09" w:rsidP="009432A1">
      <w:pPr>
        <w:rPr>
          <w:rFonts w:ascii="Arial Narrow" w:hAnsi="Arial Narrow" w:cs="Arial"/>
          <w:sz w:val="22"/>
          <w:szCs w:val="22"/>
        </w:rPr>
      </w:pPr>
      <w:r w:rsidRPr="00AA5286">
        <w:rPr>
          <w:rFonts w:ascii="Arial Narrow" w:hAnsi="Arial Narrow" w:cs="Arial"/>
          <w:sz w:val="22"/>
          <w:szCs w:val="22"/>
        </w:rPr>
        <w:t>85-681</w:t>
      </w:r>
      <w:r w:rsidR="009432A1" w:rsidRPr="00AA5286">
        <w:rPr>
          <w:rFonts w:ascii="Arial Narrow" w:hAnsi="Arial Narrow" w:cs="Arial"/>
          <w:sz w:val="22"/>
          <w:szCs w:val="22"/>
        </w:rPr>
        <w:t xml:space="preserve"> </w:t>
      </w:r>
      <w:r w:rsidRPr="00AA5286">
        <w:rPr>
          <w:rFonts w:ascii="Arial Narrow" w:hAnsi="Arial Narrow" w:cs="Arial"/>
          <w:sz w:val="22"/>
          <w:szCs w:val="22"/>
        </w:rPr>
        <w:t>Bydgoszcz</w:t>
      </w:r>
    </w:p>
    <w:p w14:paraId="39F50FEB" w14:textId="49AB5AC0" w:rsidR="009432A1" w:rsidRPr="00AA5286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AA5286" w14:paraId="7DBAE46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706D83" w14:textId="77777777" w:rsidR="009432A1" w:rsidRPr="00AA528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AA5286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925E47A" w14:textId="77777777" w:rsidR="009432A1" w:rsidRPr="00AA528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A5286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5D91338" w14:textId="77777777" w:rsidR="00A80738" w:rsidRPr="00AA528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A528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3C3100D" w14:textId="77777777" w:rsidR="009432A1" w:rsidRPr="00AA528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A528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A528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A528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AA5286" w14:paraId="45B65457" w14:textId="77777777" w:rsidTr="00A652DF">
        <w:tc>
          <w:tcPr>
            <w:tcW w:w="2269" w:type="dxa"/>
          </w:tcPr>
          <w:p w14:paraId="1D4BB238" w14:textId="77777777" w:rsidR="009432A1" w:rsidRPr="00AA528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528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C00CC9B" w14:textId="77777777" w:rsidR="009432A1" w:rsidRPr="00AA5286" w:rsidRDefault="009A4E0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5286">
              <w:rPr>
                <w:rFonts w:ascii="Arial Narrow" w:hAnsi="Arial Narrow" w:cs="Arial"/>
                <w:bCs/>
                <w:sz w:val="22"/>
                <w:szCs w:val="22"/>
              </w:rPr>
              <w:t>Dostawa wiertarki szybkoobrotowej wraz z dostawą asortymentu do wiertarki szybkoobrotowej na okres 12 miesięcy</w:t>
            </w:r>
            <w:r w:rsidR="009432A1" w:rsidRPr="00AA528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A4E09" w:rsidRPr="00AA5286" w14:paraId="15340236" w14:textId="77777777" w:rsidTr="00D40336">
        <w:tc>
          <w:tcPr>
            <w:tcW w:w="2269" w:type="dxa"/>
          </w:tcPr>
          <w:p w14:paraId="7ECE5529" w14:textId="77777777" w:rsidR="009A4E09" w:rsidRPr="00AA5286" w:rsidRDefault="009A4E09" w:rsidP="00D403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528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CA5F1A4" w14:textId="77777777" w:rsidR="009A4E09" w:rsidRPr="00AA5286" w:rsidRDefault="009A4E09" w:rsidP="00D403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5286">
              <w:rPr>
                <w:rFonts w:ascii="Arial Narrow" w:hAnsi="Arial Narrow" w:cs="Arial"/>
                <w:bCs/>
                <w:sz w:val="22"/>
                <w:szCs w:val="22"/>
              </w:rPr>
              <w:t>95/2025</w:t>
            </w:r>
          </w:p>
        </w:tc>
      </w:tr>
    </w:tbl>
    <w:p w14:paraId="07459F19" w14:textId="77777777" w:rsidR="00890B92" w:rsidRPr="00AA528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A528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AA5286">
        <w:rPr>
          <w:rFonts w:ascii="Arial Narrow" w:hAnsi="Arial Narrow" w:cs="Arial"/>
          <w:sz w:val="22"/>
          <w:szCs w:val="22"/>
        </w:rPr>
        <w:t>22</w:t>
      </w:r>
      <w:r w:rsidR="0043158A" w:rsidRPr="00AA5286">
        <w:rPr>
          <w:rFonts w:ascii="Arial Narrow" w:hAnsi="Arial Narrow" w:cs="Arial"/>
          <w:sz w:val="22"/>
          <w:szCs w:val="22"/>
        </w:rPr>
        <w:t>2</w:t>
      </w:r>
      <w:r w:rsidRPr="00AA528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AA5286">
        <w:rPr>
          <w:rFonts w:ascii="Arial Narrow" w:hAnsi="Arial Narrow" w:cs="Arial"/>
          <w:sz w:val="22"/>
          <w:szCs w:val="22"/>
        </w:rPr>
        <w:t>4</w:t>
      </w:r>
      <w:r w:rsidRPr="00AA5286">
        <w:rPr>
          <w:rFonts w:ascii="Arial Narrow" w:hAnsi="Arial Narrow" w:cs="Arial"/>
          <w:sz w:val="22"/>
          <w:szCs w:val="22"/>
        </w:rPr>
        <w:t xml:space="preserve"> </w:t>
      </w:r>
      <w:r w:rsidR="00890B92" w:rsidRPr="00AA528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AA5286">
        <w:rPr>
          <w:rFonts w:ascii="Arial Narrow" w:hAnsi="Arial Narrow" w:cs="Arial"/>
          <w:sz w:val="22"/>
          <w:szCs w:val="22"/>
        </w:rPr>
        <w:t xml:space="preserve"> </w:t>
      </w:r>
      <w:r w:rsidR="009A4E09" w:rsidRPr="00AA5286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AA5286">
        <w:rPr>
          <w:rFonts w:ascii="Arial Narrow" w:hAnsi="Arial Narrow" w:cs="Arial"/>
          <w:sz w:val="22"/>
          <w:szCs w:val="22"/>
        </w:rPr>
        <w:t xml:space="preserve"> </w:t>
      </w:r>
      <w:r w:rsidR="00890B92" w:rsidRPr="00AA5286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14F52E84" w14:textId="77777777" w:rsidR="0069085C" w:rsidRPr="00AA5286" w:rsidRDefault="009A4E09" w:rsidP="00AA5286">
      <w:pPr>
        <w:spacing w:before="120" w:after="120"/>
        <w:jc w:val="center"/>
        <w:rPr>
          <w:rFonts w:ascii="Arial Narrow" w:hAnsi="Arial Narrow" w:cs="Arial"/>
        </w:rPr>
      </w:pPr>
      <w:r w:rsidRPr="00AA5286">
        <w:rPr>
          <w:rFonts w:ascii="Arial Narrow" w:hAnsi="Arial Narrow" w:cs="Arial"/>
          <w:b/>
          <w:sz w:val="22"/>
          <w:szCs w:val="22"/>
        </w:rPr>
        <w:t>127 224.00</w:t>
      </w:r>
      <w:r w:rsidR="00890B92" w:rsidRPr="00AA5286">
        <w:rPr>
          <w:rFonts w:ascii="Arial Narrow" w:hAnsi="Arial Narrow" w:cs="Arial"/>
          <w:sz w:val="22"/>
          <w:szCs w:val="22"/>
        </w:rPr>
        <w:t xml:space="preserve"> zł brutto.</w:t>
      </w:r>
    </w:p>
    <w:p w14:paraId="1D064CC8" w14:textId="77777777" w:rsidR="00890B92" w:rsidRPr="00AA5286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5BC4B6F" w14:textId="77777777" w:rsidR="00890B92" w:rsidRPr="00AA5286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3A68C55" w14:textId="77777777" w:rsidR="00890B92" w:rsidRPr="00AA5286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7627CC2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A5286">
        <w:rPr>
          <w:rFonts w:ascii="Arial Narrow" w:hAnsi="Arial Narrow" w:cs="Arial"/>
          <w:i/>
          <w:sz w:val="22"/>
          <w:szCs w:val="22"/>
        </w:rPr>
        <w:t>Zamawiający</w:t>
      </w:r>
    </w:p>
    <w:p w14:paraId="556B9C3C" w14:textId="77777777" w:rsidR="00AA5286" w:rsidRPr="00AA5286" w:rsidRDefault="00AA5286" w:rsidP="00AA5286"/>
    <w:p w14:paraId="17E9F2EA" w14:textId="77777777" w:rsidR="00AA5286" w:rsidRPr="00AA5286" w:rsidRDefault="00AA5286" w:rsidP="00AA5286"/>
    <w:p w14:paraId="21E45A73" w14:textId="77777777" w:rsidR="00AA5286" w:rsidRPr="00AA5286" w:rsidRDefault="00AA5286" w:rsidP="00AA5286"/>
    <w:p w14:paraId="422C89C1" w14:textId="77777777" w:rsidR="00AA5286" w:rsidRPr="00AA5286" w:rsidRDefault="00AA5286" w:rsidP="00AA5286"/>
    <w:p w14:paraId="3B7BD002" w14:textId="77777777" w:rsidR="00AA5286" w:rsidRPr="00AA5286" w:rsidRDefault="00AA5286" w:rsidP="00AA5286"/>
    <w:p w14:paraId="3008C234" w14:textId="77777777" w:rsidR="00AA5286" w:rsidRPr="00AA5286" w:rsidRDefault="00AA5286" w:rsidP="00AA5286"/>
    <w:p w14:paraId="699FD134" w14:textId="77777777" w:rsidR="00AA5286" w:rsidRPr="00AA5286" w:rsidRDefault="00AA5286" w:rsidP="00AA5286"/>
    <w:p w14:paraId="61AAEC59" w14:textId="77777777" w:rsidR="00AA5286" w:rsidRPr="00AA5286" w:rsidRDefault="00AA5286" w:rsidP="00AA5286"/>
    <w:p w14:paraId="4BA47475" w14:textId="77777777" w:rsidR="00AA5286" w:rsidRPr="00AA5286" w:rsidRDefault="00AA5286" w:rsidP="00AA5286"/>
    <w:p w14:paraId="4FBDC34C" w14:textId="77777777" w:rsidR="00AA5286" w:rsidRPr="00AA5286" w:rsidRDefault="00AA5286" w:rsidP="00AA5286"/>
    <w:p w14:paraId="3FC6BC3D" w14:textId="77777777" w:rsidR="00AA5286" w:rsidRPr="00AA5286" w:rsidRDefault="00AA5286" w:rsidP="00AA5286"/>
    <w:p w14:paraId="47B5DB1A" w14:textId="77777777" w:rsidR="00AA5286" w:rsidRPr="00AA5286" w:rsidRDefault="00AA5286" w:rsidP="00AA5286"/>
    <w:p w14:paraId="5F923420" w14:textId="77777777" w:rsidR="00AA5286" w:rsidRPr="00AA5286" w:rsidRDefault="00AA5286" w:rsidP="00AA5286"/>
    <w:p w14:paraId="564E1F3A" w14:textId="77777777" w:rsidR="00AA5286" w:rsidRDefault="00AA5286" w:rsidP="00AA5286">
      <w:pPr>
        <w:rPr>
          <w:rFonts w:ascii="Arial Narrow" w:hAnsi="Arial Narrow" w:cs="Arial"/>
          <w:i/>
          <w:sz w:val="22"/>
          <w:szCs w:val="22"/>
        </w:rPr>
      </w:pPr>
    </w:p>
    <w:p w14:paraId="385E96CC" w14:textId="5E384F43" w:rsidR="00AA5286" w:rsidRDefault="00AA5286" w:rsidP="00AA528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206193A0" w14:textId="3EFE8A85" w:rsidR="00AA5286" w:rsidRDefault="00AA5286" w:rsidP="00AA5286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Zamawiającego, platforma e-propublico.pl; SZPubl. T 2612 B5</w:t>
      </w:r>
    </w:p>
    <w:p w14:paraId="2C030B39" w14:textId="679C03F2" w:rsidR="00AA5286" w:rsidRDefault="00AA5286" w:rsidP="00AA528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446F1D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0E68BABB" w14:textId="0663C37A" w:rsidR="00AA5286" w:rsidRPr="00AA5286" w:rsidRDefault="00AA5286" w:rsidP="00AA5286">
      <w:pPr>
        <w:rPr>
          <w:rFonts w:ascii="Arial Narrow" w:hAnsi="Arial Narrow"/>
        </w:rPr>
      </w:pPr>
      <w:r>
        <w:rPr>
          <w:rFonts w:ascii="Arial Narrow" w:hAnsi="Arial Narrow"/>
        </w:rPr>
        <w:t>Data: 2025-09-19</w:t>
      </w:r>
    </w:p>
    <w:sectPr w:rsidR="00AA5286" w:rsidRPr="00AA5286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3A9A4" w14:textId="77777777" w:rsidR="00A056C6" w:rsidRDefault="00A056C6">
      <w:r>
        <w:separator/>
      </w:r>
    </w:p>
  </w:endnote>
  <w:endnote w:type="continuationSeparator" w:id="0">
    <w:p w14:paraId="1CCF044E" w14:textId="77777777" w:rsidR="00A056C6" w:rsidRDefault="00A05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A0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F4F5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E1AE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99FFA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07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645DE2" w14:textId="77777777" w:rsidR="009F189D" w:rsidRDefault="009F189D">
    <w:pPr>
      <w:pStyle w:val="Stopka"/>
      <w:tabs>
        <w:tab w:val="clear" w:pos="4536"/>
      </w:tabs>
      <w:jc w:val="center"/>
    </w:pPr>
  </w:p>
  <w:p w14:paraId="117299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3B959" w14:textId="77777777" w:rsidR="00A056C6" w:rsidRDefault="00A056C6">
      <w:r>
        <w:separator/>
      </w:r>
    </w:p>
  </w:footnote>
  <w:footnote w:type="continuationSeparator" w:id="0">
    <w:p w14:paraId="59108288" w14:textId="77777777" w:rsidR="00A056C6" w:rsidRDefault="00A05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262E6" w14:textId="77777777" w:rsidR="009A4E09" w:rsidRDefault="009A4E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FA41E" w14:textId="77777777" w:rsidR="009A4E09" w:rsidRDefault="009A4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1DC4" w14:textId="77777777" w:rsidR="009A4E09" w:rsidRDefault="009A4E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6C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A4E09"/>
    <w:rsid w:val="009D19BD"/>
    <w:rsid w:val="009F189D"/>
    <w:rsid w:val="00A056C6"/>
    <w:rsid w:val="00A652DF"/>
    <w:rsid w:val="00A80738"/>
    <w:rsid w:val="00AA5286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D81F6F"/>
  <w15:chartTrackingRefBased/>
  <w15:docId w15:val="{5354754D-D800-4D1E-8B7A-A9BF4C16C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A528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5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2025-09-19T04:54:00Z</dcterms:created>
  <dcterms:modified xsi:type="dcterms:W3CDTF">2025-09-19T04:55:00Z</dcterms:modified>
</cp:coreProperties>
</file>