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E1BF7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A1C98" w:rsidRPr="00C14101" w:rsidTr="00C27E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A1C98" w:rsidRPr="00C14101" w:rsidRDefault="001A1C98" w:rsidP="00C27ED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A1C98" w:rsidRPr="00C14101" w:rsidRDefault="001A1C98" w:rsidP="00C27ED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A1C9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1A1C9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1A1C98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1A1C98" w:rsidRPr="00C14101" w:rsidRDefault="001A1C98" w:rsidP="00C27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A1C98" w:rsidRPr="00C14101" w:rsidRDefault="001A1C98" w:rsidP="00C27ED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1A1C9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1A1C9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1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</w:t>
            </w:r>
            <w:proofErr w:type="spellStart"/>
            <w:r w:rsidRPr="001A1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enrgii</w:t>
            </w:r>
            <w:proofErr w:type="spellEnd"/>
            <w:r w:rsidRPr="001A1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elektrycznej dla kompleksu 10 Wojskowego Szpitala Klinicznego z Polikliniką SPZOZ w Bydgoszczy (zadanie 1) oraz Domu Medyka w Bydgoszczy (zadanie 2).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A1C98" w:rsidRPr="00D62E6E" w:rsidTr="00C27ED2">
        <w:tc>
          <w:tcPr>
            <w:tcW w:w="2269" w:type="dxa"/>
            <w:shd w:val="clear" w:color="auto" w:fill="auto"/>
          </w:tcPr>
          <w:p w:rsidR="001A1C98" w:rsidRPr="00D62E6E" w:rsidRDefault="001A1C98" w:rsidP="00C27E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A1C98" w:rsidRPr="00D62E6E" w:rsidRDefault="001A1C98" w:rsidP="00C27E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A1C9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108/2025</w:t>
            </w:r>
          </w:p>
        </w:tc>
      </w:tr>
    </w:tbl>
    <w:p w:rsidR="00BC121E" w:rsidRDefault="001A1C9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1A1C98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74780A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74780A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1A1C9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A1C9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4D3" w:rsidRDefault="008F54D3">
      <w:r>
        <w:separator/>
      </w:r>
    </w:p>
  </w:endnote>
  <w:endnote w:type="continuationSeparator" w:id="1">
    <w:p w:rsidR="008F54D3" w:rsidRDefault="008F5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4780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4780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478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4780A">
      <w:rPr>
        <w:rStyle w:val="Numerstrony"/>
        <w:rFonts w:ascii="Arial" w:hAnsi="Arial"/>
        <w:sz w:val="18"/>
        <w:szCs w:val="18"/>
      </w:rPr>
      <w:fldChar w:fldCharType="separate"/>
    </w:r>
    <w:r w:rsidR="007E1BF7">
      <w:rPr>
        <w:rStyle w:val="Numerstrony"/>
        <w:rFonts w:ascii="Arial" w:hAnsi="Arial"/>
        <w:noProof/>
        <w:sz w:val="18"/>
        <w:szCs w:val="18"/>
      </w:rPr>
      <w:t>1</w:t>
    </w:r>
    <w:r w:rsidR="0074780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4780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4780A">
      <w:rPr>
        <w:rStyle w:val="Numerstrony"/>
        <w:rFonts w:ascii="Arial" w:hAnsi="Arial"/>
        <w:sz w:val="18"/>
        <w:szCs w:val="18"/>
      </w:rPr>
      <w:fldChar w:fldCharType="separate"/>
    </w:r>
    <w:r w:rsidR="007E1BF7">
      <w:rPr>
        <w:rStyle w:val="Numerstrony"/>
        <w:rFonts w:ascii="Arial" w:hAnsi="Arial"/>
        <w:noProof/>
        <w:sz w:val="18"/>
        <w:szCs w:val="18"/>
      </w:rPr>
      <w:t>2</w:t>
    </w:r>
    <w:r w:rsidR="0074780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C98" w:rsidRDefault="001A1C9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4D3" w:rsidRDefault="008F54D3">
      <w:r>
        <w:separator/>
      </w:r>
    </w:p>
  </w:footnote>
  <w:footnote w:type="continuationSeparator" w:id="1">
    <w:p w:rsidR="008F54D3" w:rsidRDefault="008F5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C98" w:rsidRDefault="001A1C9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C98" w:rsidRDefault="001A1C9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C98" w:rsidRDefault="001A1C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1C9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A1C98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00174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80A"/>
    <w:rsid w:val="00747C6F"/>
    <w:rsid w:val="00753DC1"/>
    <w:rsid w:val="00775E2B"/>
    <w:rsid w:val="007823E9"/>
    <w:rsid w:val="007951AD"/>
    <w:rsid w:val="007D36CE"/>
    <w:rsid w:val="007E1BF7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54D3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236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2025-09-16T07:45:00Z</dcterms:created>
  <dcterms:modified xsi:type="dcterms:W3CDTF">2025-09-17T08:55:00Z</dcterms:modified>
</cp:coreProperties>
</file>