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526A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26C3F" w:rsidRPr="00726C3F">
        <w:rPr>
          <w:rFonts w:ascii="Arial" w:hAnsi="Arial" w:cs="Arial"/>
          <w:b/>
          <w:sz w:val="24"/>
          <w:szCs w:val="24"/>
        </w:rPr>
        <w:t>108/2025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26C3F" w:rsidRPr="00726C3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26C3F" w:rsidRPr="00726C3F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726C3F" w:rsidRPr="00726C3F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26C3F" w:rsidRPr="00726C3F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26C3F" w:rsidRPr="00726C3F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26C3F" w:rsidRPr="0012157F" w:rsidTr="005334AA">
        <w:tc>
          <w:tcPr>
            <w:tcW w:w="9104" w:type="dxa"/>
            <w:shd w:val="clear" w:color="auto" w:fill="D9D9D9"/>
          </w:tcPr>
          <w:p w:rsidR="00726C3F" w:rsidRPr="0012157F" w:rsidRDefault="00726C3F" w:rsidP="005334A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26C3F" w:rsidRDefault="00726C3F" w:rsidP="005334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26C3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6C3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6C3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26C3F" w:rsidRPr="00C86421" w:rsidRDefault="00726C3F" w:rsidP="005334A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26C3F" w:rsidRDefault="00726C3F" w:rsidP="005334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26C3F" w:rsidRPr="00C86421" w:rsidRDefault="00726C3F" w:rsidP="005334A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26C3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6C3F">
        <w:rPr>
          <w:rFonts w:ascii="Arial" w:hAnsi="Arial" w:cs="Arial"/>
          <w:b/>
          <w:sz w:val="24"/>
          <w:szCs w:val="24"/>
        </w:rPr>
        <w:t>Dostawa energii elektrycznej dla kompleksu 10 Wojskowego Szpitala Klinicznego z Polikliniką SPZOZ w Bydgoszczy (zadanie 1) oraz Domu Medyka w Bydgoszczy (zadanie 2).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26C3F" w:rsidRPr="00726C3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Dz.U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26C3F" w:rsidRPr="0012157F" w:rsidTr="005334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C3F" w:rsidRPr="0012157F" w:rsidRDefault="00726C3F" w:rsidP="005334A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6C3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C3F" w:rsidRPr="0012157F" w:rsidRDefault="00726C3F" w:rsidP="005334A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6C3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26C3F" w:rsidRPr="00726C3F" w:rsidRDefault="00726C3F" w:rsidP="005334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6C3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726C3F" w:rsidRPr="00726C3F" w:rsidRDefault="00726C3F" w:rsidP="005334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26C3F" w:rsidRPr="00726C3F" w:rsidRDefault="00726C3F" w:rsidP="005334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6C3F">
              <w:rPr>
                <w:rFonts w:ascii="Arial" w:hAnsi="Arial" w:cs="Arial"/>
                <w:sz w:val="24"/>
                <w:szCs w:val="24"/>
              </w:rPr>
              <w:t>Na potwierdzenie spełniania warunków należy przedłożyć:</w:t>
            </w:r>
          </w:p>
          <w:p w:rsidR="00726C3F" w:rsidRPr="00726C3F" w:rsidRDefault="00726C3F" w:rsidP="005334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26C3F" w:rsidRPr="00726C3F" w:rsidRDefault="00726C3F" w:rsidP="005334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6C3F">
              <w:rPr>
                <w:rFonts w:ascii="Arial" w:hAnsi="Arial" w:cs="Arial"/>
                <w:sz w:val="24"/>
                <w:szCs w:val="24"/>
              </w:rPr>
              <w:t>- koncesję na prowadzenie działalności gospodarczej w zakresie obrotu (sprzedaży) energią elektryczną wydaną przez Prezesa Urzędu Regulacji Energetyki ważną w okresie obowiązywania umowy;</w:t>
            </w:r>
          </w:p>
          <w:p w:rsidR="00726C3F" w:rsidRPr="00726C3F" w:rsidRDefault="00726C3F" w:rsidP="005334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26C3F" w:rsidRPr="0012157F" w:rsidRDefault="00726C3F" w:rsidP="008C12F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6C3F">
              <w:rPr>
                <w:rFonts w:ascii="Arial" w:hAnsi="Arial" w:cs="Arial"/>
                <w:sz w:val="24"/>
                <w:szCs w:val="24"/>
              </w:rPr>
              <w:t>- oświadczenie o posiadaniu aktualnej, obowiązującej w terminie wykonania przedmiotu zamówienia umowy z Operatorem Systemu Dystrybucyjnego (OSD) na świadczenie usług dystrybucyjnych na obszarze, na którym znajduje się miejsce dostarczenia energii elektrycznej (województwo kujawsko - pomorskie);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CD4" w:rsidRDefault="00BB7CD4" w:rsidP="0038231F">
      <w:pPr>
        <w:spacing w:after="0" w:line="240" w:lineRule="auto"/>
      </w:pPr>
      <w:r>
        <w:separator/>
      </w:r>
    </w:p>
  </w:endnote>
  <w:endnote w:type="continuationSeparator" w:id="1">
    <w:p w:rsidR="00BB7CD4" w:rsidRDefault="00BB7C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3F" w:rsidRDefault="00726C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9220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2205">
      <w:rPr>
        <w:b/>
        <w:bCs/>
        <w:sz w:val="24"/>
        <w:szCs w:val="24"/>
      </w:rPr>
      <w:fldChar w:fldCharType="separate"/>
    </w:r>
    <w:r w:rsidR="008C12FE">
      <w:rPr>
        <w:b/>
        <w:bCs/>
        <w:noProof/>
      </w:rPr>
      <w:t>4</w:t>
    </w:r>
    <w:r w:rsidR="00792205">
      <w:rPr>
        <w:b/>
        <w:bCs/>
        <w:sz w:val="24"/>
        <w:szCs w:val="24"/>
      </w:rPr>
      <w:fldChar w:fldCharType="end"/>
    </w:r>
    <w:r>
      <w:t xml:space="preserve"> z </w:t>
    </w:r>
    <w:r w:rsidR="0079220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2205">
      <w:rPr>
        <w:b/>
        <w:bCs/>
        <w:sz w:val="24"/>
        <w:szCs w:val="24"/>
      </w:rPr>
      <w:fldChar w:fldCharType="separate"/>
    </w:r>
    <w:r w:rsidR="008C12FE">
      <w:rPr>
        <w:b/>
        <w:bCs/>
        <w:noProof/>
      </w:rPr>
      <w:t>4</w:t>
    </w:r>
    <w:r w:rsidR="0079220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3F" w:rsidRDefault="00726C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CD4" w:rsidRDefault="00BB7CD4" w:rsidP="0038231F">
      <w:pPr>
        <w:spacing w:after="0" w:line="240" w:lineRule="auto"/>
      </w:pPr>
      <w:r>
        <w:separator/>
      </w:r>
    </w:p>
  </w:footnote>
  <w:footnote w:type="continuationSeparator" w:id="1">
    <w:p w:rsidR="00BB7CD4" w:rsidRDefault="00BB7CD4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3F" w:rsidRDefault="00726C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3F" w:rsidRDefault="00726C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3F" w:rsidRDefault="00726C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C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526A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26C3F"/>
    <w:rsid w:val="00746532"/>
    <w:rsid w:val="00747CEE"/>
    <w:rsid w:val="00751725"/>
    <w:rsid w:val="00756C8F"/>
    <w:rsid w:val="00757EFB"/>
    <w:rsid w:val="007840F2"/>
    <w:rsid w:val="00792205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12FE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A71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7CD4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A7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1017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2025-09-18T08:24:00Z</dcterms:created>
  <dcterms:modified xsi:type="dcterms:W3CDTF">2025-09-18T08:24:00Z</dcterms:modified>
</cp:coreProperties>
</file>