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08BC9" w14:textId="2E347404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0DD36F14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567657">
        <w:rPr>
          <w:sz w:val="24"/>
          <w:szCs w:val="24"/>
        </w:rPr>
        <w:t>116</w:t>
      </w:r>
      <w:r w:rsidR="003573C6" w:rsidRPr="003573C6">
        <w:rPr>
          <w:sz w:val="24"/>
          <w:szCs w:val="24"/>
        </w:rPr>
        <w:t>/202</w:t>
      </w:r>
      <w:r w:rsidR="00F4356B">
        <w:rPr>
          <w:sz w:val="24"/>
          <w:szCs w:val="24"/>
        </w:rPr>
        <w:t>5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777AD1F" w14:textId="19D0B162" w:rsidR="00150D7E" w:rsidRDefault="00567657" w:rsidP="00150D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</w:t>
      </w:r>
      <w:r w:rsidR="00631919" w:rsidRPr="00631919">
        <w:rPr>
          <w:b/>
          <w:sz w:val="24"/>
          <w:szCs w:val="24"/>
        </w:rPr>
        <w:t>sług</w:t>
      </w:r>
      <w:r>
        <w:rPr>
          <w:b/>
          <w:sz w:val="24"/>
          <w:szCs w:val="24"/>
        </w:rPr>
        <w:t>i</w:t>
      </w:r>
      <w:r w:rsidR="00631919" w:rsidRPr="00631919">
        <w:rPr>
          <w:b/>
          <w:sz w:val="24"/>
          <w:szCs w:val="24"/>
        </w:rPr>
        <w:t xml:space="preserve"> transportu sanitarnego na potrzeby Szpitala Wojewódzkiego w Poznaniu - 2 zadania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</w:p>
        </w:tc>
        <w:tc>
          <w:tcPr>
            <w:tcW w:w="1444" w:type="dxa"/>
            <w:vAlign w:val="center"/>
          </w:tcPr>
          <w:p w14:paraId="49BE8AA7" w14:textId="6F900665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funkcja/stanowisko) </w:t>
            </w:r>
            <w:r w:rsidR="00752C54">
              <w:t>–</w:t>
            </w:r>
            <w:r w:rsidR="00D66E48">
              <w:t xml:space="preserve">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0F0EDFBD" w:rsidR="00F228E7" w:rsidRPr="001474C9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</w:t>
            </w:r>
            <w:r w:rsidR="00CF0663">
              <w:t xml:space="preserve"> min. kat. B/C</w:t>
            </w:r>
            <w:r w:rsidRPr="00BA2BBC">
              <w:t>)</w:t>
            </w:r>
            <w:r w:rsidR="00D66E48">
              <w:t xml:space="preserve"> – </w:t>
            </w:r>
            <w:r w:rsidR="00D66E48" w:rsidRPr="00CF0663">
              <w:rPr>
                <w:u w:val="single"/>
              </w:rPr>
              <w:t>podać</w:t>
            </w:r>
            <w:r w:rsidR="00D66E48">
              <w:t xml:space="preserve"> kategorię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985" w:type="dxa"/>
            <w:vAlign w:val="center"/>
          </w:tcPr>
          <w:p w14:paraId="1F45EAE9" w14:textId="2CBD0EDB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752C54">
              <w:br/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2693" w:type="dxa"/>
            <w:vAlign w:val="center"/>
          </w:tcPr>
          <w:p w14:paraId="38D8EC41" w14:textId="2683EB72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>
              <w:t xml:space="preserve">stwierdzające brak przeciwskazań do pracy na stanowisku kierowcy </w:t>
            </w:r>
          </w:p>
          <w:p w14:paraId="5851AC55" w14:textId="15AF7D00" w:rsidR="00F228E7" w:rsidRPr="001474C9" w:rsidRDefault="00F228E7" w:rsidP="0060654D">
            <w:pPr>
              <w:jc w:val="center"/>
              <w:rPr>
                <w:u w:val="single"/>
              </w:rPr>
            </w:pPr>
            <w:r w:rsidRPr="00BA2BBC">
              <w:t>(posiada/nie posiada, do dnia)</w:t>
            </w:r>
            <w:r w:rsidR="00CF0663">
              <w:t xml:space="preserve"> – </w:t>
            </w:r>
            <w:r w:rsidR="00CF0663" w:rsidRPr="00CF0663">
              <w:rPr>
                <w:u w:val="single"/>
              </w:rPr>
              <w:t>podać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843" w:type="dxa"/>
            <w:vAlign w:val="center"/>
          </w:tcPr>
          <w:p w14:paraId="44DFA830" w14:textId="3A73ED2D" w:rsidR="00F228E7" w:rsidRPr="00BA2BBC" w:rsidRDefault="00F228E7" w:rsidP="0060654D">
            <w:pPr>
              <w:jc w:val="center"/>
            </w:pPr>
            <w:r w:rsidRPr="00BA2BBC">
              <w:t>Książeczka zdrowia do celów sanitarno-epidemiologicznych</w:t>
            </w:r>
          </w:p>
          <w:p w14:paraId="504D21DA" w14:textId="6CE5630B" w:rsidR="00F228E7" w:rsidRPr="00BA2BBC" w:rsidRDefault="00F228E7" w:rsidP="0060654D">
            <w:pPr>
              <w:jc w:val="center"/>
            </w:pPr>
            <w:r w:rsidRPr="00BA2BBC">
              <w:t>(posiada/nie posiada, do dnia)</w:t>
            </w:r>
            <w:r w:rsidR="001474C9">
              <w:t xml:space="preserve"> </w:t>
            </w:r>
            <w:r w:rsidR="00752C54">
              <w:t>–</w:t>
            </w:r>
            <w:r w:rsidR="001474C9">
              <w:t xml:space="preserve"> </w:t>
            </w:r>
            <w:r w:rsidR="001474C9" w:rsidRPr="001474C9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52246807" w:rsidR="00F228E7" w:rsidRPr="00BA2BBC" w:rsidRDefault="00D66E48" w:rsidP="0060654D">
            <w:pPr>
              <w:jc w:val="center"/>
            </w:pPr>
            <w:r>
              <w:t>Zezwolenie na kierowanie pojazdami uprzywilejowanymi</w:t>
            </w:r>
            <w:r w:rsidR="00F228E7">
              <w:t xml:space="preserve"> (posiada/nie posiada, do dnia)</w:t>
            </w:r>
            <w:r w:rsidR="001474C9">
              <w:t xml:space="preserve"> – </w:t>
            </w:r>
            <w:r w:rsidR="001474C9" w:rsidRPr="001474C9">
              <w:rPr>
                <w:u w:val="single"/>
              </w:rPr>
              <w:t>podać</w:t>
            </w:r>
            <w:r w:rsidR="001474C9">
              <w:t xml:space="preserve"> + </w:t>
            </w:r>
            <w:r w:rsidR="001474C9" w:rsidRP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667431B0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4CD6348B" w14:textId="30AC1785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>
        <w:rPr>
          <w:bCs/>
          <w:sz w:val="22"/>
          <w:szCs w:val="22"/>
        </w:rPr>
        <w:t xml:space="preserve">Zezwolenie na </w:t>
      </w:r>
      <w:r w:rsidRPr="00AE3710">
        <w:rPr>
          <w:bCs/>
          <w:sz w:val="22"/>
          <w:szCs w:val="22"/>
        </w:rPr>
        <w:t>kierowani</w:t>
      </w:r>
      <w:r w:rsidR="00752C54">
        <w:rPr>
          <w:bCs/>
          <w:sz w:val="22"/>
          <w:szCs w:val="22"/>
        </w:rPr>
        <w:t>e</w:t>
      </w:r>
      <w:r w:rsidRPr="00AE3710">
        <w:rPr>
          <w:bCs/>
          <w:sz w:val="22"/>
          <w:szCs w:val="22"/>
        </w:rPr>
        <w:t xml:space="preserve">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415B6BA4" w:rsidR="00B81E8E" w:rsidRPr="00AE3710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>Orzeczenie lekarskie określające zdolność do prowadzenia pojazdów przez kierowców</w:t>
      </w:r>
      <w:r w:rsidRPr="00B81E8E">
        <w:rPr>
          <w:bCs/>
          <w:sz w:val="22"/>
          <w:szCs w:val="22"/>
        </w:rPr>
        <w:t>,</w:t>
      </w:r>
    </w:p>
    <w:p w14:paraId="32F2F4F9" w14:textId="19F3D9BF" w:rsidR="00752C54" w:rsidRPr="00752C54" w:rsidRDefault="00B81E8E" w:rsidP="00752C54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 w:rsidRPr="00752C54">
        <w:rPr>
          <w:bCs/>
          <w:sz w:val="22"/>
          <w:szCs w:val="22"/>
        </w:rPr>
        <w:t>Dokument potwierdzając</w:t>
      </w:r>
      <w:r w:rsidR="00752C54">
        <w:rPr>
          <w:bCs/>
          <w:sz w:val="22"/>
          <w:szCs w:val="22"/>
        </w:rPr>
        <w:t>y</w:t>
      </w:r>
      <w:r w:rsidR="00752C54" w:rsidRPr="00752C54">
        <w:rPr>
          <w:bCs/>
          <w:sz w:val="22"/>
          <w:szCs w:val="22"/>
        </w:rPr>
        <w:t xml:space="preserve"> posiadaną kategorię prawa jazdy (kat. B/C)</w:t>
      </w: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474C9"/>
    <w:rsid w:val="00150D7E"/>
    <w:rsid w:val="00167DCC"/>
    <w:rsid w:val="002402DB"/>
    <w:rsid w:val="003573C6"/>
    <w:rsid w:val="00382DC6"/>
    <w:rsid w:val="00395962"/>
    <w:rsid w:val="0040563E"/>
    <w:rsid w:val="004E070D"/>
    <w:rsid w:val="005216A8"/>
    <w:rsid w:val="00567657"/>
    <w:rsid w:val="005C0B0B"/>
    <w:rsid w:val="0060654D"/>
    <w:rsid w:val="00631919"/>
    <w:rsid w:val="007064BA"/>
    <w:rsid w:val="00752037"/>
    <w:rsid w:val="00752C54"/>
    <w:rsid w:val="00762843"/>
    <w:rsid w:val="00771188"/>
    <w:rsid w:val="00790A54"/>
    <w:rsid w:val="007F1EE0"/>
    <w:rsid w:val="00821C80"/>
    <w:rsid w:val="008F0CE7"/>
    <w:rsid w:val="009259AB"/>
    <w:rsid w:val="00936CFB"/>
    <w:rsid w:val="00980415"/>
    <w:rsid w:val="009C1F8F"/>
    <w:rsid w:val="009C437A"/>
    <w:rsid w:val="009D0D2F"/>
    <w:rsid w:val="00A622D0"/>
    <w:rsid w:val="00AA594F"/>
    <w:rsid w:val="00AD5E45"/>
    <w:rsid w:val="00AE3710"/>
    <w:rsid w:val="00B11EA3"/>
    <w:rsid w:val="00B41A5F"/>
    <w:rsid w:val="00B551AF"/>
    <w:rsid w:val="00B81E8E"/>
    <w:rsid w:val="00BA2BBC"/>
    <w:rsid w:val="00CF0663"/>
    <w:rsid w:val="00D52F5E"/>
    <w:rsid w:val="00D66E48"/>
    <w:rsid w:val="00D90B92"/>
    <w:rsid w:val="00E819CF"/>
    <w:rsid w:val="00F228E7"/>
    <w:rsid w:val="00F4061A"/>
    <w:rsid w:val="00F4356B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2</Pages>
  <Words>281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 - Duńska</cp:lastModifiedBy>
  <cp:revision>18</cp:revision>
  <cp:lastPrinted>2023-11-22T07:49:00Z</cp:lastPrinted>
  <dcterms:created xsi:type="dcterms:W3CDTF">2022-07-29T05:48:00Z</dcterms:created>
  <dcterms:modified xsi:type="dcterms:W3CDTF">2025-09-18T10:16:00Z</dcterms:modified>
</cp:coreProperties>
</file>