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99B4F" w14:textId="63B291DB" w:rsidR="003E6519" w:rsidRPr="00B96280" w:rsidRDefault="008E01F1" w:rsidP="00B96280">
      <w:pPr>
        <w:rPr>
          <w:rFonts w:ascii="Arial Narrow" w:hAnsi="Arial Narrow" w:cs="Arial"/>
          <w:sz w:val="22"/>
          <w:szCs w:val="22"/>
        </w:rPr>
      </w:pPr>
      <w:r w:rsidRPr="00B9628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96280" w:rsidRPr="00B96280">
        <w:rPr>
          <w:rFonts w:ascii="Arial Narrow" w:hAnsi="Arial Narrow" w:cs="Arial"/>
          <w:sz w:val="22"/>
          <w:szCs w:val="22"/>
        </w:rPr>
        <w:t xml:space="preserve"> </w:t>
      </w:r>
      <w:r w:rsidR="00B96280">
        <w:rPr>
          <w:rFonts w:ascii="Arial Narrow" w:hAnsi="Arial Narrow" w:cs="Arial"/>
          <w:sz w:val="22"/>
          <w:szCs w:val="22"/>
        </w:rPr>
        <w:tab/>
      </w:r>
      <w:r w:rsidR="00B96280">
        <w:rPr>
          <w:rFonts w:ascii="Arial Narrow" w:hAnsi="Arial Narrow" w:cs="Arial"/>
          <w:sz w:val="22"/>
          <w:szCs w:val="22"/>
        </w:rPr>
        <w:tab/>
      </w:r>
      <w:r w:rsidR="00B96280">
        <w:rPr>
          <w:rFonts w:ascii="Arial Narrow" w:hAnsi="Arial Narrow" w:cs="Arial"/>
          <w:sz w:val="22"/>
          <w:szCs w:val="22"/>
        </w:rPr>
        <w:tab/>
      </w:r>
      <w:r w:rsidR="00B96280">
        <w:rPr>
          <w:rFonts w:ascii="Arial Narrow" w:hAnsi="Arial Narrow" w:cs="Arial"/>
          <w:sz w:val="22"/>
          <w:szCs w:val="22"/>
        </w:rPr>
        <w:tab/>
      </w:r>
      <w:r w:rsidR="00B96280">
        <w:rPr>
          <w:rFonts w:ascii="Arial Narrow" w:hAnsi="Arial Narrow" w:cs="Arial"/>
          <w:sz w:val="22"/>
          <w:szCs w:val="22"/>
        </w:rPr>
        <w:tab/>
      </w:r>
      <w:r w:rsidR="00B96280">
        <w:rPr>
          <w:rFonts w:ascii="Arial Narrow" w:hAnsi="Arial Narrow" w:cs="Arial"/>
          <w:sz w:val="22"/>
          <w:szCs w:val="22"/>
        </w:rPr>
        <w:tab/>
      </w:r>
      <w:r w:rsidR="00B96280">
        <w:rPr>
          <w:rFonts w:ascii="Arial Narrow" w:hAnsi="Arial Narrow" w:cs="Arial"/>
          <w:sz w:val="22"/>
          <w:szCs w:val="22"/>
        </w:rPr>
        <w:tab/>
      </w:r>
      <w:r w:rsidR="00B96280" w:rsidRPr="00B96280">
        <w:rPr>
          <w:rFonts w:ascii="Arial Narrow" w:hAnsi="Arial Narrow" w:cs="Arial"/>
          <w:sz w:val="22"/>
          <w:szCs w:val="22"/>
        </w:rPr>
        <w:t>Bydgoszcz dnia: 2025-09-22</w:t>
      </w:r>
    </w:p>
    <w:p w14:paraId="67E81411" w14:textId="77777777" w:rsidR="003E6519" w:rsidRPr="00B96280" w:rsidRDefault="008E01F1" w:rsidP="00B96280">
      <w:pPr>
        <w:rPr>
          <w:rFonts w:ascii="Arial Narrow" w:hAnsi="Arial Narrow" w:cs="Arial"/>
          <w:sz w:val="22"/>
          <w:szCs w:val="22"/>
        </w:rPr>
      </w:pPr>
      <w:r w:rsidRPr="00B96280">
        <w:rPr>
          <w:rFonts w:ascii="Arial Narrow" w:hAnsi="Arial Narrow" w:cs="Arial"/>
          <w:sz w:val="22"/>
          <w:szCs w:val="22"/>
        </w:rPr>
        <w:t>Powstańców Warszawy</w:t>
      </w:r>
      <w:r w:rsidR="003E6519" w:rsidRPr="00B96280">
        <w:rPr>
          <w:rFonts w:ascii="Arial Narrow" w:hAnsi="Arial Narrow" w:cs="Arial"/>
          <w:sz w:val="22"/>
          <w:szCs w:val="22"/>
        </w:rPr>
        <w:t xml:space="preserve"> </w:t>
      </w:r>
      <w:r w:rsidRPr="00B96280">
        <w:rPr>
          <w:rFonts w:ascii="Arial Narrow" w:hAnsi="Arial Narrow" w:cs="Arial"/>
          <w:sz w:val="22"/>
          <w:szCs w:val="22"/>
        </w:rPr>
        <w:t>5</w:t>
      </w:r>
    </w:p>
    <w:p w14:paraId="4D56BF5E" w14:textId="77777777" w:rsidR="003E6519" w:rsidRPr="00B96280" w:rsidRDefault="008E01F1" w:rsidP="00B96280">
      <w:pPr>
        <w:rPr>
          <w:rFonts w:ascii="Arial Narrow" w:hAnsi="Arial Narrow" w:cs="Arial"/>
          <w:sz w:val="22"/>
          <w:szCs w:val="22"/>
        </w:rPr>
      </w:pPr>
      <w:r w:rsidRPr="00B96280">
        <w:rPr>
          <w:rFonts w:ascii="Arial Narrow" w:hAnsi="Arial Narrow" w:cs="Arial"/>
          <w:sz w:val="22"/>
          <w:szCs w:val="22"/>
        </w:rPr>
        <w:t>85-681</w:t>
      </w:r>
      <w:r w:rsidR="003E6519" w:rsidRPr="00B96280">
        <w:rPr>
          <w:rFonts w:ascii="Arial Narrow" w:hAnsi="Arial Narrow" w:cs="Arial"/>
          <w:sz w:val="22"/>
          <w:szCs w:val="22"/>
        </w:rPr>
        <w:t xml:space="preserve"> </w:t>
      </w:r>
      <w:r w:rsidRPr="00B96280">
        <w:rPr>
          <w:rFonts w:ascii="Arial Narrow" w:hAnsi="Arial Narrow" w:cs="Arial"/>
          <w:sz w:val="22"/>
          <w:szCs w:val="22"/>
        </w:rPr>
        <w:t>Bydgoszcz</w:t>
      </w:r>
    </w:p>
    <w:p w14:paraId="3BC4E0DB" w14:textId="7DC81865" w:rsidR="003E6519" w:rsidRPr="00B96280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96280" w14:paraId="4802C70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F2F778" w14:textId="77777777" w:rsidR="003E6519" w:rsidRPr="00B9628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96280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260C7C21" w14:textId="77777777" w:rsidR="003E6519" w:rsidRPr="00B9628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96280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D9ACEA8" w14:textId="77777777" w:rsidR="003E6519" w:rsidRPr="00B9628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9628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6F6DED2" w14:textId="77777777" w:rsidR="003E6519" w:rsidRPr="00B9628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9628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9628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9628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96280" w14:paraId="4B1AE93A" w14:textId="77777777" w:rsidTr="001A0FA2">
        <w:tc>
          <w:tcPr>
            <w:tcW w:w="2269" w:type="dxa"/>
          </w:tcPr>
          <w:p w14:paraId="67CEE552" w14:textId="77777777" w:rsidR="003E6519" w:rsidRPr="00B9628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28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7405C20" w14:textId="77777777" w:rsidR="003E6519" w:rsidRPr="00B96280" w:rsidRDefault="008E01F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6280">
              <w:rPr>
                <w:rFonts w:ascii="Arial Narrow" w:hAnsi="Arial Narrow" w:cs="Arial"/>
                <w:bCs/>
                <w:sz w:val="22"/>
                <w:szCs w:val="22"/>
              </w:rPr>
              <w:t>"Zakup sprzętu do diagnostyki genetycznej" w 2025r.</w:t>
            </w:r>
            <w:r w:rsidR="003E6519" w:rsidRPr="00B9628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E01F1" w:rsidRPr="00B96280" w14:paraId="015A4E0B" w14:textId="77777777" w:rsidTr="00434043">
        <w:tc>
          <w:tcPr>
            <w:tcW w:w="2269" w:type="dxa"/>
          </w:tcPr>
          <w:p w14:paraId="62723959" w14:textId="77777777" w:rsidR="008E01F1" w:rsidRPr="00B96280" w:rsidRDefault="008E01F1" w:rsidP="004340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628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30EFF05" w14:textId="77777777" w:rsidR="008E01F1" w:rsidRPr="00B96280" w:rsidRDefault="008E01F1" w:rsidP="004340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6280">
              <w:rPr>
                <w:rFonts w:ascii="Arial Narrow" w:hAnsi="Arial Narrow" w:cs="Arial"/>
                <w:bCs/>
                <w:sz w:val="22"/>
                <w:szCs w:val="22"/>
              </w:rPr>
              <w:t>92/2025</w:t>
            </w:r>
          </w:p>
        </w:tc>
      </w:tr>
    </w:tbl>
    <w:p w14:paraId="0070ACB4" w14:textId="77777777" w:rsidR="00890B92" w:rsidRPr="00B9628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96280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96280">
        <w:rPr>
          <w:rFonts w:ascii="Arial Narrow" w:hAnsi="Arial Narrow" w:cs="Arial"/>
          <w:sz w:val="22"/>
          <w:szCs w:val="22"/>
        </w:rPr>
        <w:t>22</w:t>
      </w:r>
      <w:r w:rsidR="0049054E" w:rsidRPr="00B96280">
        <w:rPr>
          <w:rFonts w:ascii="Arial Narrow" w:hAnsi="Arial Narrow" w:cs="Arial"/>
          <w:sz w:val="22"/>
          <w:szCs w:val="22"/>
        </w:rPr>
        <w:t>2</w:t>
      </w:r>
      <w:r w:rsidRPr="00B96280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96280">
        <w:rPr>
          <w:rFonts w:ascii="Arial Narrow" w:hAnsi="Arial Narrow" w:cs="Arial"/>
          <w:sz w:val="22"/>
          <w:szCs w:val="22"/>
        </w:rPr>
        <w:t>4</w:t>
      </w:r>
      <w:r w:rsidRPr="00B96280">
        <w:rPr>
          <w:rFonts w:ascii="Arial Narrow" w:hAnsi="Arial Narrow" w:cs="Arial"/>
          <w:sz w:val="22"/>
          <w:szCs w:val="22"/>
        </w:rPr>
        <w:t xml:space="preserve"> </w:t>
      </w:r>
      <w:r w:rsidR="00890B92" w:rsidRPr="00B9628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96280">
        <w:rPr>
          <w:rFonts w:ascii="Arial Narrow" w:hAnsi="Arial Narrow" w:cs="Arial"/>
          <w:sz w:val="22"/>
          <w:szCs w:val="22"/>
        </w:rPr>
        <w:t xml:space="preserve"> </w:t>
      </w:r>
      <w:r w:rsidR="008E01F1" w:rsidRPr="00B96280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B96280">
        <w:rPr>
          <w:rFonts w:ascii="Arial Narrow" w:hAnsi="Arial Narrow" w:cs="Arial"/>
          <w:sz w:val="22"/>
          <w:szCs w:val="22"/>
        </w:rPr>
        <w:t xml:space="preserve"> </w:t>
      </w:r>
      <w:r w:rsidR="00890B92" w:rsidRPr="00B96280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96280">
        <w:rPr>
          <w:rFonts w:ascii="Arial Narrow" w:hAnsi="Arial Narrow" w:cs="Arial"/>
          <w:sz w:val="22"/>
          <w:szCs w:val="22"/>
        </w:rPr>
        <w:t xml:space="preserve"> dla</w:t>
      </w:r>
      <w:r w:rsidR="00890B92" w:rsidRPr="00B96280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E01F1" w:rsidRPr="00B96280" w14:paraId="37F4656C" w14:textId="77777777" w:rsidTr="00434043">
        <w:trPr>
          <w:trHeight w:val="70"/>
        </w:trPr>
        <w:tc>
          <w:tcPr>
            <w:tcW w:w="9214" w:type="dxa"/>
          </w:tcPr>
          <w:p w14:paraId="7D9E2B69" w14:textId="77777777" w:rsidR="008E01F1" w:rsidRPr="00B96280" w:rsidRDefault="008E01F1" w:rsidP="0043404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96280">
              <w:rPr>
                <w:rFonts w:ascii="Arial Narrow" w:hAnsi="Arial Narrow" w:cs="Arial"/>
                <w:sz w:val="22"/>
                <w:szCs w:val="22"/>
              </w:rPr>
              <w:t>części 1 zamówienia w wysokości 1 182 070.23 zł brutto;</w:t>
            </w:r>
          </w:p>
        </w:tc>
      </w:tr>
      <w:tr w:rsidR="008E01F1" w:rsidRPr="00B96280" w14:paraId="7D18748D" w14:textId="77777777" w:rsidTr="00434043">
        <w:trPr>
          <w:trHeight w:val="70"/>
        </w:trPr>
        <w:tc>
          <w:tcPr>
            <w:tcW w:w="9214" w:type="dxa"/>
          </w:tcPr>
          <w:p w14:paraId="35E3BEB8" w14:textId="77777777" w:rsidR="008E01F1" w:rsidRPr="00B96280" w:rsidRDefault="008E01F1" w:rsidP="0043404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96280">
              <w:rPr>
                <w:rFonts w:ascii="Arial Narrow" w:hAnsi="Arial Narrow" w:cs="Arial"/>
                <w:sz w:val="22"/>
                <w:szCs w:val="22"/>
              </w:rPr>
              <w:t>części 2 zamówienia w wysokości 509 868.00 zł brutto;</w:t>
            </w:r>
          </w:p>
        </w:tc>
      </w:tr>
      <w:tr w:rsidR="008E01F1" w:rsidRPr="00B96280" w14:paraId="5B23229E" w14:textId="77777777" w:rsidTr="00434043">
        <w:trPr>
          <w:trHeight w:val="70"/>
        </w:trPr>
        <w:tc>
          <w:tcPr>
            <w:tcW w:w="9214" w:type="dxa"/>
          </w:tcPr>
          <w:p w14:paraId="2E3C5204" w14:textId="77777777" w:rsidR="008E01F1" w:rsidRPr="00B96280" w:rsidRDefault="008E01F1" w:rsidP="0043404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96280">
              <w:rPr>
                <w:rFonts w:ascii="Arial Narrow" w:hAnsi="Arial Narrow" w:cs="Arial"/>
                <w:sz w:val="22"/>
                <w:szCs w:val="22"/>
              </w:rPr>
              <w:t>części 3 zamówienia w wysokości 145 000.00 zł brutto;</w:t>
            </w:r>
          </w:p>
        </w:tc>
      </w:tr>
      <w:tr w:rsidR="008E01F1" w:rsidRPr="00B96280" w14:paraId="40C9CAAF" w14:textId="77777777" w:rsidTr="00434043">
        <w:trPr>
          <w:trHeight w:val="70"/>
        </w:trPr>
        <w:tc>
          <w:tcPr>
            <w:tcW w:w="9214" w:type="dxa"/>
          </w:tcPr>
          <w:p w14:paraId="6DF3E5F5" w14:textId="77777777" w:rsidR="008E01F1" w:rsidRPr="00B96280" w:rsidRDefault="008E01F1" w:rsidP="0043404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96280">
              <w:rPr>
                <w:rFonts w:ascii="Arial Narrow" w:hAnsi="Arial Narrow" w:cs="Arial"/>
                <w:sz w:val="22"/>
                <w:szCs w:val="22"/>
              </w:rPr>
              <w:t>części 4 zamówienia w wysokości 158 976.00 zł brutto;</w:t>
            </w:r>
          </w:p>
        </w:tc>
      </w:tr>
    </w:tbl>
    <w:p w14:paraId="18717DF5" w14:textId="77777777" w:rsidR="00890B92" w:rsidRPr="00B96280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4F9E670" w14:textId="77777777" w:rsidR="00510EC8" w:rsidRPr="00B96280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120A26A4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96280">
        <w:rPr>
          <w:rFonts w:ascii="Arial Narrow" w:hAnsi="Arial Narrow" w:cs="Arial"/>
          <w:i/>
          <w:sz w:val="22"/>
          <w:szCs w:val="22"/>
        </w:rPr>
        <w:t>Zamawiający</w:t>
      </w:r>
    </w:p>
    <w:p w14:paraId="0359A6F4" w14:textId="77777777" w:rsidR="00B96280" w:rsidRPr="00B96280" w:rsidRDefault="00B96280" w:rsidP="00B96280"/>
    <w:p w14:paraId="73FDFD3A" w14:textId="77777777" w:rsidR="00B96280" w:rsidRPr="00B96280" w:rsidRDefault="00B96280" w:rsidP="00B96280"/>
    <w:p w14:paraId="022B8FEC" w14:textId="77777777" w:rsidR="00B96280" w:rsidRPr="00B96280" w:rsidRDefault="00B96280" w:rsidP="00B96280"/>
    <w:p w14:paraId="2E3E819E" w14:textId="77777777" w:rsidR="00B96280" w:rsidRPr="00B96280" w:rsidRDefault="00B96280" w:rsidP="00B96280"/>
    <w:p w14:paraId="14680459" w14:textId="77777777" w:rsidR="00B96280" w:rsidRPr="00B96280" w:rsidRDefault="00B96280" w:rsidP="00B96280"/>
    <w:p w14:paraId="1DA49F3A" w14:textId="77777777" w:rsidR="00B96280" w:rsidRPr="00B96280" w:rsidRDefault="00B96280" w:rsidP="00B96280"/>
    <w:p w14:paraId="11FDD988" w14:textId="77777777" w:rsidR="00B96280" w:rsidRPr="00B96280" w:rsidRDefault="00B96280" w:rsidP="00B96280"/>
    <w:p w14:paraId="50111060" w14:textId="77777777" w:rsidR="00B96280" w:rsidRPr="00B96280" w:rsidRDefault="00B96280" w:rsidP="00B96280"/>
    <w:p w14:paraId="671903E8" w14:textId="77777777" w:rsidR="00B96280" w:rsidRPr="00B96280" w:rsidRDefault="00B96280" w:rsidP="00B96280"/>
    <w:p w14:paraId="369D560D" w14:textId="77777777" w:rsidR="00B96280" w:rsidRPr="00B96280" w:rsidRDefault="00B96280" w:rsidP="00B96280"/>
    <w:p w14:paraId="54EB1254" w14:textId="77777777" w:rsidR="00B96280" w:rsidRPr="00B96280" w:rsidRDefault="00B96280" w:rsidP="00B96280"/>
    <w:p w14:paraId="642BE030" w14:textId="77777777" w:rsidR="00B96280" w:rsidRPr="00B96280" w:rsidRDefault="00B96280" w:rsidP="00B96280"/>
    <w:p w14:paraId="1B7193CE" w14:textId="77777777" w:rsidR="00B96280" w:rsidRPr="00B96280" w:rsidRDefault="00B96280" w:rsidP="00B96280"/>
    <w:p w14:paraId="05E48860" w14:textId="77777777" w:rsidR="00B96280" w:rsidRDefault="00B96280" w:rsidP="00B96280">
      <w:pPr>
        <w:rPr>
          <w:rFonts w:ascii="Arial Narrow" w:hAnsi="Arial Narrow" w:cs="Arial"/>
          <w:i/>
          <w:sz w:val="22"/>
          <w:szCs w:val="22"/>
        </w:rPr>
      </w:pPr>
    </w:p>
    <w:p w14:paraId="4CEBF342" w14:textId="2EDC1CBB" w:rsidR="00B96280" w:rsidRDefault="00B96280" w:rsidP="00B96280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39032375" w14:textId="667EAFDD" w:rsidR="00B96280" w:rsidRDefault="00B96280" w:rsidP="00B9628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 2612 B</w:t>
      </w:r>
      <w:r w:rsidR="0088665D">
        <w:rPr>
          <w:rFonts w:ascii="Arial Narrow" w:hAnsi="Arial Narrow"/>
        </w:rPr>
        <w:t>5</w:t>
      </w:r>
    </w:p>
    <w:p w14:paraId="61374E7B" w14:textId="56566425" w:rsidR="00B96280" w:rsidRDefault="00B96280" w:rsidP="00B9628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EB5663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4473AA2A" w14:textId="3B133744" w:rsidR="00B96280" w:rsidRPr="00B96280" w:rsidRDefault="00B96280" w:rsidP="00B96280">
      <w:pPr>
        <w:rPr>
          <w:rFonts w:ascii="Arial Narrow" w:hAnsi="Arial Narrow"/>
        </w:rPr>
      </w:pPr>
      <w:r>
        <w:rPr>
          <w:rFonts w:ascii="Arial Narrow" w:hAnsi="Arial Narrow"/>
        </w:rPr>
        <w:t>Data: 2025-09-22</w:t>
      </w:r>
    </w:p>
    <w:sectPr w:rsidR="00B96280" w:rsidRPr="00B96280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90CE9" w14:textId="77777777" w:rsidR="000E68A4" w:rsidRDefault="000E68A4">
      <w:r>
        <w:separator/>
      </w:r>
    </w:p>
  </w:endnote>
  <w:endnote w:type="continuationSeparator" w:id="0">
    <w:p w14:paraId="36B728EB" w14:textId="77777777" w:rsidR="000E68A4" w:rsidRDefault="000E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39F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398F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6689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82752E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D17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F3DF96" w14:textId="77777777" w:rsidR="009F189D" w:rsidRDefault="009F189D">
    <w:pPr>
      <w:pStyle w:val="Stopka"/>
      <w:tabs>
        <w:tab w:val="clear" w:pos="4536"/>
      </w:tabs>
      <w:jc w:val="center"/>
    </w:pPr>
  </w:p>
  <w:p w14:paraId="15D54D2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D4B13" w14:textId="77777777" w:rsidR="000E68A4" w:rsidRDefault="000E68A4">
      <w:r>
        <w:separator/>
      </w:r>
    </w:p>
  </w:footnote>
  <w:footnote w:type="continuationSeparator" w:id="0">
    <w:p w14:paraId="7BCD11FD" w14:textId="77777777" w:rsidR="000E68A4" w:rsidRDefault="000E6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6A94" w14:textId="77777777" w:rsidR="008E01F1" w:rsidRDefault="008E0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FA664" w14:textId="77777777" w:rsidR="008E01F1" w:rsidRDefault="008E01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CAD03" w14:textId="77777777" w:rsidR="008E01F1" w:rsidRDefault="008E01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8A4"/>
    <w:rsid w:val="00007727"/>
    <w:rsid w:val="00017720"/>
    <w:rsid w:val="00035488"/>
    <w:rsid w:val="000D7F25"/>
    <w:rsid w:val="000E00E5"/>
    <w:rsid w:val="000E68A4"/>
    <w:rsid w:val="00173B20"/>
    <w:rsid w:val="001A0FA2"/>
    <w:rsid w:val="001C69FF"/>
    <w:rsid w:val="0023318D"/>
    <w:rsid w:val="00284EF3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8665D"/>
    <w:rsid w:val="00890B92"/>
    <w:rsid w:val="008E01F1"/>
    <w:rsid w:val="009D19BD"/>
    <w:rsid w:val="009F189D"/>
    <w:rsid w:val="00A47FF6"/>
    <w:rsid w:val="00A80738"/>
    <w:rsid w:val="00B96280"/>
    <w:rsid w:val="00BE7129"/>
    <w:rsid w:val="00C236D3"/>
    <w:rsid w:val="00C659E2"/>
    <w:rsid w:val="00C902DE"/>
    <w:rsid w:val="00CB0802"/>
    <w:rsid w:val="00D7128F"/>
    <w:rsid w:val="00E906B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C08A8A"/>
  <w15:chartTrackingRefBased/>
  <w15:docId w15:val="{27BE9EEC-62BD-4D8C-8128-46404B060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9628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62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2025-09-22T06:07:00Z</cp:lastPrinted>
  <dcterms:created xsi:type="dcterms:W3CDTF">2025-09-22T06:05:00Z</dcterms:created>
  <dcterms:modified xsi:type="dcterms:W3CDTF">2025-09-22T06:07:00Z</dcterms:modified>
</cp:coreProperties>
</file>