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92D66" w14:textId="6A97CE7F" w:rsidR="003E6519" w:rsidRPr="00BA0903" w:rsidRDefault="009A2E02" w:rsidP="00BA0903">
      <w:pPr>
        <w:rPr>
          <w:rFonts w:ascii="Arial Narrow" w:hAnsi="Arial Narrow" w:cs="Arial"/>
          <w:sz w:val="22"/>
          <w:szCs w:val="22"/>
        </w:rPr>
      </w:pPr>
      <w:r w:rsidRPr="00BA0903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BA0903" w:rsidRPr="00BA0903">
        <w:rPr>
          <w:rFonts w:ascii="Arial Narrow" w:hAnsi="Arial Narrow" w:cs="Arial"/>
          <w:sz w:val="22"/>
          <w:szCs w:val="22"/>
        </w:rPr>
        <w:t xml:space="preserve"> </w:t>
      </w:r>
      <w:r w:rsidR="00BA0903">
        <w:rPr>
          <w:rFonts w:ascii="Arial Narrow" w:hAnsi="Arial Narrow" w:cs="Arial"/>
          <w:sz w:val="22"/>
          <w:szCs w:val="22"/>
        </w:rPr>
        <w:tab/>
      </w:r>
      <w:r w:rsidR="00BA0903">
        <w:rPr>
          <w:rFonts w:ascii="Arial Narrow" w:hAnsi="Arial Narrow" w:cs="Arial"/>
          <w:sz w:val="22"/>
          <w:szCs w:val="22"/>
        </w:rPr>
        <w:tab/>
      </w:r>
      <w:r w:rsidR="00BA0903">
        <w:rPr>
          <w:rFonts w:ascii="Arial Narrow" w:hAnsi="Arial Narrow" w:cs="Arial"/>
          <w:sz w:val="22"/>
          <w:szCs w:val="22"/>
        </w:rPr>
        <w:tab/>
      </w:r>
      <w:r w:rsidR="00BA0903">
        <w:rPr>
          <w:rFonts w:ascii="Arial Narrow" w:hAnsi="Arial Narrow" w:cs="Arial"/>
          <w:sz w:val="22"/>
          <w:szCs w:val="22"/>
        </w:rPr>
        <w:tab/>
      </w:r>
      <w:r w:rsidR="00BA0903">
        <w:rPr>
          <w:rFonts w:ascii="Arial Narrow" w:hAnsi="Arial Narrow" w:cs="Arial"/>
          <w:sz w:val="22"/>
          <w:szCs w:val="22"/>
        </w:rPr>
        <w:tab/>
      </w:r>
      <w:r w:rsidR="00BA0903">
        <w:rPr>
          <w:rFonts w:ascii="Arial Narrow" w:hAnsi="Arial Narrow" w:cs="Arial"/>
          <w:sz w:val="22"/>
          <w:szCs w:val="22"/>
        </w:rPr>
        <w:tab/>
      </w:r>
      <w:r w:rsidR="00BA0903">
        <w:rPr>
          <w:rFonts w:ascii="Arial Narrow" w:hAnsi="Arial Narrow" w:cs="Arial"/>
          <w:sz w:val="22"/>
          <w:szCs w:val="22"/>
        </w:rPr>
        <w:tab/>
      </w:r>
      <w:r w:rsidR="00BA0903" w:rsidRPr="00BA0903">
        <w:rPr>
          <w:rFonts w:ascii="Arial Narrow" w:hAnsi="Arial Narrow" w:cs="Arial"/>
          <w:sz w:val="22"/>
          <w:szCs w:val="22"/>
        </w:rPr>
        <w:t>Bydgoszcz dnia: 2025-09-22</w:t>
      </w:r>
    </w:p>
    <w:p w14:paraId="40CF7467" w14:textId="77777777" w:rsidR="003E6519" w:rsidRPr="00BA0903" w:rsidRDefault="009A2E02" w:rsidP="00BA0903">
      <w:pPr>
        <w:rPr>
          <w:rFonts w:ascii="Arial Narrow" w:hAnsi="Arial Narrow" w:cs="Arial"/>
          <w:sz w:val="22"/>
          <w:szCs w:val="22"/>
        </w:rPr>
      </w:pPr>
      <w:r w:rsidRPr="00BA0903">
        <w:rPr>
          <w:rFonts w:ascii="Arial Narrow" w:hAnsi="Arial Narrow" w:cs="Arial"/>
          <w:sz w:val="22"/>
          <w:szCs w:val="22"/>
        </w:rPr>
        <w:t>Powstańców Warszawy</w:t>
      </w:r>
      <w:r w:rsidR="003E6519" w:rsidRPr="00BA0903">
        <w:rPr>
          <w:rFonts w:ascii="Arial Narrow" w:hAnsi="Arial Narrow" w:cs="Arial"/>
          <w:sz w:val="22"/>
          <w:szCs w:val="22"/>
        </w:rPr>
        <w:t xml:space="preserve"> </w:t>
      </w:r>
      <w:r w:rsidRPr="00BA0903">
        <w:rPr>
          <w:rFonts w:ascii="Arial Narrow" w:hAnsi="Arial Narrow" w:cs="Arial"/>
          <w:sz w:val="22"/>
          <w:szCs w:val="22"/>
        </w:rPr>
        <w:t>5</w:t>
      </w:r>
    </w:p>
    <w:p w14:paraId="71B15ECB" w14:textId="77777777" w:rsidR="003E6519" w:rsidRPr="00BA0903" w:rsidRDefault="009A2E02" w:rsidP="00BA0903">
      <w:pPr>
        <w:rPr>
          <w:rFonts w:ascii="Arial Narrow" w:hAnsi="Arial Narrow" w:cs="Arial"/>
          <w:sz w:val="22"/>
          <w:szCs w:val="22"/>
        </w:rPr>
      </w:pPr>
      <w:r w:rsidRPr="00BA0903">
        <w:rPr>
          <w:rFonts w:ascii="Arial Narrow" w:hAnsi="Arial Narrow" w:cs="Arial"/>
          <w:sz w:val="22"/>
          <w:szCs w:val="22"/>
        </w:rPr>
        <w:t>85-681</w:t>
      </w:r>
      <w:r w:rsidR="003E6519" w:rsidRPr="00BA0903">
        <w:rPr>
          <w:rFonts w:ascii="Arial Narrow" w:hAnsi="Arial Narrow" w:cs="Arial"/>
          <w:sz w:val="22"/>
          <w:szCs w:val="22"/>
        </w:rPr>
        <w:t xml:space="preserve"> </w:t>
      </w:r>
      <w:r w:rsidRPr="00BA0903">
        <w:rPr>
          <w:rFonts w:ascii="Arial Narrow" w:hAnsi="Arial Narrow" w:cs="Arial"/>
          <w:sz w:val="22"/>
          <w:szCs w:val="22"/>
        </w:rPr>
        <w:t>Bydgoszcz</w:t>
      </w:r>
    </w:p>
    <w:p w14:paraId="42F53ADF" w14:textId="07E238DD" w:rsidR="003E6519" w:rsidRPr="00BA0903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BA0903" w14:paraId="5DEA725D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E056A0" w14:textId="77777777" w:rsidR="003E6519" w:rsidRPr="00BA090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BA0903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3D681B41" w14:textId="77777777" w:rsidR="003E6519" w:rsidRPr="00BA090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BA0903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06324D41" w14:textId="77777777" w:rsidR="003E6519" w:rsidRPr="00BA0903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A0903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2CA6691" w14:textId="77777777" w:rsidR="003E6519" w:rsidRPr="00BA0903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A090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A090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A090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A0903" w14:paraId="00F58C86" w14:textId="77777777" w:rsidTr="001A0FA2">
        <w:tc>
          <w:tcPr>
            <w:tcW w:w="2269" w:type="dxa"/>
          </w:tcPr>
          <w:p w14:paraId="39CDAC1B" w14:textId="77777777" w:rsidR="003E6519" w:rsidRPr="00BA090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090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2506313" w14:textId="77777777" w:rsidR="003E6519" w:rsidRPr="00BA0903" w:rsidRDefault="009A2E0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903">
              <w:rPr>
                <w:rFonts w:ascii="Arial Narrow" w:hAnsi="Arial Narrow" w:cs="Arial"/>
                <w:bCs/>
                <w:sz w:val="22"/>
                <w:szCs w:val="22"/>
              </w:rPr>
              <w:t>Dostawy specjalistycznych materiałów opatrunkowych na okres 12 miesięcy</w:t>
            </w:r>
            <w:r w:rsidR="003E6519" w:rsidRPr="00BA090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A2E02" w:rsidRPr="00BA0903" w14:paraId="10EDD8B3" w14:textId="77777777" w:rsidTr="001F4A68">
        <w:tc>
          <w:tcPr>
            <w:tcW w:w="2269" w:type="dxa"/>
          </w:tcPr>
          <w:p w14:paraId="671CA221" w14:textId="77777777" w:rsidR="009A2E02" w:rsidRPr="00BA0903" w:rsidRDefault="009A2E02" w:rsidP="001F4A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090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084C7B2" w14:textId="77777777" w:rsidR="009A2E02" w:rsidRPr="00BA0903" w:rsidRDefault="009A2E02" w:rsidP="001F4A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0903">
              <w:rPr>
                <w:rFonts w:ascii="Arial Narrow" w:hAnsi="Arial Narrow" w:cs="Arial"/>
                <w:bCs/>
                <w:sz w:val="22"/>
                <w:szCs w:val="22"/>
              </w:rPr>
              <w:t>87/2025</w:t>
            </w:r>
          </w:p>
        </w:tc>
      </w:tr>
    </w:tbl>
    <w:p w14:paraId="0F9F0720" w14:textId="77777777" w:rsidR="00890B92" w:rsidRPr="00BA0903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A0903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BA0903">
        <w:rPr>
          <w:rFonts w:ascii="Arial Narrow" w:hAnsi="Arial Narrow" w:cs="Arial"/>
          <w:sz w:val="22"/>
          <w:szCs w:val="22"/>
        </w:rPr>
        <w:t>22</w:t>
      </w:r>
      <w:r w:rsidR="0049054E" w:rsidRPr="00BA0903">
        <w:rPr>
          <w:rFonts w:ascii="Arial Narrow" w:hAnsi="Arial Narrow" w:cs="Arial"/>
          <w:sz w:val="22"/>
          <w:szCs w:val="22"/>
        </w:rPr>
        <w:t>2</w:t>
      </w:r>
      <w:r w:rsidRPr="00BA0903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BA0903">
        <w:rPr>
          <w:rFonts w:ascii="Arial Narrow" w:hAnsi="Arial Narrow" w:cs="Arial"/>
          <w:sz w:val="22"/>
          <w:szCs w:val="22"/>
        </w:rPr>
        <w:t>4</w:t>
      </w:r>
      <w:r w:rsidRPr="00BA0903">
        <w:rPr>
          <w:rFonts w:ascii="Arial Narrow" w:hAnsi="Arial Narrow" w:cs="Arial"/>
          <w:sz w:val="22"/>
          <w:szCs w:val="22"/>
        </w:rPr>
        <w:t xml:space="preserve"> </w:t>
      </w:r>
      <w:r w:rsidR="00890B92" w:rsidRPr="00BA090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BA0903">
        <w:rPr>
          <w:rFonts w:ascii="Arial Narrow" w:hAnsi="Arial Narrow" w:cs="Arial"/>
          <w:sz w:val="22"/>
          <w:szCs w:val="22"/>
        </w:rPr>
        <w:t xml:space="preserve"> </w:t>
      </w:r>
      <w:r w:rsidR="009A2E02" w:rsidRPr="00BA0903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BA0903">
        <w:rPr>
          <w:rFonts w:ascii="Arial Narrow" w:hAnsi="Arial Narrow" w:cs="Arial"/>
          <w:sz w:val="22"/>
          <w:szCs w:val="22"/>
        </w:rPr>
        <w:t xml:space="preserve"> </w:t>
      </w:r>
      <w:r w:rsidR="00890B92" w:rsidRPr="00BA0903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BA0903">
        <w:rPr>
          <w:rFonts w:ascii="Arial Narrow" w:hAnsi="Arial Narrow" w:cs="Arial"/>
          <w:sz w:val="22"/>
          <w:szCs w:val="22"/>
        </w:rPr>
        <w:t xml:space="preserve"> dla</w:t>
      </w:r>
      <w:r w:rsidR="00890B92" w:rsidRPr="00BA0903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A2E02" w:rsidRPr="00BA0903" w14:paraId="6C702E95" w14:textId="77777777" w:rsidTr="001F4A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E0FDA9" w14:textId="77777777" w:rsidR="009A2E02" w:rsidRPr="00BA0903" w:rsidRDefault="009A2E02" w:rsidP="001F4A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A0903">
              <w:rPr>
                <w:rFonts w:ascii="Arial Narrow" w:hAnsi="Arial Narrow" w:cs="Arial"/>
                <w:sz w:val="22"/>
                <w:szCs w:val="22"/>
              </w:rPr>
              <w:t>części 1 zamówienia w wysokości 4 389.12 zł brutto;</w:t>
            </w:r>
          </w:p>
        </w:tc>
      </w:tr>
      <w:tr w:rsidR="009A2E02" w:rsidRPr="00BA0903" w14:paraId="7C68BC85" w14:textId="77777777" w:rsidTr="001F4A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B80371" w14:textId="77777777" w:rsidR="009A2E02" w:rsidRPr="00BA0903" w:rsidRDefault="009A2E02" w:rsidP="001F4A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A0903">
              <w:rPr>
                <w:rFonts w:ascii="Arial Narrow" w:hAnsi="Arial Narrow" w:cs="Arial"/>
                <w:sz w:val="22"/>
                <w:szCs w:val="22"/>
              </w:rPr>
              <w:t>części 2 zamówienia w wysokości 40 987.51 zł brutto;</w:t>
            </w:r>
          </w:p>
        </w:tc>
      </w:tr>
      <w:tr w:rsidR="009A2E02" w:rsidRPr="00BA0903" w14:paraId="1EC06EA6" w14:textId="77777777" w:rsidTr="001F4A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153C8A" w14:textId="77777777" w:rsidR="009A2E02" w:rsidRPr="00BA0903" w:rsidRDefault="009A2E02" w:rsidP="001F4A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A0903">
              <w:rPr>
                <w:rFonts w:ascii="Arial Narrow" w:hAnsi="Arial Narrow" w:cs="Arial"/>
                <w:sz w:val="22"/>
                <w:szCs w:val="22"/>
              </w:rPr>
              <w:t>części 3 zamówienia w wysokości 57 390.12 zł brutto;</w:t>
            </w:r>
          </w:p>
        </w:tc>
      </w:tr>
      <w:tr w:rsidR="009A2E02" w:rsidRPr="00BA0903" w14:paraId="56879174" w14:textId="77777777" w:rsidTr="001F4A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619B16" w14:textId="77777777" w:rsidR="009A2E02" w:rsidRPr="00BA0903" w:rsidRDefault="009A2E02" w:rsidP="001F4A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A0903">
              <w:rPr>
                <w:rFonts w:ascii="Arial Narrow" w:hAnsi="Arial Narrow" w:cs="Arial"/>
                <w:sz w:val="22"/>
                <w:szCs w:val="22"/>
              </w:rPr>
              <w:t>części 4 zamówienia w wysokości 20 171.16 zł brutto;</w:t>
            </w:r>
          </w:p>
        </w:tc>
      </w:tr>
      <w:tr w:rsidR="009A2E02" w:rsidRPr="00BA0903" w14:paraId="286D8B59" w14:textId="77777777" w:rsidTr="001F4A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E3EFA6" w14:textId="77777777" w:rsidR="009A2E02" w:rsidRPr="00BA0903" w:rsidRDefault="009A2E02" w:rsidP="001F4A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A0903">
              <w:rPr>
                <w:rFonts w:ascii="Arial Narrow" w:hAnsi="Arial Narrow" w:cs="Arial"/>
                <w:sz w:val="22"/>
                <w:szCs w:val="22"/>
              </w:rPr>
              <w:t>części 5 zamówienia w wysokości 15 260.94 zł brutto;</w:t>
            </w:r>
          </w:p>
        </w:tc>
      </w:tr>
      <w:tr w:rsidR="009A2E02" w:rsidRPr="00BA0903" w14:paraId="260DC28D" w14:textId="77777777" w:rsidTr="001F4A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879938" w14:textId="77777777" w:rsidR="009A2E02" w:rsidRPr="00BA0903" w:rsidRDefault="009A2E02" w:rsidP="001F4A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A0903">
              <w:rPr>
                <w:rFonts w:ascii="Arial Narrow" w:hAnsi="Arial Narrow" w:cs="Arial"/>
                <w:sz w:val="22"/>
                <w:szCs w:val="22"/>
              </w:rPr>
              <w:t>części 6 zamówienia w wysokości 2 776.68 zł brutto;</w:t>
            </w:r>
          </w:p>
        </w:tc>
      </w:tr>
      <w:tr w:rsidR="009A2E02" w:rsidRPr="00BA0903" w14:paraId="459A3C0D" w14:textId="77777777" w:rsidTr="001F4A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ED6074" w14:textId="77777777" w:rsidR="009A2E02" w:rsidRPr="00BA0903" w:rsidRDefault="009A2E02" w:rsidP="001F4A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A0903">
              <w:rPr>
                <w:rFonts w:ascii="Arial Narrow" w:hAnsi="Arial Narrow" w:cs="Arial"/>
                <w:sz w:val="22"/>
                <w:szCs w:val="22"/>
              </w:rPr>
              <w:t>części 7 zamówienia w wysokości 14 845.68 zł brutto;</w:t>
            </w:r>
          </w:p>
        </w:tc>
      </w:tr>
    </w:tbl>
    <w:p w14:paraId="48FE8694" w14:textId="77777777" w:rsidR="00890B92" w:rsidRPr="00BA0903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77DBD05" w14:textId="77777777" w:rsidR="00510EC8" w:rsidRPr="00BA0903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5DC9602D" w14:textId="77777777" w:rsidR="00A80738" w:rsidRPr="00BA0903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A0903">
        <w:rPr>
          <w:rFonts w:ascii="Arial Narrow" w:hAnsi="Arial Narrow" w:cs="Arial"/>
          <w:i/>
          <w:sz w:val="22"/>
          <w:szCs w:val="22"/>
        </w:rPr>
        <w:t>Zamawiający</w:t>
      </w:r>
    </w:p>
    <w:p w14:paraId="117B85C0" w14:textId="5CD9D186" w:rsidR="00C236D3" w:rsidRDefault="009A2E02" w:rsidP="00173B20">
      <w:pPr>
        <w:jc w:val="right"/>
        <w:rPr>
          <w:rFonts w:ascii="Arial Narrow" w:hAnsi="Arial Narrow" w:cs="Arial"/>
          <w:sz w:val="22"/>
          <w:szCs w:val="22"/>
        </w:rPr>
      </w:pPr>
      <w:r w:rsidRPr="00BA0903">
        <w:rPr>
          <w:rFonts w:ascii="Arial Narrow" w:hAnsi="Arial Narrow" w:cs="Arial"/>
          <w:sz w:val="22"/>
          <w:szCs w:val="22"/>
        </w:rPr>
        <w:t xml:space="preserve">  </w:t>
      </w:r>
    </w:p>
    <w:p w14:paraId="02EA9EE2" w14:textId="77777777" w:rsidR="00BA0903" w:rsidRPr="00BA0903" w:rsidRDefault="00BA0903" w:rsidP="00BA0903">
      <w:pPr>
        <w:rPr>
          <w:rFonts w:ascii="Arial Narrow" w:hAnsi="Arial Narrow" w:cs="Arial"/>
        </w:rPr>
      </w:pPr>
    </w:p>
    <w:p w14:paraId="4797F8A1" w14:textId="77777777" w:rsidR="00BA0903" w:rsidRPr="00BA0903" w:rsidRDefault="00BA0903" w:rsidP="00BA0903">
      <w:pPr>
        <w:rPr>
          <w:rFonts w:ascii="Arial Narrow" w:hAnsi="Arial Narrow" w:cs="Arial"/>
        </w:rPr>
      </w:pPr>
    </w:p>
    <w:p w14:paraId="658C6C7F" w14:textId="77777777" w:rsidR="00BA0903" w:rsidRPr="00BA0903" w:rsidRDefault="00BA0903" w:rsidP="00BA0903">
      <w:pPr>
        <w:rPr>
          <w:rFonts w:ascii="Arial Narrow" w:hAnsi="Arial Narrow" w:cs="Arial"/>
        </w:rPr>
      </w:pPr>
    </w:p>
    <w:p w14:paraId="2DAB002A" w14:textId="77777777" w:rsidR="00BA0903" w:rsidRPr="00BA0903" w:rsidRDefault="00BA0903" w:rsidP="00BA0903">
      <w:pPr>
        <w:rPr>
          <w:rFonts w:ascii="Arial Narrow" w:hAnsi="Arial Narrow" w:cs="Arial"/>
        </w:rPr>
      </w:pPr>
    </w:p>
    <w:p w14:paraId="60701CA7" w14:textId="77777777" w:rsidR="00BA0903" w:rsidRPr="00BA0903" w:rsidRDefault="00BA0903" w:rsidP="00BA0903">
      <w:pPr>
        <w:rPr>
          <w:rFonts w:ascii="Arial Narrow" w:hAnsi="Arial Narrow" w:cs="Arial"/>
        </w:rPr>
      </w:pPr>
    </w:p>
    <w:p w14:paraId="79BD52E9" w14:textId="77777777" w:rsidR="00BA0903" w:rsidRPr="00BA0903" w:rsidRDefault="00BA0903" w:rsidP="00BA0903">
      <w:pPr>
        <w:rPr>
          <w:rFonts w:ascii="Arial Narrow" w:hAnsi="Arial Narrow" w:cs="Arial"/>
        </w:rPr>
      </w:pPr>
    </w:p>
    <w:p w14:paraId="1FEE4CB0" w14:textId="77777777" w:rsidR="00BA0903" w:rsidRDefault="00BA0903" w:rsidP="00BA0903">
      <w:pPr>
        <w:rPr>
          <w:rFonts w:ascii="Arial Narrow" w:hAnsi="Arial Narrow" w:cs="Arial"/>
          <w:sz w:val="22"/>
          <w:szCs w:val="22"/>
        </w:rPr>
      </w:pPr>
    </w:p>
    <w:p w14:paraId="7A8CB936" w14:textId="439EC5D5" w:rsidR="00BA0903" w:rsidRDefault="00BA0903" w:rsidP="00BA090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6A122F9E" w14:textId="2E87E959" w:rsidR="00BA0903" w:rsidRDefault="00BA0903" w:rsidP="00BA090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SZPubl. T 2612 B5</w:t>
      </w:r>
    </w:p>
    <w:p w14:paraId="0E0FE38C" w14:textId="5112A5BC" w:rsidR="00BA0903" w:rsidRDefault="00BA0903" w:rsidP="00BA090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Karolina Kornowska – tel. 261 417 364, e-mail: </w:t>
      </w:r>
      <w:hyperlink r:id="rId6" w:history="1">
        <w:r w:rsidRPr="00744C8C">
          <w:rPr>
            <w:rStyle w:val="Hipercze"/>
            <w:rFonts w:ascii="Arial Narrow" w:hAnsi="Arial Narrow" w:cs="Arial"/>
          </w:rPr>
          <w:t>karolina.kornowska@10wsk.mil.pl</w:t>
        </w:r>
      </w:hyperlink>
      <w:r>
        <w:rPr>
          <w:rFonts w:ascii="Arial Narrow" w:hAnsi="Arial Narrow" w:cs="Arial"/>
        </w:rPr>
        <w:t xml:space="preserve"> </w:t>
      </w:r>
    </w:p>
    <w:p w14:paraId="17CA5A73" w14:textId="2AF4A4B8" w:rsidR="00BA0903" w:rsidRPr="00BA0903" w:rsidRDefault="00BA0903" w:rsidP="00BA090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2025-09-22</w:t>
      </w:r>
    </w:p>
    <w:p w14:paraId="33CB4EA5" w14:textId="77777777" w:rsidR="00BA0903" w:rsidRPr="00BA0903" w:rsidRDefault="00BA0903" w:rsidP="00BA0903">
      <w:pPr>
        <w:rPr>
          <w:rFonts w:ascii="Arial Narrow" w:hAnsi="Arial Narrow" w:cs="Arial"/>
        </w:rPr>
      </w:pPr>
    </w:p>
    <w:sectPr w:rsidR="00BA0903" w:rsidRPr="00BA0903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4257F" w14:textId="77777777" w:rsidR="00F67B0F" w:rsidRDefault="00F67B0F">
      <w:r>
        <w:separator/>
      </w:r>
    </w:p>
  </w:endnote>
  <w:endnote w:type="continuationSeparator" w:id="0">
    <w:p w14:paraId="3CA97E43" w14:textId="77777777" w:rsidR="00F67B0F" w:rsidRDefault="00F67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D89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9B9D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D52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7E25A85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7E3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1465E8" w14:textId="77777777" w:rsidR="009F189D" w:rsidRDefault="009F189D">
    <w:pPr>
      <w:pStyle w:val="Stopka"/>
      <w:tabs>
        <w:tab w:val="clear" w:pos="4536"/>
      </w:tabs>
      <w:jc w:val="center"/>
    </w:pPr>
  </w:p>
  <w:p w14:paraId="5B9666A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85404" w14:textId="77777777" w:rsidR="00F67B0F" w:rsidRDefault="00F67B0F">
      <w:r>
        <w:separator/>
      </w:r>
    </w:p>
  </w:footnote>
  <w:footnote w:type="continuationSeparator" w:id="0">
    <w:p w14:paraId="1F2B14B7" w14:textId="77777777" w:rsidR="00F67B0F" w:rsidRDefault="00F67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AA809" w14:textId="77777777" w:rsidR="009A2E02" w:rsidRDefault="009A2E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D95F6" w14:textId="77777777" w:rsidR="009A2E02" w:rsidRDefault="009A2E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4F388" w14:textId="77777777" w:rsidR="009A2E02" w:rsidRDefault="009A2E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7B0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A2E02"/>
    <w:rsid w:val="009D19BD"/>
    <w:rsid w:val="009F189D"/>
    <w:rsid w:val="00A47FF6"/>
    <w:rsid w:val="00A80738"/>
    <w:rsid w:val="00BA0903"/>
    <w:rsid w:val="00BE7129"/>
    <w:rsid w:val="00C236D3"/>
    <w:rsid w:val="00C659E2"/>
    <w:rsid w:val="00C902DE"/>
    <w:rsid w:val="00CB0802"/>
    <w:rsid w:val="00D7128F"/>
    <w:rsid w:val="00EA3476"/>
    <w:rsid w:val="00F67B0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58A2C7"/>
  <w15:chartTrackingRefBased/>
  <w15:docId w15:val="{E67F739E-6574-47CA-8611-F4B142CEC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BA090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A09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2025-09-22T06:16:00Z</dcterms:created>
  <dcterms:modified xsi:type="dcterms:W3CDTF">2025-09-22T06:20:00Z</dcterms:modified>
</cp:coreProperties>
</file>