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546B1F" w14:textId="7A5EA19F" w:rsidR="00986737" w:rsidRPr="00B872AC" w:rsidRDefault="00CC7152" w:rsidP="00B872AC">
      <w:pPr>
        <w:rPr>
          <w:rFonts w:ascii="Arial Narrow" w:hAnsi="Arial Narrow" w:cs="Arial"/>
          <w:sz w:val="22"/>
          <w:szCs w:val="22"/>
        </w:rPr>
      </w:pPr>
      <w:bookmarkStart w:id="0" w:name="_Hlk52197885"/>
      <w:r w:rsidRPr="00B872AC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B872AC">
        <w:rPr>
          <w:rFonts w:ascii="Arial Narrow" w:hAnsi="Arial Narrow" w:cs="Arial"/>
          <w:b/>
          <w:bCs/>
          <w:sz w:val="22"/>
          <w:szCs w:val="22"/>
        </w:rPr>
        <w:tab/>
      </w:r>
      <w:r w:rsidR="00B872AC">
        <w:rPr>
          <w:rFonts w:ascii="Arial Narrow" w:hAnsi="Arial Narrow" w:cs="Arial"/>
          <w:b/>
          <w:bCs/>
          <w:sz w:val="22"/>
          <w:szCs w:val="22"/>
        </w:rPr>
        <w:tab/>
      </w:r>
      <w:r w:rsidR="00B872AC">
        <w:rPr>
          <w:rFonts w:ascii="Arial Narrow" w:hAnsi="Arial Narrow" w:cs="Arial"/>
          <w:b/>
          <w:bCs/>
          <w:sz w:val="22"/>
          <w:szCs w:val="22"/>
        </w:rPr>
        <w:tab/>
      </w:r>
      <w:r w:rsidR="00B872AC">
        <w:rPr>
          <w:rFonts w:ascii="Arial Narrow" w:hAnsi="Arial Narrow" w:cs="Arial"/>
          <w:b/>
          <w:bCs/>
          <w:sz w:val="22"/>
          <w:szCs w:val="22"/>
        </w:rPr>
        <w:tab/>
      </w:r>
      <w:r w:rsidR="00B872AC">
        <w:rPr>
          <w:rFonts w:ascii="Arial Narrow" w:hAnsi="Arial Narrow" w:cs="Arial"/>
          <w:b/>
          <w:bCs/>
          <w:sz w:val="22"/>
          <w:szCs w:val="22"/>
        </w:rPr>
        <w:tab/>
      </w:r>
      <w:r w:rsidR="00B872AC">
        <w:rPr>
          <w:rFonts w:ascii="Arial Narrow" w:hAnsi="Arial Narrow" w:cs="Arial"/>
          <w:b/>
          <w:bCs/>
          <w:sz w:val="22"/>
          <w:szCs w:val="22"/>
        </w:rPr>
        <w:tab/>
      </w:r>
      <w:r w:rsidR="00B872AC">
        <w:rPr>
          <w:rFonts w:ascii="Arial Narrow" w:hAnsi="Arial Narrow" w:cs="Arial"/>
          <w:b/>
          <w:bCs/>
          <w:sz w:val="22"/>
          <w:szCs w:val="22"/>
        </w:rPr>
        <w:tab/>
      </w:r>
      <w:r w:rsidR="00B872AC" w:rsidRPr="00B872AC">
        <w:rPr>
          <w:rFonts w:ascii="Arial Narrow" w:hAnsi="Arial Narrow" w:cs="Arial"/>
          <w:sz w:val="22"/>
          <w:szCs w:val="22"/>
        </w:rPr>
        <w:t xml:space="preserve"> </w:t>
      </w:r>
      <w:r w:rsidR="00B872AC" w:rsidRPr="00B872AC">
        <w:rPr>
          <w:rFonts w:ascii="Arial Narrow" w:hAnsi="Arial Narrow" w:cs="Arial"/>
          <w:sz w:val="22"/>
          <w:szCs w:val="22"/>
        </w:rPr>
        <w:t>Bydgoszcz dnia: 2025-09-22</w:t>
      </w:r>
    </w:p>
    <w:p w14:paraId="5A9E75C7" w14:textId="77777777" w:rsidR="00986737" w:rsidRPr="00B872AC" w:rsidRDefault="00CC7152" w:rsidP="00B872AC">
      <w:pPr>
        <w:rPr>
          <w:rFonts w:ascii="Arial Narrow" w:hAnsi="Arial Narrow" w:cs="Arial"/>
          <w:sz w:val="22"/>
          <w:szCs w:val="22"/>
        </w:rPr>
      </w:pPr>
      <w:r w:rsidRPr="00B872AC">
        <w:rPr>
          <w:rFonts w:ascii="Arial Narrow" w:hAnsi="Arial Narrow" w:cs="Arial"/>
          <w:sz w:val="22"/>
          <w:szCs w:val="22"/>
        </w:rPr>
        <w:t>Powstańców Warszawy</w:t>
      </w:r>
      <w:r w:rsidR="00986737" w:rsidRPr="00B872AC">
        <w:rPr>
          <w:rFonts w:ascii="Arial Narrow" w:hAnsi="Arial Narrow" w:cs="Arial"/>
          <w:sz w:val="22"/>
          <w:szCs w:val="22"/>
        </w:rPr>
        <w:t xml:space="preserve"> </w:t>
      </w:r>
      <w:r w:rsidRPr="00B872AC">
        <w:rPr>
          <w:rFonts w:ascii="Arial Narrow" w:hAnsi="Arial Narrow" w:cs="Arial"/>
          <w:sz w:val="22"/>
          <w:szCs w:val="22"/>
        </w:rPr>
        <w:t>5</w:t>
      </w:r>
    </w:p>
    <w:p w14:paraId="0C193454" w14:textId="77777777" w:rsidR="00986737" w:rsidRPr="00B872AC" w:rsidRDefault="00CC7152" w:rsidP="00B872AC">
      <w:pPr>
        <w:rPr>
          <w:rFonts w:ascii="Arial Narrow" w:hAnsi="Arial Narrow" w:cs="Arial"/>
          <w:sz w:val="22"/>
          <w:szCs w:val="22"/>
        </w:rPr>
      </w:pPr>
      <w:r w:rsidRPr="00B872AC">
        <w:rPr>
          <w:rFonts w:ascii="Arial Narrow" w:hAnsi="Arial Narrow" w:cs="Arial"/>
          <w:sz w:val="22"/>
          <w:szCs w:val="22"/>
        </w:rPr>
        <w:t>85-681</w:t>
      </w:r>
      <w:r w:rsidR="00986737" w:rsidRPr="00B872AC">
        <w:rPr>
          <w:rFonts w:ascii="Arial Narrow" w:hAnsi="Arial Narrow" w:cs="Arial"/>
          <w:sz w:val="22"/>
          <w:szCs w:val="22"/>
        </w:rPr>
        <w:t xml:space="preserve"> </w:t>
      </w:r>
      <w:r w:rsidRPr="00B872AC">
        <w:rPr>
          <w:rFonts w:ascii="Arial Narrow" w:hAnsi="Arial Narrow" w:cs="Arial"/>
          <w:sz w:val="22"/>
          <w:szCs w:val="22"/>
        </w:rPr>
        <w:t>Bydgoszcz</w:t>
      </w:r>
    </w:p>
    <w:p w14:paraId="1CB0CC13" w14:textId="11909240" w:rsidR="00986737" w:rsidRPr="00B872AC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B872AC" w14:paraId="039B98E2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591C0BB" w14:textId="77777777" w:rsidR="00986737" w:rsidRPr="00B872AC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B872AC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0344CC81" w14:textId="77777777" w:rsidR="00986737" w:rsidRPr="00B872AC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B872AC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01661F66" w14:textId="77777777" w:rsidR="00986737" w:rsidRPr="00B872AC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872A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872A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872A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B872AC" w14:paraId="5B0A7ABE" w14:textId="77777777" w:rsidTr="005A632E">
        <w:tc>
          <w:tcPr>
            <w:tcW w:w="2269" w:type="dxa"/>
          </w:tcPr>
          <w:p w14:paraId="45CF37D1" w14:textId="77777777" w:rsidR="00986737" w:rsidRPr="00B872AC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72A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399D1A66" w14:textId="77777777" w:rsidR="00986737" w:rsidRPr="00B872AC" w:rsidRDefault="00CC7152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872AC">
              <w:rPr>
                <w:rFonts w:ascii="Arial Narrow" w:hAnsi="Arial Narrow" w:cs="Arial"/>
                <w:bCs/>
                <w:sz w:val="22"/>
                <w:szCs w:val="22"/>
              </w:rPr>
              <w:t>"Zakup sprzętu do diagnostyki genetycznej" w 2025r.</w:t>
            </w:r>
            <w:r w:rsidR="00986737" w:rsidRPr="00B872A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CC7152" w:rsidRPr="00B872AC" w14:paraId="576AB54E" w14:textId="77777777" w:rsidTr="0042539D">
        <w:tc>
          <w:tcPr>
            <w:tcW w:w="2269" w:type="dxa"/>
          </w:tcPr>
          <w:p w14:paraId="3C13B400" w14:textId="77777777" w:rsidR="00CC7152" w:rsidRPr="00B872AC" w:rsidRDefault="00CC7152" w:rsidP="0042539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72A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5AED29D5" w14:textId="77777777" w:rsidR="00CC7152" w:rsidRPr="00B872AC" w:rsidRDefault="00CC7152" w:rsidP="0042539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872AC">
              <w:rPr>
                <w:rFonts w:ascii="Arial Narrow" w:hAnsi="Arial Narrow" w:cs="Arial"/>
                <w:bCs/>
                <w:sz w:val="22"/>
                <w:szCs w:val="22"/>
              </w:rPr>
              <w:t>92/2025</w:t>
            </w:r>
          </w:p>
        </w:tc>
      </w:tr>
    </w:tbl>
    <w:p w14:paraId="33BA64E0" w14:textId="77777777" w:rsidR="00A80738" w:rsidRPr="00B872AC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10BCC2AA" w14:textId="77777777" w:rsidR="00D665F5" w:rsidRPr="00B872AC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B872AC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B872AC">
        <w:rPr>
          <w:rFonts w:ascii="Arial Narrow" w:hAnsi="Arial Narrow" w:cs="Arial"/>
          <w:sz w:val="22"/>
          <w:szCs w:val="22"/>
        </w:rPr>
        <w:t>2</w:t>
      </w:r>
      <w:r w:rsidRPr="00B872AC">
        <w:rPr>
          <w:rFonts w:ascii="Arial Narrow" w:hAnsi="Arial Narrow" w:cs="Arial"/>
          <w:sz w:val="22"/>
          <w:szCs w:val="22"/>
        </w:rPr>
        <w:t xml:space="preserve"> ust. 5 </w:t>
      </w:r>
      <w:r w:rsidRPr="00B872AC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B872AC">
        <w:rPr>
          <w:rFonts w:ascii="Arial Narrow" w:hAnsi="Arial Narrow" w:cs="Arial"/>
          <w:sz w:val="22"/>
          <w:szCs w:val="22"/>
        </w:rPr>
        <w:t xml:space="preserve"> </w:t>
      </w:r>
      <w:r w:rsidR="00CC7152" w:rsidRPr="00B872AC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B872AC">
        <w:rPr>
          <w:rFonts w:ascii="Arial Narrow" w:hAnsi="Arial Narrow" w:cs="Arial"/>
          <w:sz w:val="22"/>
          <w:szCs w:val="22"/>
        </w:rPr>
        <w:t xml:space="preserve"> </w:t>
      </w:r>
      <w:r w:rsidRPr="00B872AC">
        <w:rPr>
          <w:rFonts w:ascii="Arial Narrow" w:hAnsi="Arial Narrow" w:cs="Arial"/>
          <w:sz w:val="22"/>
          <w:szCs w:val="22"/>
        </w:rPr>
        <w:t>udostępnia</w:t>
      </w:r>
      <w:r w:rsidR="00F95C33" w:rsidRPr="00B872AC">
        <w:rPr>
          <w:rFonts w:ascii="Arial Narrow" w:hAnsi="Arial Narrow" w:cs="Arial"/>
          <w:sz w:val="22"/>
          <w:szCs w:val="22"/>
        </w:rPr>
        <w:t xml:space="preserve"> </w:t>
      </w:r>
      <w:r w:rsidR="004C7E9B" w:rsidRPr="00B872AC">
        <w:rPr>
          <w:rFonts w:ascii="Arial Narrow" w:hAnsi="Arial Narrow" w:cs="Arial"/>
          <w:sz w:val="22"/>
          <w:szCs w:val="22"/>
        </w:rPr>
        <w:t>informacj</w:t>
      </w:r>
      <w:r w:rsidR="00577BC6" w:rsidRPr="00B872AC">
        <w:rPr>
          <w:rFonts w:ascii="Arial Narrow" w:hAnsi="Arial Narrow" w:cs="Arial"/>
          <w:sz w:val="22"/>
          <w:szCs w:val="22"/>
        </w:rPr>
        <w:t>ę</w:t>
      </w:r>
      <w:r w:rsidR="00035488" w:rsidRPr="00B872AC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B872AC">
        <w:rPr>
          <w:rFonts w:ascii="Arial Narrow" w:hAnsi="Arial Narrow" w:cs="Arial"/>
          <w:sz w:val="22"/>
          <w:szCs w:val="22"/>
        </w:rPr>
        <w:t>.</w:t>
      </w:r>
    </w:p>
    <w:p w14:paraId="3484ACB4" w14:textId="77777777" w:rsidR="00A80738" w:rsidRPr="00B872AC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B872AC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B872AC">
        <w:rPr>
          <w:rFonts w:ascii="Arial Narrow" w:hAnsi="Arial Narrow" w:cs="Arial"/>
          <w:sz w:val="22"/>
          <w:szCs w:val="22"/>
        </w:rPr>
        <w:t xml:space="preserve"> w dniu </w:t>
      </w:r>
      <w:r w:rsidR="00CC7152" w:rsidRPr="00B872AC">
        <w:rPr>
          <w:rFonts w:ascii="Arial Narrow" w:hAnsi="Arial Narrow" w:cs="Arial"/>
          <w:sz w:val="22"/>
          <w:szCs w:val="22"/>
        </w:rPr>
        <w:t>22/09/2025</w:t>
      </w:r>
      <w:r w:rsidR="00FF4AB1" w:rsidRPr="00B872AC">
        <w:rPr>
          <w:rFonts w:ascii="Arial Narrow" w:hAnsi="Arial Narrow" w:cs="Arial"/>
          <w:sz w:val="22"/>
          <w:szCs w:val="22"/>
        </w:rPr>
        <w:t xml:space="preserve"> o godz. </w:t>
      </w:r>
      <w:r w:rsidR="00CC7152" w:rsidRPr="00B872AC">
        <w:rPr>
          <w:rFonts w:ascii="Arial Narrow" w:hAnsi="Arial Narrow" w:cs="Arial"/>
          <w:sz w:val="22"/>
          <w:szCs w:val="22"/>
        </w:rPr>
        <w:t>08:30</w:t>
      </w:r>
      <w:r w:rsidRPr="00B872AC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872AC" w14:paraId="72EBEBB8" w14:textId="77777777" w:rsidTr="00B872AC">
        <w:tc>
          <w:tcPr>
            <w:tcW w:w="1276" w:type="dxa"/>
            <w:shd w:val="clear" w:color="auto" w:fill="F2F2F2"/>
            <w:vAlign w:val="center"/>
          </w:tcPr>
          <w:p w14:paraId="60E25107" w14:textId="77777777" w:rsidR="006B27ED" w:rsidRPr="00B872AC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872AC">
              <w:rPr>
                <w:rFonts w:ascii="Arial Narrow" w:hAnsi="Arial Narrow" w:cs="Arial"/>
              </w:rPr>
              <w:t>Oferta n</w:t>
            </w:r>
            <w:r w:rsidR="006B27ED" w:rsidRPr="00B872AC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54B5900" w14:textId="77777777" w:rsidR="006B27ED" w:rsidRPr="00B872AC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872AC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6A23E94" w14:textId="77777777" w:rsidR="006B27ED" w:rsidRPr="00B872AC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872AC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947649E" w14:textId="77777777" w:rsidR="006B27ED" w:rsidRPr="00B872AC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872AC">
              <w:rPr>
                <w:rFonts w:ascii="Arial Narrow" w:hAnsi="Arial Narrow" w:cs="Arial"/>
              </w:rPr>
              <w:t>Cena oferty</w:t>
            </w:r>
          </w:p>
        </w:tc>
      </w:tr>
      <w:tr w:rsidR="00CC7152" w:rsidRPr="00B872AC" w14:paraId="05B61D4F" w14:textId="77777777" w:rsidTr="00B872AC">
        <w:tc>
          <w:tcPr>
            <w:tcW w:w="1276" w:type="dxa"/>
            <w:vAlign w:val="center"/>
          </w:tcPr>
          <w:p w14:paraId="5FBEE861" w14:textId="77777777" w:rsidR="00CC7152" w:rsidRPr="00B872AC" w:rsidRDefault="00CC7152" w:rsidP="0042539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872AC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39E5B8DD" w14:textId="77777777" w:rsidR="00CC7152" w:rsidRPr="00B872AC" w:rsidRDefault="00CC7152" w:rsidP="0042539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872AC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</w:tcPr>
          <w:p w14:paraId="3CF1D824" w14:textId="77777777" w:rsidR="00CC7152" w:rsidRPr="00B872AC" w:rsidRDefault="00CC7152" w:rsidP="0042539D">
            <w:pPr>
              <w:spacing w:before="80" w:after="40"/>
              <w:rPr>
                <w:rFonts w:ascii="Arial Narrow" w:hAnsi="Arial Narrow" w:cs="Arial"/>
              </w:rPr>
            </w:pPr>
            <w:r w:rsidRPr="00B872AC">
              <w:rPr>
                <w:rFonts w:ascii="Arial Narrow" w:hAnsi="Arial Narrow" w:cs="Arial"/>
              </w:rPr>
              <w:t>QIAGEN Polska Sp. z o.o.</w:t>
            </w:r>
          </w:p>
          <w:p w14:paraId="24FDBF76" w14:textId="77777777" w:rsidR="00CC7152" w:rsidRPr="00B872AC" w:rsidRDefault="00CC7152" w:rsidP="0042539D">
            <w:pPr>
              <w:rPr>
                <w:rFonts w:ascii="Arial Narrow" w:hAnsi="Arial Narrow" w:cs="Arial"/>
              </w:rPr>
            </w:pPr>
            <w:r w:rsidRPr="00B872AC">
              <w:rPr>
                <w:rFonts w:ascii="Arial Narrow" w:hAnsi="Arial Narrow" w:cs="Arial"/>
              </w:rPr>
              <w:t>Powstańców Śląskich</w:t>
            </w:r>
            <w:r w:rsidRPr="00B872AC">
              <w:rPr>
                <w:rFonts w:ascii="Arial Narrow" w:hAnsi="Arial Narrow" w:cs="Arial"/>
              </w:rPr>
              <w:t xml:space="preserve"> </w:t>
            </w:r>
            <w:r w:rsidRPr="00B872AC">
              <w:rPr>
                <w:rFonts w:ascii="Arial Narrow" w:hAnsi="Arial Narrow" w:cs="Arial"/>
              </w:rPr>
              <w:t>95</w:t>
            </w:r>
            <w:r w:rsidRPr="00B872AC">
              <w:rPr>
                <w:rFonts w:ascii="Arial Narrow" w:hAnsi="Arial Narrow" w:cs="Arial"/>
              </w:rPr>
              <w:t xml:space="preserve"> </w:t>
            </w:r>
          </w:p>
          <w:p w14:paraId="35A6D84D" w14:textId="77777777" w:rsidR="00CC7152" w:rsidRPr="00B872AC" w:rsidRDefault="00CC7152" w:rsidP="0042539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872AC">
              <w:rPr>
                <w:rFonts w:ascii="Arial Narrow" w:hAnsi="Arial Narrow" w:cs="Arial"/>
              </w:rPr>
              <w:t>53-332</w:t>
            </w:r>
            <w:r w:rsidRPr="00B872AC">
              <w:rPr>
                <w:rFonts w:ascii="Arial Narrow" w:hAnsi="Arial Narrow" w:cs="Arial"/>
              </w:rPr>
              <w:t xml:space="preserve"> </w:t>
            </w:r>
            <w:r w:rsidRPr="00B872AC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551" w:type="dxa"/>
            <w:vAlign w:val="center"/>
          </w:tcPr>
          <w:p w14:paraId="5CC4D1EB" w14:textId="77777777" w:rsidR="00CC7152" w:rsidRPr="00B872AC" w:rsidRDefault="00CC7152" w:rsidP="0042539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872AC">
              <w:rPr>
                <w:rFonts w:ascii="Arial Narrow" w:hAnsi="Arial Narrow" w:cs="Arial"/>
              </w:rPr>
              <w:t>145 000.00 zł</w:t>
            </w:r>
          </w:p>
        </w:tc>
      </w:tr>
      <w:tr w:rsidR="00CC7152" w:rsidRPr="00B872AC" w14:paraId="6ABA04EC" w14:textId="77777777" w:rsidTr="00B872AC">
        <w:tc>
          <w:tcPr>
            <w:tcW w:w="1276" w:type="dxa"/>
            <w:vAlign w:val="center"/>
          </w:tcPr>
          <w:p w14:paraId="368F199F" w14:textId="77777777" w:rsidR="00CC7152" w:rsidRPr="00B872AC" w:rsidRDefault="00CC7152" w:rsidP="0042539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872AC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2AD6ABE6" w14:textId="77777777" w:rsidR="00CC7152" w:rsidRPr="00B872AC" w:rsidRDefault="00CC7152" w:rsidP="0042539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872AC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088D66CE" w14:textId="77777777" w:rsidR="00CC7152" w:rsidRPr="00B872AC" w:rsidRDefault="00CC7152" w:rsidP="0042539D">
            <w:pPr>
              <w:spacing w:before="80" w:after="40"/>
              <w:rPr>
                <w:rFonts w:ascii="Arial Narrow" w:hAnsi="Arial Narrow" w:cs="Arial"/>
              </w:rPr>
            </w:pPr>
            <w:r w:rsidRPr="00B872AC">
              <w:rPr>
                <w:rFonts w:ascii="Arial Narrow" w:hAnsi="Arial Narrow" w:cs="Arial"/>
              </w:rPr>
              <w:t>Altium International  Sp. z o.o.</w:t>
            </w:r>
          </w:p>
          <w:p w14:paraId="33ADB4EB" w14:textId="77777777" w:rsidR="00CC7152" w:rsidRPr="00B872AC" w:rsidRDefault="00CC7152" w:rsidP="0042539D">
            <w:pPr>
              <w:rPr>
                <w:rFonts w:ascii="Arial Narrow" w:hAnsi="Arial Narrow" w:cs="Arial"/>
              </w:rPr>
            </w:pPr>
            <w:r w:rsidRPr="00B872AC">
              <w:rPr>
                <w:rFonts w:ascii="Arial Narrow" w:hAnsi="Arial Narrow" w:cs="Arial"/>
              </w:rPr>
              <w:t>Puławska</w:t>
            </w:r>
            <w:r w:rsidRPr="00B872AC">
              <w:rPr>
                <w:rFonts w:ascii="Arial Narrow" w:hAnsi="Arial Narrow" w:cs="Arial"/>
              </w:rPr>
              <w:t xml:space="preserve"> </w:t>
            </w:r>
            <w:r w:rsidRPr="00B872AC">
              <w:rPr>
                <w:rFonts w:ascii="Arial Narrow" w:hAnsi="Arial Narrow" w:cs="Arial"/>
              </w:rPr>
              <w:t>303</w:t>
            </w:r>
            <w:r w:rsidRPr="00B872AC">
              <w:rPr>
                <w:rFonts w:ascii="Arial Narrow" w:hAnsi="Arial Narrow" w:cs="Arial"/>
              </w:rPr>
              <w:t xml:space="preserve"> </w:t>
            </w:r>
          </w:p>
          <w:p w14:paraId="2A026B2C" w14:textId="77777777" w:rsidR="00CC7152" w:rsidRPr="00B872AC" w:rsidRDefault="00CC7152" w:rsidP="0042539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872AC">
              <w:rPr>
                <w:rFonts w:ascii="Arial Narrow" w:hAnsi="Arial Narrow" w:cs="Arial"/>
              </w:rPr>
              <w:t>02-785</w:t>
            </w:r>
            <w:r w:rsidRPr="00B872AC">
              <w:rPr>
                <w:rFonts w:ascii="Arial Narrow" w:hAnsi="Arial Narrow" w:cs="Arial"/>
              </w:rPr>
              <w:t xml:space="preserve"> </w:t>
            </w:r>
            <w:r w:rsidRPr="00B872AC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39D63B9F" w14:textId="77777777" w:rsidR="00CC7152" w:rsidRPr="00B872AC" w:rsidRDefault="00CC7152" w:rsidP="0042539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872AC">
              <w:rPr>
                <w:rFonts w:ascii="Arial Narrow" w:hAnsi="Arial Narrow" w:cs="Arial"/>
              </w:rPr>
              <w:t>510 468.00 zł</w:t>
            </w:r>
          </w:p>
        </w:tc>
      </w:tr>
      <w:tr w:rsidR="00CC7152" w:rsidRPr="00B872AC" w14:paraId="604F6FDB" w14:textId="77777777" w:rsidTr="00B872AC">
        <w:tc>
          <w:tcPr>
            <w:tcW w:w="1276" w:type="dxa"/>
            <w:vAlign w:val="center"/>
          </w:tcPr>
          <w:p w14:paraId="7D5BBA7B" w14:textId="77777777" w:rsidR="00CC7152" w:rsidRPr="00B872AC" w:rsidRDefault="00CC7152" w:rsidP="0042539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872AC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vAlign w:val="center"/>
          </w:tcPr>
          <w:p w14:paraId="430DFE57" w14:textId="77777777" w:rsidR="00CC7152" w:rsidRPr="00B872AC" w:rsidRDefault="00CC7152" w:rsidP="0042539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872AC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</w:tcPr>
          <w:p w14:paraId="0AE31A9D" w14:textId="77777777" w:rsidR="00CC7152" w:rsidRPr="00B872AC" w:rsidRDefault="00CC7152" w:rsidP="0042539D">
            <w:pPr>
              <w:spacing w:before="80" w:after="40"/>
              <w:rPr>
                <w:rFonts w:ascii="Arial Narrow" w:hAnsi="Arial Narrow" w:cs="Arial"/>
              </w:rPr>
            </w:pPr>
            <w:r w:rsidRPr="00B872AC">
              <w:rPr>
                <w:rFonts w:ascii="Arial Narrow" w:hAnsi="Arial Narrow" w:cs="Arial"/>
              </w:rPr>
              <w:t>Eclipse Boluk-Sobolewska Spółka komandytowa</w:t>
            </w:r>
          </w:p>
          <w:p w14:paraId="4580A5B1" w14:textId="77777777" w:rsidR="00CC7152" w:rsidRPr="00B872AC" w:rsidRDefault="00CC7152" w:rsidP="0042539D">
            <w:pPr>
              <w:rPr>
                <w:rFonts w:ascii="Arial Narrow" w:hAnsi="Arial Narrow" w:cs="Arial"/>
              </w:rPr>
            </w:pPr>
            <w:r w:rsidRPr="00B872AC">
              <w:rPr>
                <w:rFonts w:ascii="Arial Narrow" w:hAnsi="Arial Narrow" w:cs="Arial"/>
              </w:rPr>
              <w:t>prof. M. Życzkowskiego</w:t>
            </w:r>
            <w:r w:rsidRPr="00B872AC">
              <w:rPr>
                <w:rFonts w:ascii="Arial Narrow" w:hAnsi="Arial Narrow" w:cs="Arial"/>
              </w:rPr>
              <w:t xml:space="preserve"> </w:t>
            </w:r>
            <w:r w:rsidRPr="00B872AC">
              <w:rPr>
                <w:rFonts w:ascii="Arial Narrow" w:hAnsi="Arial Narrow" w:cs="Arial"/>
              </w:rPr>
              <w:t>18</w:t>
            </w:r>
            <w:r w:rsidRPr="00B872AC">
              <w:rPr>
                <w:rFonts w:ascii="Arial Narrow" w:hAnsi="Arial Narrow" w:cs="Arial"/>
              </w:rPr>
              <w:t xml:space="preserve"> </w:t>
            </w:r>
          </w:p>
          <w:p w14:paraId="73615B07" w14:textId="77777777" w:rsidR="00CC7152" w:rsidRPr="00B872AC" w:rsidRDefault="00CC7152" w:rsidP="0042539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872AC">
              <w:rPr>
                <w:rFonts w:ascii="Arial Narrow" w:hAnsi="Arial Narrow" w:cs="Arial"/>
              </w:rPr>
              <w:t>31-864</w:t>
            </w:r>
            <w:r w:rsidRPr="00B872AC">
              <w:rPr>
                <w:rFonts w:ascii="Arial Narrow" w:hAnsi="Arial Narrow" w:cs="Arial"/>
              </w:rPr>
              <w:t xml:space="preserve"> </w:t>
            </w:r>
            <w:r w:rsidRPr="00B872AC">
              <w:rPr>
                <w:rFonts w:ascii="Arial Narrow" w:hAnsi="Arial Narrow" w:cs="Arial"/>
              </w:rPr>
              <w:t>Kraków</w:t>
            </w:r>
          </w:p>
        </w:tc>
        <w:tc>
          <w:tcPr>
            <w:tcW w:w="2551" w:type="dxa"/>
            <w:vAlign w:val="center"/>
          </w:tcPr>
          <w:p w14:paraId="78EE12AD" w14:textId="77777777" w:rsidR="00CC7152" w:rsidRPr="00B872AC" w:rsidRDefault="00CC7152" w:rsidP="0042539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872AC">
              <w:rPr>
                <w:rFonts w:ascii="Arial Narrow" w:hAnsi="Arial Narrow" w:cs="Arial"/>
              </w:rPr>
              <w:t>159 186.15 zł</w:t>
            </w:r>
          </w:p>
        </w:tc>
      </w:tr>
      <w:tr w:rsidR="00CC7152" w:rsidRPr="00B872AC" w14:paraId="36E5DC29" w14:textId="77777777" w:rsidTr="00B872AC">
        <w:tc>
          <w:tcPr>
            <w:tcW w:w="1276" w:type="dxa"/>
            <w:vAlign w:val="center"/>
          </w:tcPr>
          <w:p w14:paraId="62830BE2" w14:textId="77777777" w:rsidR="00CC7152" w:rsidRPr="00B872AC" w:rsidRDefault="00CC7152" w:rsidP="0042539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872AC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586BC972" w14:textId="77777777" w:rsidR="00CC7152" w:rsidRPr="00B872AC" w:rsidRDefault="00CC7152" w:rsidP="0042539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872AC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3A1C0D48" w14:textId="77777777" w:rsidR="00CC7152" w:rsidRPr="00B872AC" w:rsidRDefault="00CC7152" w:rsidP="0042539D">
            <w:pPr>
              <w:spacing w:before="80" w:after="40"/>
              <w:rPr>
                <w:rFonts w:ascii="Arial Narrow" w:hAnsi="Arial Narrow" w:cs="Arial"/>
              </w:rPr>
            </w:pPr>
            <w:r w:rsidRPr="00B872AC">
              <w:rPr>
                <w:rFonts w:ascii="Arial Narrow" w:hAnsi="Arial Narrow" w:cs="Arial"/>
              </w:rPr>
              <w:t>Life Technologies Polska Sp. z o.o.</w:t>
            </w:r>
          </w:p>
          <w:p w14:paraId="61364817" w14:textId="4FAE44FB" w:rsidR="00CC7152" w:rsidRPr="00B872AC" w:rsidRDefault="00B872AC" w:rsidP="0042539D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Domaniewska 49</w:t>
            </w:r>
          </w:p>
          <w:p w14:paraId="7A787863" w14:textId="3BE2DC48" w:rsidR="00CC7152" w:rsidRPr="00B872AC" w:rsidRDefault="00B872AC" w:rsidP="0042539D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02-672</w:t>
            </w:r>
            <w:r w:rsidR="00CC7152" w:rsidRPr="00B872AC">
              <w:rPr>
                <w:rFonts w:ascii="Arial Narrow" w:hAnsi="Arial Narrow" w:cs="Arial"/>
              </w:rPr>
              <w:t xml:space="preserve"> </w:t>
            </w:r>
            <w:r w:rsidR="00CC7152" w:rsidRPr="00B872AC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7AAF6C97" w14:textId="77777777" w:rsidR="00CC7152" w:rsidRPr="00B872AC" w:rsidRDefault="00CC7152" w:rsidP="0042539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872AC">
              <w:rPr>
                <w:rFonts w:ascii="Arial Narrow" w:hAnsi="Arial Narrow" w:cs="Arial"/>
              </w:rPr>
              <w:t>1 108 750.16 zł</w:t>
            </w:r>
          </w:p>
        </w:tc>
      </w:tr>
    </w:tbl>
    <w:p w14:paraId="2B3BDBC0" w14:textId="77777777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B872AC">
        <w:rPr>
          <w:rFonts w:ascii="Arial Narrow" w:hAnsi="Arial Narrow" w:cs="Arial"/>
          <w:i/>
          <w:sz w:val="22"/>
          <w:szCs w:val="22"/>
        </w:rPr>
        <w:t>Zamawiający</w:t>
      </w:r>
    </w:p>
    <w:p w14:paraId="182496BA" w14:textId="77777777" w:rsidR="00B872AC" w:rsidRPr="00B872AC" w:rsidRDefault="00B872AC" w:rsidP="00B872AC"/>
    <w:p w14:paraId="1918B767" w14:textId="77777777" w:rsidR="00B872AC" w:rsidRPr="00B872AC" w:rsidRDefault="00B872AC" w:rsidP="00B872AC"/>
    <w:p w14:paraId="20FE48F3" w14:textId="77777777" w:rsidR="00B872AC" w:rsidRPr="00B872AC" w:rsidRDefault="00B872AC" w:rsidP="00B872AC"/>
    <w:p w14:paraId="2106CFD2" w14:textId="77777777" w:rsidR="00B872AC" w:rsidRDefault="00B872AC" w:rsidP="00B872AC">
      <w:pPr>
        <w:rPr>
          <w:rFonts w:ascii="Arial Narrow" w:hAnsi="Arial Narrow" w:cs="Arial"/>
          <w:i/>
          <w:sz w:val="22"/>
          <w:szCs w:val="22"/>
        </w:rPr>
      </w:pPr>
    </w:p>
    <w:p w14:paraId="73A2DEBF" w14:textId="575FD160" w:rsidR="00B872AC" w:rsidRDefault="00B872AC" w:rsidP="00B872AC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49097A49" w14:textId="421E53BD" w:rsidR="00B872AC" w:rsidRDefault="00B872AC" w:rsidP="00B872AC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14:paraId="5181F25A" w14:textId="1D9675C4" w:rsidR="00B872AC" w:rsidRDefault="00B872AC" w:rsidP="00B872AC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0947DD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14:paraId="55B4C851" w14:textId="3320669C" w:rsidR="00B872AC" w:rsidRPr="00B872AC" w:rsidRDefault="00B872AC" w:rsidP="00B872AC">
      <w:pPr>
        <w:rPr>
          <w:rFonts w:ascii="Arial Narrow" w:hAnsi="Arial Narrow"/>
        </w:rPr>
      </w:pPr>
      <w:r>
        <w:rPr>
          <w:rFonts w:ascii="Arial Narrow" w:hAnsi="Arial Narrow"/>
        </w:rPr>
        <w:t>Data: 2025-09-22</w:t>
      </w:r>
    </w:p>
    <w:bookmarkEnd w:id="0"/>
    <w:sectPr w:rsidR="00B872AC" w:rsidRPr="00B872AC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6EA3BB" w14:textId="77777777" w:rsidR="009A4E87" w:rsidRDefault="009A4E87">
      <w:r>
        <w:separator/>
      </w:r>
    </w:p>
  </w:endnote>
  <w:endnote w:type="continuationSeparator" w:id="0">
    <w:p w14:paraId="33501E43" w14:textId="77777777" w:rsidR="009A4E87" w:rsidRDefault="009A4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C1E4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F1952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84646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7332018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CFCB8FC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6268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A0653A" w14:textId="77777777" w:rsidR="009F189D" w:rsidRDefault="009F189D">
    <w:pPr>
      <w:pStyle w:val="Stopka"/>
      <w:tabs>
        <w:tab w:val="clear" w:pos="4536"/>
      </w:tabs>
      <w:jc w:val="center"/>
    </w:pPr>
  </w:p>
  <w:p w14:paraId="705842C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5FC4DF" w14:textId="77777777" w:rsidR="009A4E87" w:rsidRDefault="009A4E87">
      <w:r>
        <w:separator/>
      </w:r>
    </w:p>
  </w:footnote>
  <w:footnote w:type="continuationSeparator" w:id="0">
    <w:p w14:paraId="65334052" w14:textId="77777777" w:rsidR="009A4E87" w:rsidRDefault="009A4E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26721" w14:textId="77777777" w:rsidR="00CC7152" w:rsidRDefault="00CC71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C6762" w14:textId="77777777" w:rsidR="00CC7152" w:rsidRDefault="00CC71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E8AFC" w14:textId="77777777" w:rsidR="00CC7152" w:rsidRDefault="00CC71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4E8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A4E87"/>
    <w:rsid w:val="009D19BD"/>
    <w:rsid w:val="009F189D"/>
    <w:rsid w:val="00A80738"/>
    <w:rsid w:val="00B872AC"/>
    <w:rsid w:val="00BB547B"/>
    <w:rsid w:val="00C236D3"/>
    <w:rsid w:val="00C659E2"/>
    <w:rsid w:val="00C82837"/>
    <w:rsid w:val="00CA3D66"/>
    <w:rsid w:val="00CB0802"/>
    <w:rsid w:val="00CC715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DF1327"/>
  <w15:chartTrackingRefBased/>
  <w15:docId w15:val="{406C1926-707D-40FD-B4A1-D688ADD2E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B872A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872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1</Pages>
  <Words>178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2025-09-22T08:23:00Z</dcterms:created>
  <dcterms:modified xsi:type="dcterms:W3CDTF">2025-09-22T08:51:00Z</dcterms:modified>
</cp:coreProperties>
</file>