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DB04" w14:textId="77777777" w:rsidR="00986737" w:rsidRPr="009432A1" w:rsidRDefault="007D7F26" w:rsidP="008E3AF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D7F26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D7F26">
        <w:rPr>
          <w:rFonts w:ascii="Arial" w:hAnsi="Arial" w:cs="Arial"/>
          <w:sz w:val="24"/>
          <w:szCs w:val="24"/>
        </w:rPr>
        <w:t>2025-09-23</w:t>
      </w:r>
    </w:p>
    <w:p w14:paraId="6E2A0EBA" w14:textId="77777777" w:rsidR="007D7F26" w:rsidRPr="007D7F26" w:rsidRDefault="007D7F26" w:rsidP="008E3AF4">
      <w:pPr>
        <w:rPr>
          <w:rFonts w:ascii="Arial" w:hAnsi="Arial" w:cs="Arial"/>
          <w:b/>
          <w:bCs/>
          <w:sz w:val="24"/>
          <w:szCs w:val="24"/>
        </w:rPr>
      </w:pPr>
      <w:r w:rsidRPr="007D7F2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E83F373" w14:textId="77777777" w:rsidR="00986737" w:rsidRPr="009432A1" w:rsidRDefault="007D7F26" w:rsidP="008E3AF4">
      <w:pPr>
        <w:rPr>
          <w:rFonts w:ascii="Arial" w:hAnsi="Arial" w:cs="Arial"/>
          <w:b/>
          <w:bCs/>
          <w:sz w:val="24"/>
          <w:szCs w:val="24"/>
        </w:rPr>
      </w:pPr>
      <w:r w:rsidRPr="007D7F2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71F629D" w14:textId="77777777" w:rsidR="00986737" w:rsidRPr="009432A1" w:rsidRDefault="007D7F26" w:rsidP="008E3AF4">
      <w:pPr>
        <w:rPr>
          <w:rFonts w:ascii="Arial" w:hAnsi="Arial" w:cs="Arial"/>
          <w:sz w:val="24"/>
          <w:szCs w:val="24"/>
        </w:rPr>
      </w:pPr>
      <w:r w:rsidRPr="007D7F26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7F26">
        <w:rPr>
          <w:rFonts w:ascii="Arial" w:hAnsi="Arial" w:cs="Arial"/>
          <w:sz w:val="24"/>
          <w:szCs w:val="24"/>
        </w:rPr>
        <w:t>7/19</w:t>
      </w:r>
    </w:p>
    <w:p w14:paraId="5A16E0B9" w14:textId="77777777" w:rsidR="00986737" w:rsidRPr="009432A1" w:rsidRDefault="007D7F26" w:rsidP="008E3AF4">
      <w:pPr>
        <w:rPr>
          <w:rFonts w:ascii="Arial" w:hAnsi="Arial" w:cs="Arial"/>
          <w:sz w:val="24"/>
          <w:szCs w:val="24"/>
        </w:rPr>
      </w:pPr>
      <w:r w:rsidRPr="007D7F26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7F26">
        <w:rPr>
          <w:rFonts w:ascii="Arial" w:hAnsi="Arial" w:cs="Arial"/>
          <w:sz w:val="24"/>
          <w:szCs w:val="24"/>
        </w:rPr>
        <w:t>Poznań</w:t>
      </w:r>
    </w:p>
    <w:p w14:paraId="40388AE8" w14:textId="32AC1A8D" w:rsidR="00986737" w:rsidRDefault="00986737" w:rsidP="008E3AF4">
      <w:pPr>
        <w:jc w:val="both"/>
        <w:rPr>
          <w:rFonts w:ascii="Arial" w:hAnsi="Arial" w:cs="Arial"/>
          <w:bCs/>
          <w:sz w:val="18"/>
          <w:szCs w:val="18"/>
        </w:rPr>
      </w:pPr>
    </w:p>
    <w:p w14:paraId="3D3B902B" w14:textId="77777777" w:rsidR="008E3AF4" w:rsidRPr="009432A1" w:rsidRDefault="008E3AF4" w:rsidP="008E3AF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EC1A3C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35CB35" w14:textId="77777777" w:rsidR="00986737" w:rsidRPr="00CF7835" w:rsidRDefault="00986737" w:rsidP="008E3A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38160BB" w14:textId="77777777" w:rsidR="008E3AF4" w:rsidRDefault="008E3AF4" w:rsidP="008E3A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5B58008" w14:textId="2E10BF23" w:rsidR="00986737" w:rsidRPr="00382A4A" w:rsidRDefault="00986737" w:rsidP="008E3A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FD9237" w14:textId="77777777" w:rsidR="00986737" w:rsidRPr="004E4B64" w:rsidRDefault="00986737" w:rsidP="008E3AF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D461222" w14:textId="77777777" w:rsidTr="005A632E">
        <w:tc>
          <w:tcPr>
            <w:tcW w:w="2269" w:type="dxa"/>
          </w:tcPr>
          <w:p w14:paraId="50DF239E" w14:textId="77777777" w:rsidR="00986737" w:rsidRPr="004E4B64" w:rsidRDefault="00986737" w:rsidP="008E3AF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B6643DC" w14:textId="77777777" w:rsidR="00986737" w:rsidRPr="004E4B64" w:rsidRDefault="007D7F26" w:rsidP="008E3A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7F26">
              <w:rPr>
                <w:rFonts w:ascii="Arial" w:hAnsi="Arial" w:cs="Arial"/>
                <w:bCs/>
                <w:sz w:val="24"/>
                <w:szCs w:val="24"/>
              </w:rPr>
              <w:t>Dostawa leków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7F26" w:rsidRPr="004E4B64" w14:paraId="3116C22D" w14:textId="77777777" w:rsidTr="00CA032B">
        <w:tc>
          <w:tcPr>
            <w:tcW w:w="2269" w:type="dxa"/>
          </w:tcPr>
          <w:p w14:paraId="44327991" w14:textId="77777777" w:rsidR="007D7F26" w:rsidRPr="004E4B64" w:rsidRDefault="007D7F26" w:rsidP="008E3AF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6E99FF" w14:textId="77777777" w:rsidR="007D7F26" w:rsidRPr="004E4B64" w:rsidRDefault="007D7F26" w:rsidP="008E3A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7F26">
              <w:rPr>
                <w:rFonts w:ascii="Arial" w:hAnsi="Arial" w:cs="Arial"/>
                <w:bCs/>
                <w:sz w:val="24"/>
                <w:szCs w:val="24"/>
              </w:rPr>
              <w:t>SZW/DZP/87/2025</w:t>
            </w:r>
          </w:p>
        </w:tc>
      </w:tr>
    </w:tbl>
    <w:p w14:paraId="5123F976" w14:textId="77777777" w:rsidR="00A80738" w:rsidRPr="00986737" w:rsidRDefault="00A80738" w:rsidP="008E3AF4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C25F7C9" w14:textId="2568B68F" w:rsidR="00D665F5" w:rsidRDefault="00D665F5" w:rsidP="008E3AF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D7F26" w:rsidRPr="007D7F26">
        <w:rPr>
          <w:rFonts w:ascii="Arial" w:hAnsi="Arial" w:cs="Arial"/>
          <w:sz w:val="24"/>
          <w:szCs w:val="24"/>
        </w:rPr>
        <w:t>(</w:t>
      </w:r>
      <w:proofErr w:type="spellStart"/>
      <w:r w:rsidR="007D7F26" w:rsidRPr="007D7F26">
        <w:rPr>
          <w:rFonts w:ascii="Arial" w:hAnsi="Arial" w:cs="Arial"/>
          <w:sz w:val="24"/>
          <w:szCs w:val="24"/>
        </w:rPr>
        <w:t>t.j</w:t>
      </w:r>
      <w:proofErr w:type="spellEnd"/>
      <w:r w:rsidR="007D7F26" w:rsidRPr="007D7F26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18D6CCA" w14:textId="77777777" w:rsidR="008E3AF4" w:rsidRDefault="008E3AF4" w:rsidP="008E3AF4">
      <w:pPr>
        <w:jc w:val="both"/>
        <w:rPr>
          <w:rFonts w:ascii="Arial" w:hAnsi="Arial" w:cs="Arial"/>
          <w:sz w:val="24"/>
          <w:szCs w:val="24"/>
        </w:rPr>
      </w:pPr>
    </w:p>
    <w:p w14:paraId="7069B842" w14:textId="77777777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CD47EE3" w14:textId="3170F53A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29103,08 zł brutto</w:t>
      </w:r>
    </w:p>
    <w:p w14:paraId="4B22FA48" w14:textId="247DCD6D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964890,48 zł brutto</w:t>
      </w:r>
    </w:p>
    <w:p w14:paraId="49CD42C9" w14:textId="3E3922C4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278029,80 zł brutto</w:t>
      </w:r>
    </w:p>
    <w:p w14:paraId="155A09A3" w14:textId="21DA00D0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1929504,67 zł brutto</w:t>
      </w:r>
    </w:p>
    <w:p w14:paraId="71D8F982" w14:textId="0541FD4A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800174,32 zł brutto</w:t>
      </w:r>
    </w:p>
    <w:p w14:paraId="1FDB7A7A" w14:textId="15902AE4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2292480,38 zł brutto</w:t>
      </w:r>
    </w:p>
    <w:p w14:paraId="20C00089" w14:textId="24F54E9C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781382,47 zł brutto</w:t>
      </w:r>
    </w:p>
    <w:p w14:paraId="5C430AB4" w14:textId="285DCB8A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399306,30 zł brutto</w:t>
      </w:r>
    </w:p>
    <w:p w14:paraId="4896420B" w14:textId="552A18EC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206502,50 zł brutto</w:t>
      </w:r>
    </w:p>
    <w:p w14:paraId="3E7535A4" w14:textId="7F44D8AC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299534,76 zł brutto</w:t>
      </w:r>
    </w:p>
    <w:p w14:paraId="2491FEF5" w14:textId="618751F3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42607,70 zł brutto</w:t>
      </w:r>
    </w:p>
    <w:p w14:paraId="5522D744" w14:textId="38145B4D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12 -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155385,65 zł brutto</w:t>
      </w:r>
    </w:p>
    <w:p w14:paraId="58EC8D57" w14:textId="032426EC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13 -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416103,67 zł brutto</w:t>
      </w:r>
    </w:p>
    <w:p w14:paraId="73085EB9" w14:textId="214717DC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14 -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2217612,49 zł brutto</w:t>
      </w:r>
    </w:p>
    <w:p w14:paraId="235BA7A8" w14:textId="0B6ABFFE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15 -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661962,60 zł brutto</w:t>
      </w:r>
    </w:p>
    <w:p w14:paraId="1DD3E6DB" w14:textId="4D3CBB77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16 -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71512,96 zł brutto</w:t>
      </w:r>
    </w:p>
    <w:p w14:paraId="371ABD0C" w14:textId="014C1CF8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17 -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133036,81 zł brutto</w:t>
      </w:r>
    </w:p>
    <w:p w14:paraId="20DFC5B6" w14:textId="79FAF48C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18 -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208790,83 zł brutto</w:t>
      </w:r>
    </w:p>
    <w:p w14:paraId="67431512" w14:textId="1B3B6A87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19 -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1168216,91 zł brutto</w:t>
      </w:r>
    </w:p>
    <w:p w14:paraId="0498C9B3" w14:textId="2D7619F3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20 -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7604710,38 zł brutto</w:t>
      </w:r>
    </w:p>
    <w:p w14:paraId="32DDA684" w14:textId="50FC3696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21 -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111139,60 zł brutto</w:t>
      </w:r>
    </w:p>
    <w:p w14:paraId="37F4B949" w14:textId="4793AC56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22 -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277207,75 zł brutto</w:t>
      </w:r>
    </w:p>
    <w:p w14:paraId="1D19423C" w14:textId="54D8501B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23 -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212524,92 zł brutto</w:t>
      </w:r>
    </w:p>
    <w:p w14:paraId="694011E8" w14:textId="76750D36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24 -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31752,00 zł brutto</w:t>
      </w:r>
    </w:p>
    <w:p w14:paraId="2EF3902C" w14:textId="30923320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25 -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208019,96 zł brutto</w:t>
      </w:r>
    </w:p>
    <w:p w14:paraId="7060E669" w14:textId="2E850242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26 -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50198,40 zł brutto</w:t>
      </w:r>
    </w:p>
    <w:p w14:paraId="17581576" w14:textId="064082D0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27 -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1083881,92 zł brutto</w:t>
      </w:r>
    </w:p>
    <w:p w14:paraId="01EE0F64" w14:textId="7993A801" w:rsidR="00ED23BE" w:rsidRPr="00ED23BE" w:rsidRDefault="00ED23BE" w:rsidP="00ED23BE">
      <w:pPr>
        <w:jc w:val="both"/>
        <w:rPr>
          <w:rFonts w:ascii="Arial" w:hAnsi="Arial" w:cs="Arial"/>
          <w:sz w:val="24"/>
          <w:szCs w:val="24"/>
        </w:rPr>
      </w:pPr>
      <w:r w:rsidRPr="00ED23BE">
        <w:rPr>
          <w:rFonts w:ascii="Arial" w:hAnsi="Arial" w:cs="Arial"/>
          <w:sz w:val="24"/>
          <w:szCs w:val="24"/>
        </w:rPr>
        <w:t>Zadanie 28 -</w:t>
      </w:r>
      <w:r>
        <w:rPr>
          <w:rFonts w:ascii="Arial" w:hAnsi="Arial" w:cs="Arial"/>
          <w:sz w:val="24"/>
          <w:szCs w:val="24"/>
        </w:rPr>
        <w:t xml:space="preserve"> </w:t>
      </w:r>
      <w:r w:rsidRPr="00ED23BE">
        <w:rPr>
          <w:rFonts w:ascii="Arial" w:hAnsi="Arial" w:cs="Arial"/>
          <w:sz w:val="24"/>
          <w:szCs w:val="24"/>
        </w:rPr>
        <w:t>2247836,96 zł brutto</w:t>
      </w:r>
      <w:r>
        <w:rPr>
          <w:rFonts w:ascii="Arial" w:hAnsi="Arial" w:cs="Arial"/>
          <w:sz w:val="24"/>
          <w:szCs w:val="24"/>
        </w:rPr>
        <w:t>.</w:t>
      </w:r>
    </w:p>
    <w:p w14:paraId="0C7A0EF7" w14:textId="77777777" w:rsidR="008E3AF4" w:rsidRPr="00BB547B" w:rsidRDefault="008E3AF4" w:rsidP="008E3AF4">
      <w:pPr>
        <w:jc w:val="both"/>
        <w:rPr>
          <w:rFonts w:ascii="Arial" w:hAnsi="Arial" w:cs="Arial"/>
          <w:sz w:val="24"/>
          <w:szCs w:val="24"/>
        </w:rPr>
      </w:pPr>
    </w:p>
    <w:p w14:paraId="079FC4A5" w14:textId="77777777" w:rsidR="00A80738" w:rsidRPr="00BB547B" w:rsidRDefault="00D665F5" w:rsidP="008E3AF4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lastRenderedPageBreak/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D7F26" w:rsidRPr="007D7F26">
        <w:rPr>
          <w:rFonts w:ascii="Arial" w:hAnsi="Arial" w:cs="Arial"/>
          <w:sz w:val="24"/>
          <w:szCs w:val="24"/>
        </w:rPr>
        <w:t>22/09/2025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D7F26" w:rsidRPr="007D7F26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536"/>
        <w:gridCol w:w="2268"/>
      </w:tblGrid>
      <w:tr w:rsidR="006B27ED" w:rsidRPr="007534D5" w14:paraId="2FEE6A17" w14:textId="77777777" w:rsidTr="007534D5">
        <w:tc>
          <w:tcPr>
            <w:tcW w:w="1134" w:type="dxa"/>
            <w:shd w:val="clear" w:color="auto" w:fill="F2F2F2"/>
            <w:vAlign w:val="center"/>
          </w:tcPr>
          <w:p w14:paraId="1747B3B4" w14:textId="77777777" w:rsidR="006B27ED" w:rsidRPr="007534D5" w:rsidRDefault="00986737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7534D5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4C5B7FD" w14:textId="346EAFC1" w:rsidR="006B27ED" w:rsidRPr="007534D5" w:rsidRDefault="00AC210D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Pakiet</w:t>
            </w:r>
            <w:r w:rsidR="00986737" w:rsidRPr="007534D5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20303636" w14:textId="77777777" w:rsidR="006B27ED" w:rsidRPr="007534D5" w:rsidRDefault="006B27ED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49C6C29" w14:textId="77777777" w:rsidR="006B27ED" w:rsidRPr="007534D5" w:rsidRDefault="006B27ED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7D7F26" w:rsidRPr="007534D5" w14:paraId="1062AA63" w14:textId="77777777" w:rsidTr="007534D5">
        <w:tc>
          <w:tcPr>
            <w:tcW w:w="1134" w:type="dxa"/>
            <w:vAlign w:val="center"/>
          </w:tcPr>
          <w:p w14:paraId="6868BE4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1559C14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</w:tcPr>
          <w:p w14:paraId="2F57AB5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IMED Poland sp. z o.o.</w:t>
            </w:r>
          </w:p>
          <w:p w14:paraId="5153E79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314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E8694B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02-819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611C292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145 411.20 zł</w:t>
            </w:r>
          </w:p>
        </w:tc>
      </w:tr>
      <w:tr w:rsidR="007D7F26" w:rsidRPr="007534D5" w14:paraId="4D560369" w14:textId="77777777" w:rsidTr="007534D5">
        <w:tc>
          <w:tcPr>
            <w:tcW w:w="1134" w:type="dxa"/>
            <w:vAlign w:val="center"/>
          </w:tcPr>
          <w:p w14:paraId="342F51C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166254B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</w:tcPr>
          <w:p w14:paraId="7870119D" w14:textId="77777777" w:rsid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Genesis Pharm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M.Matejczyk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14:paraId="55595E4D" w14:textId="56FB0EB5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C.Stańczak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J.Zwoliński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Sp.J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0839E0A" w14:textId="040DFA4D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Obywatelska 128/152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452DF51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94-104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268" w:type="dxa"/>
            <w:vAlign w:val="center"/>
          </w:tcPr>
          <w:p w14:paraId="6A4DFFA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105 472.80 zł</w:t>
            </w:r>
          </w:p>
        </w:tc>
      </w:tr>
      <w:tr w:rsidR="007D7F26" w:rsidRPr="007534D5" w14:paraId="2A0F20CF" w14:textId="77777777" w:rsidTr="007534D5">
        <w:tc>
          <w:tcPr>
            <w:tcW w:w="1134" w:type="dxa"/>
            <w:vAlign w:val="center"/>
          </w:tcPr>
          <w:p w14:paraId="77CDA72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2791DB4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2197274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Centrala Farmaceutyczna Cefarm SA</w:t>
            </w:r>
          </w:p>
          <w:p w14:paraId="3ECA0CB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8564DA6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01-248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51EDC79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526 135.23 zł</w:t>
            </w:r>
          </w:p>
        </w:tc>
      </w:tr>
      <w:tr w:rsidR="007D7F26" w:rsidRPr="007534D5" w14:paraId="419DB580" w14:textId="77777777" w:rsidTr="007534D5">
        <w:tc>
          <w:tcPr>
            <w:tcW w:w="1134" w:type="dxa"/>
            <w:vAlign w:val="center"/>
          </w:tcPr>
          <w:p w14:paraId="216A721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0BA72AA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536" w:type="dxa"/>
          </w:tcPr>
          <w:p w14:paraId="271D1EA4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Centrala Farmaceutyczna Cefarm SA</w:t>
            </w:r>
          </w:p>
          <w:p w14:paraId="232D53B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CF18107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01-248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77EFB27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145 311.41 zł</w:t>
            </w:r>
          </w:p>
        </w:tc>
      </w:tr>
      <w:tr w:rsidR="007D7F26" w:rsidRPr="007534D5" w14:paraId="71BE76BF" w14:textId="77777777" w:rsidTr="007534D5">
        <w:tc>
          <w:tcPr>
            <w:tcW w:w="1134" w:type="dxa"/>
            <w:vAlign w:val="center"/>
          </w:tcPr>
          <w:p w14:paraId="5A48D38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36E7CEB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4536" w:type="dxa"/>
          </w:tcPr>
          <w:p w14:paraId="75F11E4F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Centrala Farmaceutyczna Cefarm SA</w:t>
            </w:r>
          </w:p>
          <w:p w14:paraId="3E24BDE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9519E9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01-248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4D0FC9D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375 084.00 zł</w:t>
            </w:r>
          </w:p>
        </w:tc>
      </w:tr>
      <w:tr w:rsidR="007D7F26" w:rsidRPr="007534D5" w14:paraId="00C78FAB" w14:textId="77777777" w:rsidTr="007534D5">
        <w:tc>
          <w:tcPr>
            <w:tcW w:w="1134" w:type="dxa"/>
            <w:vAlign w:val="center"/>
          </w:tcPr>
          <w:p w14:paraId="32DE681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194BE0A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</w:tcPr>
          <w:p w14:paraId="0EF5ECD1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Delfarma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B8ABD5C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111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48F2512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91-222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268" w:type="dxa"/>
            <w:vAlign w:val="center"/>
          </w:tcPr>
          <w:p w14:paraId="628E1BA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82 712.88 zł</w:t>
            </w:r>
          </w:p>
        </w:tc>
      </w:tr>
      <w:tr w:rsidR="007D7F26" w:rsidRPr="007534D5" w14:paraId="460D798F" w14:textId="77777777" w:rsidTr="007534D5">
        <w:tc>
          <w:tcPr>
            <w:tcW w:w="1134" w:type="dxa"/>
            <w:vAlign w:val="center"/>
          </w:tcPr>
          <w:p w14:paraId="02DF36D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4848886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4536" w:type="dxa"/>
          </w:tcPr>
          <w:p w14:paraId="21A61E77" w14:textId="6C859CB9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Sanofi Sp. z o.o.</w:t>
            </w:r>
          </w:p>
          <w:p w14:paraId="7CEB7F30" w14:textId="2F88238D" w:rsidR="007D7F26" w:rsidRPr="007534D5" w:rsidRDefault="00334B0C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Marcina Kasprzaka 6</w:t>
            </w:r>
          </w:p>
          <w:p w14:paraId="717B4AF9" w14:textId="03561139" w:rsidR="007D7F26" w:rsidRPr="007534D5" w:rsidRDefault="00334B0C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01-211</w:t>
            </w:r>
            <w:r w:rsidR="007D7F26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D7F26"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21F81A1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520 821.36 zł</w:t>
            </w:r>
          </w:p>
        </w:tc>
      </w:tr>
      <w:tr w:rsidR="007D7F26" w:rsidRPr="007534D5" w14:paraId="5DAB77F1" w14:textId="77777777" w:rsidTr="007534D5">
        <w:tc>
          <w:tcPr>
            <w:tcW w:w="1134" w:type="dxa"/>
            <w:vAlign w:val="center"/>
          </w:tcPr>
          <w:p w14:paraId="0DFD4C4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14:paraId="4964E84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</w:tcPr>
          <w:p w14:paraId="3F3008D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Medyk-Lek Panek Sp. z o.o. Sp.k.</w:t>
            </w:r>
          </w:p>
          <w:p w14:paraId="30D01585" w14:textId="17DF722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Pawła Włodkowica 2c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9D65AFF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03-262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6F6DADA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97 146.00 zł</w:t>
            </w:r>
          </w:p>
        </w:tc>
      </w:tr>
      <w:tr w:rsidR="007D7F26" w:rsidRPr="007534D5" w14:paraId="0BB1775C" w14:textId="77777777" w:rsidTr="007534D5">
        <w:tc>
          <w:tcPr>
            <w:tcW w:w="1134" w:type="dxa"/>
            <w:vAlign w:val="center"/>
          </w:tcPr>
          <w:p w14:paraId="1625531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30F03F9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14:paraId="0BC549B9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Polska Sp.  z o.o.</w:t>
            </w:r>
          </w:p>
          <w:p w14:paraId="2AA9EFF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134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677B38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02-305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20EEFEC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1 770 814.12 zł</w:t>
            </w:r>
          </w:p>
        </w:tc>
      </w:tr>
      <w:tr w:rsidR="007D7F26" w:rsidRPr="007534D5" w14:paraId="400B8979" w14:textId="77777777" w:rsidTr="007534D5">
        <w:tc>
          <w:tcPr>
            <w:tcW w:w="1134" w:type="dxa"/>
            <w:vAlign w:val="center"/>
          </w:tcPr>
          <w:p w14:paraId="323CAE1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5CEF352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4536" w:type="dxa"/>
          </w:tcPr>
          <w:p w14:paraId="5FD78EC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Polska Sp.  z o.o.</w:t>
            </w:r>
          </w:p>
          <w:p w14:paraId="6B8D788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134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55C622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02-305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4E9EE03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58 105.08 zł</w:t>
            </w:r>
          </w:p>
        </w:tc>
      </w:tr>
      <w:tr w:rsidR="007D7F26" w:rsidRPr="007534D5" w14:paraId="29B4EF2C" w14:textId="77777777" w:rsidTr="007534D5">
        <w:tc>
          <w:tcPr>
            <w:tcW w:w="1134" w:type="dxa"/>
            <w:vAlign w:val="center"/>
          </w:tcPr>
          <w:p w14:paraId="15A5C05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14:paraId="12D0E48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14:paraId="72DD0DB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Servier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Polska Services Sp. z o.o.</w:t>
            </w:r>
          </w:p>
          <w:p w14:paraId="25637E5F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Burakowska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F3BD2D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01-066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45AD702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31 184.17 zł</w:t>
            </w:r>
          </w:p>
        </w:tc>
      </w:tr>
      <w:tr w:rsidR="007D7F26" w:rsidRPr="007534D5" w14:paraId="2A5D3071" w14:textId="77777777" w:rsidTr="007534D5">
        <w:tc>
          <w:tcPr>
            <w:tcW w:w="1134" w:type="dxa"/>
            <w:vAlign w:val="center"/>
          </w:tcPr>
          <w:p w14:paraId="1D4844C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14:paraId="7882447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</w:tcPr>
          <w:p w14:paraId="3888F3A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NOBIPHARM Sp. z o.o.</w:t>
            </w:r>
          </w:p>
          <w:p w14:paraId="78F81B84" w14:textId="7906DF9B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L. Rydygiera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8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448C97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01-793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1DD25D9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319 137.60 zł</w:t>
            </w:r>
          </w:p>
        </w:tc>
      </w:tr>
      <w:tr w:rsidR="007D7F26" w:rsidRPr="007534D5" w14:paraId="1BBE0FC6" w14:textId="77777777" w:rsidTr="007534D5">
        <w:tc>
          <w:tcPr>
            <w:tcW w:w="1134" w:type="dxa"/>
            <w:vAlign w:val="center"/>
          </w:tcPr>
          <w:p w14:paraId="5418169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3B26CFB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4536" w:type="dxa"/>
          </w:tcPr>
          <w:p w14:paraId="5AFC19F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Baxter Polska Sp. z o.o.</w:t>
            </w:r>
          </w:p>
          <w:p w14:paraId="147CFB3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8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BD2DD7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00-380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09945CF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667 611.00 zł</w:t>
            </w:r>
          </w:p>
        </w:tc>
      </w:tr>
      <w:tr w:rsidR="007D7F26" w:rsidRPr="007534D5" w14:paraId="5EEA1A2A" w14:textId="77777777" w:rsidTr="007534D5">
        <w:tc>
          <w:tcPr>
            <w:tcW w:w="1134" w:type="dxa"/>
            <w:vAlign w:val="center"/>
          </w:tcPr>
          <w:p w14:paraId="656FD55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0E57CC6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5949AA44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NEUCA S.A.</w:t>
            </w:r>
          </w:p>
          <w:p w14:paraId="7A15CF89" w14:textId="4158E4DC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34B0C" w:rsidRPr="007534D5">
              <w:rPr>
                <w:rFonts w:ascii="Arial" w:hAnsi="Arial" w:cs="Arial"/>
                <w:sz w:val="22"/>
                <w:szCs w:val="22"/>
              </w:rPr>
              <w:t>Forteczna 35-37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C7BCFF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87-100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vAlign w:val="center"/>
          </w:tcPr>
          <w:p w14:paraId="56AA50C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240 911.40 zł</w:t>
            </w:r>
          </w:p>
        </w:tc>
      </w:tr>
      <w:tr w:rsidR="007D7F26" w:rsidRPr="007534D5" w14:paraId="4106B48F" w14:textId="77777777" w:rsidTr="007534D5">
        <w:tc>
          <w:tcPr>
            <w:tcW w:w="1134" w:type="dxa"/>
            <w:vAlign w:val="center"/>
          </w:tcPr>
          <w:p w14:paraId="55FAB3B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0DCD7A5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14:paraId="1EDBA6B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NEUCA S.A.</w:t>
            </w:r>
          </w:p>
          <w:p w14:paraId="6B98648B" w14:textId="2E3D6EA6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34B0C" w:rsidRPr="007534D5">
              <w:rPr>
                <w:rFonts w:ascii="Arial" w:hAnsi="Arial" w:cs="Arial"/>
                <w:sz w:val="22"/>
                <w:szCs w:val="22"/>
              </w:rPr>
              <w:t>Forteczna 35-37</w:t>
            </w:r>
          </w:p>
          <w:p w14:paraId="50561810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87-100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vAlign w:val="center"/>
          </w:tcPr>
          <w:p w14:paraId="11E6097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2 060 777.88 zł</w:t>
            </w:r>
          </w:p>
        </w:tc>
      </w:tr>
      <w:tr w:rsidR="007D7F26" w:rsidRPr="007534D5" w14:paraId="310D107C" w14:textId="77777777" w:rsidTr="007534D5">
        <w:tc>
          <w:tcPr>
            <w:tcW w:w="1134" w:type="dxa"/>
            <w:vAlign w:val="center"/>
          </w:tcPr>
          <w:p w14:paraId="3949BBF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5CBD1A1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14:paraId="5D9FE8D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NEUCA S.A.</w:t>
            </w:r>
          </w:p>
          <w:p w14:paraId="5AB51257" w14:textId="4C69C663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34B0C" w:rsidRPr="007534D5">
              <w:rPr>
                <w:rFonts w:ascii="Arial" w:hAnsi="Arial" w:cs="Arial"/>
                <w:sz w:val="22"/>
                <w:szCs w:val="22"/>
              </w:rPr>
              <w:t>Forteczna 35-37</w:t>
            </w:r>
          </w:p>
          <w:p w14:paraId="6F8D8C50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87-100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vAlign w:val="center"/>
          </w:tcPr>
          <w:p w14:paraId="244CCAC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537 243.02 zł</w:t>
            </w:r>
          </w:p>
        </w:tc>
      </w:tr>
      <w:tr w:rsidR="007D7F26" w:rsidRPr="007534D5" w14:paraId="166AE322" w14:textId="77777777" w:rsidTr="007534D5">
        <w:tc>
          <w:tcPr>
            <w:tcW w:w="1134" w:type="dxa"/>
            <w:vAlign w:val="center"/>
          </w:tcPr>
          <w:p w14:paraId="5D3E421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387AF69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4536" w:type="dxa"/>
          </w:tcPr>
          <w:p w14:paraId="60524D6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NEUCA S.A.</w:t>
            </w:r>
          </w:p>
          <w:p w14:paraId="507046C1" w14:textId="62BEDEDD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34B0C" w:rsidRPr="007534D5">
              <w:rPr>
                <w:rFonts w:ascii="Arial" w:hAnsi="Arial" w:cs="Arial"/>
                <w:sz w:val="22"/>
                <w:szCs w:val="22"/>
              </w:rPr>
              <w:t>Forteczna 35-37</w:t>
            </w:r>
          </w:p>
          <w:p w14:paraId="7E5727E3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lastRenderedPageBreak/>
              <w:t>87-100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vAlign w:val="center"/>
          </w:tcPr>
          <w:p w14:paraId="70A21E2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lastRenderedPageBreak/>
              <w:t>31 479.40 zł</w:t>
            </w:r>
          </w:p>
        </w:tc>
      </w:tr>
      <w:tr w:rsidR="007D7F26" w:rsidRPr="007534D5" w14:paraId="6842774B" w14:textId="77777777" w:rsidTr="007534D5">
        <w:tc>
          <w:tcPr>
            <w:tcW w:w="1134" w:type="dxa"/>
            <w:vAlign w:val="center"/>
          </w:tcPr>
          <w:p w14:paraId="1D984EA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14:paraId="770EBC4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4536" w:type="dxa"/>
          </w:tcPr>
          <w:p w14:paraId="0B58E40E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NEUCA S.A.</w:t>
            </w:r>
          </w:p>
          <w:p w14:paraId="6C31A9DA" w14:textId="6647CA64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334B0C" w:rsidRPr="007534D5">
              <w:rPr>
                <w:rFonts w:ascii="Arial" w:hAnsi="Arial" w:cs="Arial"/>
                <w:sz w:val="22"/>
                <w:szCs w:val="22"/>
              </w:rPr>
              <w:t>Forteczna 35-37</w:t>
            </w:r>
          </w:p>
          <w:p w14:paraId="484DF5F3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87-100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268" w:type="dxa"/>
            <w:vAlign w:val="center"/>
          </w:tcPr>
          <w:p w14:paraId="71E1388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1 055 389.21 zł</w:t>
            </w:r>
          </w:p>
        </w:tc>
      </w:tr>
      <w:tr w:rsidR="007D7F26" w:rsidRPr="007534D5" w14:paraId="41A93EB7" w14:textId="77777777" w:rsidTr="007534D5">
        <w:tc>
          <w:tcPr>
            <w:tcW w:w="1134" w:type="dxa"/>
            <w:vAlign w:val="center"/>
          </w:tcPr>
          <w:p w14:paraId="58E779F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433E22D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41CC4BF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558BB1E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B34BCF6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6142259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1 245 427.90 zł</w:t>
            </w:r>
          </w:p>
        </w:tc>
      </w:tr>
      <w:tr w:rsidR="007D7F26" w:rsidRPr="007534D5" w14:paraId="06A649DA" w14:textId="77777777" w:rsidTr="007534D5">
        <w:tc>
          <w:tcPr>
            <w:tcW w:w="1134" w:type="dxa"/>
            <w:vAlign w:val="center"/>
          </w:tcPr>
          <w:p w14:paraId="14D7CE0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3608547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14:paraId="789E06B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61757DD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6A7534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561F37A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2 168 385.89 zł</w:t>
            </w:r>
          </w:p>
        </w:tc>
      </w:tr>
      <w:tr w:rsidR="007D7F26" w:rsidRPr="007534D5" w14:paraId="77542AA1" w14:textId="77777777" w:rsidTr="007534D5">
        <w:tc>
          <w:tcPr>
            <w:tcW w:w="1134" w:type="dxa"/>
            <w:vAlign w:val="center"/>
          </w:tcPr>
          <w:p w14:paraId="346BD74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82FC47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14:paraId="4B920AF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3CBB5C81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AD8923B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616EEBA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691 263.67 zł</w:t>
            </w:r>
          </w:p>
        </w:tc>
      </w:tr>
      <w:tr w:rsidR="007D7F26" w:rsidRPr="007534D5" w14:paraId="04240124" w14:textId="77777777" w:rsidTr="007534D5">
        <w:tc>
          <w:tcPr>
            <w:tcW w:w="1134" w:type="dxa"/>
            <w:vAlign w:val="center"/>
          </w:tcPr>
          <w:p w14:paraId="72F45A1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33060D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14:paraId="1200258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2AAB499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833C2A9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4BF90D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564 513.69 zł</w:t>
            </w:r>
          </w:p>
        </w:tc>
      </w:tr>
      <w:tr w:rsidR="007D7F26" w:rsidRPr="007534D5" w14:paraId="59AA0320" w14:textId="77777777" w:rsidTr="007534D5">
        <w:tc>
          <w:tcPr>
            <w:tcW w:w="1134" w:type="dxa"/>
            <w:vAlign w:val="center"/>
          </w:tcPr>
          <w:p w14:paraId="744C79A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34E4B32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14:paraId="44B96F6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18F4926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9A118CF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3441C18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528 220.81 zł</w:t>
            </w:r>
          </w:p>
        </w:tc>
      </w:tr>
      <w:tr w:rsidR="007D7F26" w:rsidRPr="007534D5" w14:paraId="671582ED" w14:textId="77777777" w:rsidTr="007534D5">
        <w:tc>
          <w:tcPr>
            <w:tcW w:w="1134" w:type="dxa"/>
            <w:vAlign w:val="center"/>
          </w:tcPr>
          <w:p w14:paraId="6A46CD7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3945758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14:paraId="38BB467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038BFFF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E7059D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35CF26F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160 741.38 zł</w:t>
            </w:r>
          </w:p>
        </w:tc>
      </w:tr>
      <w:tr w:rsidR="007D7F26" w:rsidRPr="007534D5" w14:paraId="2C9F6418" w14:textId="77777777" w:rsidTr="007534D5">
        <w:tc>
          <w:tcPr>
            <w:tcW w:w="1134" w:type="dxa"/>
            <w:vAlign w:val="center"/>
          </w:tcPr>
          <w:p w14:paraId="3F4CB1B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7C4A775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</w:tcPr>
          <w:p w14:paraId="4FD252B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52BB791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D223070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23A92FE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334 998.72 zł</w:t>
            </w:r>
          </w:p>
        </w:tc>
      </w:tr>
      <w:tr w:rsidR="007D7F26" w:rsidRPr="007534D5" w14:paraId="6CE0B85D" w14:textId="77777777" w:rsidTr="007534D5">
        <w:tc>
          <w:tcPr>
            <w:tcW w:w="1134" w:type="dxa"/>
            <w:vAlign w:val="center"/>
          </w:tcPr>
          <w:p w14:paraId="79CFC8E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335A499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536" w:type="dxa"/>
          </w:tcPr>
          <w:p w14:paraId="29C6D8D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4C796A8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8F970C5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46835B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117 078.21 zł</w:t>
            </w:r>
          </w:p>
        </w:tc>
      </w:tr>
      <w:tr w:rsidR="007D7F26" w:rsidRPr="007534D5" w14:paraId="4359687D" w14:textId="77777777" w:rsidTr="007534D5">
        <w:tc>
          <w:tcPr>
            <w:tcW w:w="1134" w:type="dxa"/>
            <w:vAlign w:val="center"/>
          </w:tcPr>
          <w:p w14:paraId="040DCBA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04AE03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4536" w:type="dxa"/>
          </w:tcPr>
          <w:p w14:paraId="7389A02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01D2257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F49867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387948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576 583.27 zł</w:t>
            </w:r>
          </w:p>
        </w:tc>
      </w:tr>
      <w:tr w:rsidR="007D7F26" w:rsidRPr="007534D5" w14:paraId="6D637D4A" w14:textId="77777777" w:rsidTr="007534D5">
        <w:tc>
          <w:tcPr>
            <w:tcW w:w="1134" w:type="dxa"/>
            <w:vAlign w:val="center"/>
          </w:tcPr>
          <w:p w14:paraId="580A69C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2883C5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536" w:type="dxa"/>
          </w:tcPr>
          <w:p w14:paraId="5F7F17D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29C35FB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3BAE92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57A4EEA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2 041 932.66 zł</w:t>
            </w:r>
          </w:p>
        </w:tc>
      </w:tr>
      <w:tr w:rsidR="007D7F26" w:rsidRPr="007534D5" w14:paraId="22C06EE7" w14:textId="77777777" w:rsidTr="007534D5">
        <w:tc>
          <w:tcPr>
            <w:tcW w:w="1134" w:type="dxa"/>
            <w:vAlign w:val="center"/>
          </w:tcPr>
          <w:p w14:paraId="1CCA61D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1B1751F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4536" w:type="dxa"/>
          </w:tcPr>
          <w:p w14:paraId="68B1203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6E2CC40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66829CA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2517F28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31 479.44 zł</w:t>
            </w:r>
          </w:p>
        </w:tc>
      </w:tr>
      <w:tr w:rsidR="007D7F26" w:rsidRPr="007534D5" w14:paraId="60784606" w14:textId="77777777" w:rsidTr="007534D5">
        <w:tc>
          <w:tcPr>
            <w:tcW w:w="1134" w:type="dxa"/>
            <w:vAlign w:val="center"/>
          </w:tcPr>
          <w:p w14:paraId="4B6B546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6F92E8D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4536" w:type="dxa"/>
          </w:tcPr>
          <w:p w14:paraId="71FC252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712A0BE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187D4E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78BFD1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1 146 270.61 zł</w:t>
            </w:r>
          </w:p>
        </w:tc>
      </w:tr>
      <w:tr w:rsidR="007D7F26" w:rsidRPr="007534D5" w14:paraId="5376A4DB" w14:textId="77777777" w:rsidTr="007534D5">
        <w:tc>
          <w:tcPr>
            <w:tcW w:w="1134" w:type="dxa"/>
            <w:vAlign w:val="center"/>
          </w:tcPr>
          <w:p w14:paraId="01232DA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3D9AE82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28</w:t>
            </w:r>
          </w:p>
        </w:tc>
        <w:tc>
          <w:tcPr>
            <w:tcW w:w="4536" w:type="dxa"/>
          </w:tcPr>
          <w:p w14:paraId="7AC84E5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7172842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120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1447B26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B35367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2 172 898.26 zł</w:t>
            </w:r>
          </w:p>
        </w:tc>
      </w:tr>
      <w:tr w:rsidR="007D7F26" w:rsidRPr="007534D5" w14:paraId="2E0D7963" w14:textId="77777777" w:rsidTr="007534D5">
        <w:tc>
          <w:tcPr>
            <w:tcW w:w="1134" w:type="dxa"/>
            <w:vAlign w:val="center"/>
          </w:tcPr>
          <w:p w14:paraId="099F3F8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134" w:type="dxa"/>
            <w:vAlign w:val="center"/>
          </w:tcPr>
          <w:p w14:paraId="3D55BD7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14:paraId="1D5275BE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Lek S.A.</w:t>
            </w:r>
          </w:p>
          <w:p w14:paraId="7F7BC8FF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Podlipie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16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ADAC9B5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95-010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268" w:type="dxa"/>
            <w:vAlign w:val="center"/>
          </w:tcPr>
          <w:p w14:paraId="4679145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879 017.40 zł</w:t>
            </w:r>
          </w:p>
        </w:tc>
      </w:tr>
      <w:tr w:rsidR="007D7F26" w:rsidRPr="007534D5" w14:paraId="5E53C397" w14:textId="77777777" w:rsidTr="007534D5">
        <w:tc>
          <w:tcPr>
            <w:tcW w:w="1134" w:type="dxa"/>
            <w:vAlign w:val="center"/>
          </w:tcPr>
          <w:p w14:paraId="55F69E8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712BCF5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38BF49C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1D7F12A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EFBF1C1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1276457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208 109.80 zł</w:t>
            </w:r>
          </w:p>
        </w:tc>
      </w:tr>
      <w:tr w:rsidR="007D7F26" w:rsidRPr="007534D5" w14:paraId="21F53C45" w14:textId="77777777" w:rsidTr="007534D5">
        <w:tc>
          <w:tcPr>
            <w:tcW w:w="1134" w:type="dxa"/>
            <w:vAlign w:val="center"/>
          </w:tcPr>
          <w:p w14:paraId="4E835E2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20BF15D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14:paraId="5DB6C57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47C2E5BC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F44646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2838B14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2 085 921.85 zł</w:t>
            </w:r>
          </w:p>
        </w:tc>
      </w:tr>
      <w:tr w:rsidR="007D7F26" w:rsidRPr="007534D5" w14:paraId="274A60CD" w14:textId="77777777" w:rsidTr="007534D5">
        <w:tc>
          <w:tcPr>
            <w:tcW w:w="1134" w:type="dxa"/>
            <w:vAlign w:val="center"/>
          </w:tcPr>
          <w:p w14:paraId="5815F03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5CAE57C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14:paraId="276B7F8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620779D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DAF2BE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lastRenderedPageBreak/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119F4C9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lastRenderedPageBreak/>
              <w:t>685 825.75 zł</w:t>
            </w:r>
          </w:p>
        </w:tc>
      </w:tr>
      <w:tr w:rsidR="007D7F26" w:rsidRPr="007534D5" w14:paraId="53D89390" w14:textId="77777777" w:rsidTr="007534D5">
        <w:tc>
          <w:tcPr>
            <w:tcW w:w="1134" w:type="dxa"/>
            <w:vAlign w:val="center"/>
          </w:tcPr>
          <w:p w14:paraId="6B705C6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5096DE7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14:paraId="46E295C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7D983BB1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36FE0B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5CBCD8D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1 975 594.27 zł</w:t>
            </w:r>
          </w:p>
        </w:tc>
      </w:tr>
      <w:tr w:rsidR="007D7F26" w:rsidRPr="007534D5" w14:paraId="688E10DC" w14:textId="77777777" w:rsidTr="007534D5">
        <w:tc>
          <w:tcPr>
            <w:tcW w:w="1134" w:type="dxa"/>
            <w:vAlign w:val="center"/>
          </w:tcPr>
          <w:p w14:paraId="36A1F02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7D85DC4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14:paraId="13609C2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7C52A66E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C7C140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4F4D6E5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485 978.53 zł</w:t>
            </w:r>
          </w:p>
        </w:tc>
      </w:tr>
      <w:tr w:rsidR="007D7F26" w:rsidRPr="007534D5" w14:paraId="12D6EE9D" w14:textId="77777777" w:rsidTr="007534D5">
        <w:tc>
          <w:tcPr>
            <w:tcW w:w="1134" w:type="dxa"/>
            <w:vAlign w:val="center"/>
          </w:tcPr>
          <w:p w14:paraId="2D29B64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3443241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</w:tcPr>
          <w:p w14:paraId="0ECBDC0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3DC493F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96D5701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32AF86E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3 126 874.32 zł</w:t>
            </w:r>
          </w:p>
        </w:tc>
      </w:tr>
      <w:tr w:rsidR="007D7F26" w:rsidRPr="007534D5" w14:paraId="702BFCEA" w14:textId="77777777" w:rsidTr="007534D5">
        <w:tc>
          <w:tcPr>
            <w:tcW w:w="1134" w:type="dxa"/>
            <w:vAlign w:val="center"/>
          </w:tcPr>
          <w:p w14:paraId="5A8CB45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62EEFCA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4536" w:type="dxa"/>
          </w:tcPr>
          <w:p w14:paraId="055FF32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4D00008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4200678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2BA4E68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376 796.44 zł</w:t>
            </w:r>
          </w:p>
        </w:tc>
      </w:tr>
      <w:tr w:rsidR="007D7F26" w:rsidRPr="007534D5" w14:paraId="4AA25A2D" w14:textId="77777777" w:rsidTr="007534D5">
        <w:tc>
          <w:tcPr>
            <w:tcW w:w="1134" w:type="dxa"/>
            <w:vAlign w:val="center"/>
          </w:tcPr>
          <w:p w14:paraId="6292883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134" w:type="dxa"/>
            <w:vAlign w:val="center"/>
          </w:tcPr>
          <w:p w14:paraId="2A81169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4536" w:type="dxa"/>
          </w:tcPr>
          <w:p w14:paraId="354BE8C2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Farmacol Logistyka Sp. z o.o.</w:t>
            </w:r>
          </w:p>
          <w:p w14:paraId="3C2D2EC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77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6822AB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40-431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3206D19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1 100 309.31 zł</w:t>
            </w:r>
          </w:p>
        </w:tc>
      </w:tr>
      <w:tr w:rsidR="007D7F26" w:rsidRPr="007534D5" w14:paraId="07A9A2B4" w14:textId="77777777" w:rsidTr="007534D5">
        <w:tc>
          <w:tcPr>
            <w:tcW w:w="1134" w:type="dxa"/>
            <w:vAlign w:val="center"/>
          </w:tcPr>
          <w:p w14:paraId="516A5A8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781F88E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6CD468B9" w14:textId="09D5C9C0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2BC27AD1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EEE7645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7D3C26C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194 782.90 zł</w:t>
            </w:r>
          </w:p>
        </w:tc>
      </w:tr>
      <w:tr w:rsidR="007D7F26" w:rsidRPr="007534D5" w14:paraId="7E2F4E31" w14:textId="77777777" w:rsidTr="007534D5">
        <w:tc>
          <w:tcPr>
            <w:tcW w:w="1134" w:type="dxa"/>
            <w:vAlign w:val="center"/>
          </w:tcPr>
          <w:p w14:paraId="11D37C3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795196A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14:paraId="4A0E9AB4" w14:textId="69A979F4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2D51D13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D4256A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03AC25B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2 068 977.75 zł</w:t>
            </w:r>
          </w:p>
        </w:tc>
      </w:tr>
      <w:tr w:rsidR="007D7F26" w:rsidRPr="007534D5" w14:paraId="0517C014" w14:textId="77777777" w:rsidTr="007534D5">
        <w:tc>
          <w:tcPr>
            <w:tcW w:w="1134" w:type="dxa"/>
            <w:vAlign w:val="center"/>
          </w:tcPr>
          <w:p w14:paraId="77D7ABE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27EAB1B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536" w:type="dxa"/>
          </w:tcPr>
          <w:p w14:paraId="71B133AA" w14:textId="25B8701E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3617EDB4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F06F06D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58425DD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690 794.86 zł</w:t>
            </w:r>
          </w:p>
        </w:tc>
      </w:tr>
      <w:tr w:rsidR="007D7F26" w:rsidRPr="007534D5" w14:paraId="11CE1B43" w14:textId="77777777" w:rsidTr="007534D5">
        <w:tc>
          <w:tcPr>
            <w:tcW w:w="1134" w:type="dxa"/>
            <w:vAlign w:val="center"/>
          </w:tcPr>
          <w:p w14:paraId="7B307C1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0E16048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14:paraId="7DB89E75" w14:textId="2FB1E6A5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2EA3F28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29C00FA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15DE722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589 942.97 zł</w:t>
            </w:r>
          </w:p>
        </w:tc>
      </w:tr>
      <w:tr w:rsidR="007D7F26" w:rsidRPr="007534D5" w14:paraId="4EE0566A" w14:textId="77777777" w:rsidTr="007534D5">
        <w:tc>
          <w:tcPr>
            <w:tcW w:w="1134" w:type="dxa"/>
            <w:vAlign w:val="center"/>
          </w:tcPr>
          <w:p w14:paraId="2AF88BB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1C13E18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536" w:type="dxa"/>
          </w:tcPr>
          <w:p w14:paraId="41C0359D" w14:textId="56EA272D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05D590A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1ABDCA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35EFE2E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532 506.55 zł</w:t>
            </w:r>
          </w:p>
        </w:tc>
      </w:tr>
      <w:tr w:rsidR="007D7F26" w:rsidRPr="007534D5" w14:paraId="59D80539" w14:textId="77777777" w:rsidTr="007534D5">
        <w:tc>
          <w:tcPr>
            <w:tcW w:w="1134" w:type="dxa"/>
            <w:vAlign w:val="center"/>
          </w:tcPr>
          <w:p w14:paraId="0F5FF79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6FA99EC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14:paraId="593D83CC" w14:textId="6FEDBE04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27F60FD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CA5FB5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5FC669D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164 134.05 zł</w:t>
            </w:r>
          </w:p>
        </w:tc>
      </w:tr>
      <w:tr w:rsidR="007D7F26" w:rsidRPr="007534D5" w14:paraId="111EF6B7" w14:textId="77777777" w:rsidTr="007534D5">
        <w:tc>
          <w:tcPr>
            <w:tcW w:w="1134" w:type="dxa"/>
            <w:vAlign w:val="center"/>
          </w:tcPr>
          <w:p w14:paraId="4F4D2F8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5F2617E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</w:tcPr>
          <w:p w14:paraId="536EDC8B" w14:textId="0E9F8309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5F0F971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250C79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4C5C6F1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2 768 272.68 zł</w:t>
            </w:r>
          </w:p>
        </w:tc>
      </w:tr>
      <w:tr w:rsidR="007D7F26" w:rsidRPr="007534D5" w14:paraId="4DB97810" w14:textId="77777777" w:rsidTr="007534D5">
        <w:tc>
          <w:tcPr>
            <w:tcW w:w="1134" w:type="dxa"/>
            <w:vAlign w:val="center"/>
          </w:tcPr>
          <w:p w14:paraId="6BEB7BC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43F8956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536" w:type="dxa"/>
          </w:tcPr>
          <w:p w14:paraId="3289547C" w14:textId="1872B32F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597AE36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71BAE8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581C38B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161 952.28 zł</w:t>
            </w:r>
          </w:p>
        </w:tc>
      </w:tr>
      <w:tr w:rsidR="007D7F26" w:rsidRPr="007534D5" w14:paraId="0DE16AAD" w14:textId="77777777" w:rsidTr="007534D5">
        <w:tc>
          <w:tcPr>
            <w:tcW w:w="1134" w:type="dxa"/>
            <w:vAlign w:val="center"/>
          </w:tcPr>
          <w:p w14:paraId="5F3FC9A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2D276B8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536" w:type="dxa"/>
          </w:tcPr>
          <w:p w14:paraId="5C54D071" w14:textId="0350CD6C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3CCD53F2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C1A3D09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05A45F1C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7 212 346.76 zł</w:t>
            </w:r>
          </w:p>
        </w:tc>
      </w:tr>
      <w:tr w:rsidR="007D7F26" w:rsidRPr="007534D5" w14:paraId="606039F2" w14:textId="77777777" w:rsidTr="007534D5">
        <w:tc>
          <w:tcPr>
            <w:tcW w:w="1134" w:type="dxa"/>
            <w:vAlign w:val="center"/>
          </w:tcPr>
          <w:p w14:paraId="1BC6167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1959704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4536" w:type="dxa"/>
          </w:tcPr>
          <w:p w14:paraId="17346C52" w14:textId="4DE55651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512C3F2F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980CD29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4D4B64A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450 100.80 zł</w:t>
            </w:r>
          </w:p>
        </w:tc>
      </w:tr>
      <w:tr w:rsidR="007D7F26" w:rsidRPr="007534D5" w14:paraId="45A13541" w14:textId="77777777" w:rsidTr="007534D5">
        <w:tc>
          <w:tcPr>
            <w:tcW w:w="1134" w:type="dxa"/>
            <w:vAlign w:val="center"/>
          </w:tcPr>
          <w:p w14:paraId="669BE15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05218E9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</w:tcPr>
          <w:p w14:paraId="73672C16" w14:textId="722D301A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581338E8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7B124A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3079A44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96 590.88 zł</w:t>
            </w:r>
          </w:p>
        </w:tc>
      </w:tr>
      <w:tr w:rsidR="007D7F26" w:rsidRPr="007534D5" w14:paraId="62D39669" w14:textId="77777777" w:rsidTr="007534D5">
        <w:tc>
          <w:tcPr>
            <w:tcW w:w="1134" w:type="dxa"/>
            <w:vAlign w:val="center"/>
          </w:tcPr>
          <w:p w14:paraId="5484CE3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05E6DD8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4536" w:type="dxa"/>
          </w:tcPr>
          <w:p w14:paraId="04CD78EF" w14:textId="4A9B3BA6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SALUS INTERNATIONAL Sp. z</w:t>
            </w:r>
            <w:r w:rsidR="007534D5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59A52A1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9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4C6FDA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40-273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268" w:type="dxa"/>
            <w:vAlign w:val="center"/>
          </w:tcPr>
          <w:p w14:paraId="7F6BBA3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1 118 758.33 zł</w:t>
            </w:r>
          </w:p>
        </w:tc>
      </w:tr>
      <w:tr w:rsidR="007D7F26" w:rsidRPr="007534D5" w14:paraId="642546C0" w14:textId="77777777" w:rsidTr="007534D5">
        <w:tc>
          <w:tcPr>
            <w:tcW w:w="1134" w:type="dxa"/>
            <w:vAlign w:val="center"/>
          </w:tcPr>
          <w:p w14:paraId="6A3E307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34" w:type="dxa"/>
            <w:vAlign w:val="center"/>
          </w:tcPr>
          <w:p w14:paraId="6ED5CB1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536" w:type="dxa"/>
          </w:tcPr>
          <w:p w14:paraId="1ADC7830" w14:textId="4A9C58CA" w:rsidR="007D7F26" w:rsidRPr="007534D5" w:rsidRDefault="007534D5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F</w:t>
            </w:r>
            <w:r w:rsidR="007D7F26" w:rsidRPr="007534D5">
              <w:rPr>
                <w:rFonts w:ascii="Arial" w:hAnsi="Arial" w:cs="Arial"/>
                <w:sz w:val="22"/>
                <w:szCs w:val="22"/>
              </w:rPr>
              <w:t>resenius</w:t>
            </w:r>
            <w:proofErr w:type="spellEnd"/>
            <w:r w:rsidR="007D7F26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M</w:t>
            </w:r>
            <w:r w:rsidR="007D7F26" w:rsidRPr="007534D5">
              <w:rPr>
                <w:rFonts w:ascii="Arial" w:hAnsi="Arial" w:cs="Arial"/>
                <w:sz w:val="22"/>
                <w:szCs w:val="22"/>
              </w:rPr>
              <w:t>edical</w:t>
            </w:r>
            <w:proofErr w:type="spellEnd"/>
            <w:r w:rsidR="007D7F26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C</w:t>
            </w:r>
            <w:r w:rsidR="007D7F26" w:rsidRPr="007534D5">
              <w:rPr>
                <w:rFonts w:ascii="Arial" w:hAnsi="Arial" w:cs="Arial"/>
                <w:sz w:val="22"/>
                <w:szCs w:val="22"/>
              </w:rPr>
              <w:t>are</w:t>
            </w:r>
            <w:proofErr w:type="spellEnd"/>
            <w:r w:rsidR="007D7F26"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16FB8CA7" w14:textId="404C1FDA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Krzywa 13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B4F9385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lastRenderedPageBreak/>
              <w:t>60-118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268" w:type="dxa"/>
            <w:vAlign w:val="center"/>
          </w:tcPr>
          <w:p w14:paraId="46DB3FA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lastRenderedPageBreak/>
              <w:t>256 608.00 zł</w:t>
            </w:r>
          </w:p>
        </w:tc>
      </w:tr>
      <w:tr w:rsidR="007D7F26" w:rsidRPr="007534D5" w14:paraId="1A6AA81B" w14:textId="77777777" w:rsidTr="007534D5">
        <w:tc>
          <w:tcPr>
            <w:tcW w:w="1134" w:type="dxa"/>
            <w:vAlign w:val="center"/>
          </w:tcPr>
          <w:p w14:paraId="05181B3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08D953F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1477FB89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59F97C74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3284522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AF0FEC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207 757.76 zł</w:t>
            </w:r>
          </w:p>
        </w:tc>
      </w:tr>
      <w:tr w:rsidR="007D7F26" w:rsidRPr="007534D5" w14:paraId="57EF282B" w14:textId="77777777" w:rsidTr="007534D5">
        <w:tc>
          <w:tcPr>
            <w:tcW w:w="1134" w:type="dxa"/>
            <w:vAlign w:val="center"/>
          </w:tcPr>
          <w:p w14:paraId="08BFD3C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422D179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36" w:type="dxa"/>
          </w:tcPr>
          <w:p w14:paraId="56EEFDEE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299079E4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6A0DEEB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0494B4F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2 135 000.33 zł</w:t>
            </w:r>
          </w:p>
        </w:tc>
      </w:tr>
      <w:tr w:rsidR="007D7F26" w:rsidRPr="007534D5" w14:paraId="2B0A9F74" w14:textId="77777777" w:rsidTr="007534D5">
        <w:tc>
          <w:tcPr>
            <w:tcW w:w="1134" w:type="dxa"/>
            <w:vAlign w:val="center"/>
          </w:tcPr>
          <w:p w14:paraId="0CE4DB8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42C7999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14:paraId="7E5B5EB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124D62CF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D447E3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13D69B2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610 756.38 zł</w:t>
            </w:r>
          </w:p>
        </w:tc>
      </w:tr>
      <w:tr w:rsidR="007D7F26" w:rsidRPr="007534D5" w14:paraId="46B3D094" w14:textId="77777777" w:rsidTr="007534D5">
        <w:tc>
          <w:tcPr>
            <w:tcW w:w="1134" w:type="dxa"/>
            <w:vAlign w:val="center"/>
          </w:tcPr>
          <w:p w14:paraId="5193E3C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319643C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536" w:type="dxa"/>
          </w:tcPr>
          <w:p w14:paraId="6CB3E8A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4CF094E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48D13BF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733B583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323 222.40 zł</w:t>
            </w:r>
          </w:p>
        </w:tc>
      </w:tr>
      <w:tr w:rsidR="007D7F26" w:rsidRPr="007534D5" w14:paraId="533F9B6D" w14:textId="77777777" w:rsidTr="007534D5">
        <w:tc>
          <w:tcPr>
            <w:tcW w:w="1134" w:type="dxa"/>
            <w:vAlign w:val="center"/>
          </w:tcPr>
          <w:p w14:paraId="7B55AA2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206EC6E9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</w:tcPr>
          <w:p w14:paraId="54D1999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07FEBBA9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271E888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76F294B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3 312 796.48 zł</w:t>
            </w:r>
          </w:p>
        </w:tc>
      </w:tr>
      <w:tr w:rsidR="007D7F26" w:rsidRPr="007534D5" w14:paraId="44D55E18" w14:textId="77777777" w:rsidTr="007534D5">
        <w:tc>
          <w:tcPr>
            <w:tcW w:w="1134" w:type="dxa"/>
            <w:vAlign w:val="center"/>
          </w:tcPr>
          <w:p w14:paraId="4A3A7CF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40D7E2F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4536" w:type="dxa"/>
          </w:tcPr>
          <w:p w14:paraId="352A3D00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3072EFBC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463C4C1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4280089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92 427.48 zł</w:t>
            </w:r>
          </w:p>
        </w:tc>
      </w:tr>
      <w:tr w:rsidR="007D7F26" w:rsidRPr="007534D5" w14:paraId="3C03E174" w14:textId="77777777" w:rsidTr="007534D5">
        <w:tc>
          <w:tcPr>
            <w:tcW w:w="1134" w:type="dxa"/>
            <w:vAlign w:val="center"/>
          </w:tcPr>
          <w:p w14:paraId="48879A2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1134" w:type="dxa"/>
            <w:vAlign w:val="center"/>
          </w:tcPr>
          <w:p w14:paraId="1530D4E8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4536" w:type="dxa"/>
          </w:tcPr>
          <w:p w14:paraId="0D6497DC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ASCLEPIOS S.A.</w:t>
            </w:r>
          </w:p>
          <w:p w14:paraId="672282A6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44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FB0F32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50-502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268" w:type="dxa"/>
            <w:vAlign w:val="center"/>
          </w:tcPr>
          <w:p w14:paraId="0782B26E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522 821.91 zł</w:t>
            </w:r>
          </w:p>
        </w:tc>
      </w:tr>
      <w:tr w:rsidR="007D7F26" w:rsidRPr="007534D5" w14:paraId="7DE7DA5D" w14:textId="77777777" w:rsidTr="007534D5">
        <w:tc>
          <w:tcPr>
            <w:tcW w:w="1134" w:type="dxa"/>
            <w:vAlign w:val="center"/>
          </w:tcPr>
          <w:p w14:paraId="7BED0185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14:paraId="4E60381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5C55807B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72EE79E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46/48/35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7878AF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02-546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51BA94B6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199 882.05 zł</w:t>
            </w:r>
          </w:p>
        </w:tc>
      </w:tr>
      <w:tr w:rsidR="007D7F26" w:rsidRPr="007534D5" w14:paraId="7DC48B28" w14:textId="77777777" w:rsidTr="007534D5">
        <w:tc>
          <w:tcPr>
            <w:tcW w:w="1134" w:type="dxa"/>
            <w:vAlign w:val="center"/>
          </w:tcPr>
          <w:p w14:paraId="42B1103B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14:paraId="1DC87762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536" w:type="dxa"/>
          </w:tcPr>
          <w:p w14:paraId="2E98BD2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49E214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46/48/35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6F1734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02-546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0DD9F62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3 140 986.04 zł</w:t>
            </w:r>
          </w:p>
        </w:tc>
      </w:tr>
      <w:tr w:rsidR="007D7F26" w:rsidRPr="007534D5" w14:paraId="41819555" w14:textId="77777777" w:rsidTr="007534D5">
        <w:tc>
          <w:tcPr>
            <w:tcW w:w="1134" w:type="dxa"/>
            <w:vAlign w:val="center"/>
          </w:tcPr>
          <w:p w14:paraId="781B73B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14:paraId="5032385F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4536" w:type="dxa"/>
          </w:tcPr>
          <w:p w14:paraId="31A9841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F3CDED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46/48/35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3E97D4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02-546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15538E2A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94 260.15 zł</w:t>
            </w:r>
          </w:p>
        </w:tc>
      </w:tr>
      <w:tr w:rsidR="007D7F26" w:rsidRPr="007534D5" w14:paraId="08F4CC37" w14:textId="77777777" w:rsidTr="007534D5">
        <w:tc>
          <w:tcPr>
            <w:tcW w:w="1134" w:type="dxa"/>
            <w:vAlign w:val="center"/>
          </w:tcPr>
          <w:p w14:paraId="234AC0F0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1134" w:type="dxa"/>
            <w:vAlign w:val="center"/>
          </w:tcPr>
          <w:p w14:paraId="05D86F9D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4536" w:type="dxa"/>
          </w:tcPr>
          <w:p w14:paraId="5B3E84E5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87D1B23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46/48/35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286CE4E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02-546</w:t>
            </w:r>
            <w:r w:rsidRPr="007534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34D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268" w:type="dxa"/>
            <w:vAlign w:val="center"/>
          </w:tcPr>
          <w:p w14:paraId="48A54FD7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1 053 645.24 zł</w:t>
            </w:r>
          </w:p>
        </w:tc>
      </w:tr>
    </w:tbl>
    <w:p w14:paraId="2BAE273B" w14:textId="77777777" w:rsidR="007534D5" w:rsidRDefault="007534D5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24B1D0B" w14:textId="644AFBE3" w:rsidR="00A80738" w:rsidRDefault="00A80738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D86D851" w14:textId="77777777" w:rsidR="004507E1" w:rsidRDefault="004507E1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BB34CC" w14:textId="77777777" w:rsidR="004507E1" w:rsidRPr="00BD6D7F" w:rsidRDefault="004507E1" w:rsidP="004507E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szCs w:val="24"/>
        </w:rPr>
        <w:t xml:space="preserve">  </w:t>
      </w:r>
      <w:r w:rsidRPr="00BD6D7F">
        <w:rPr>
          <w:rFonts w:ascii="Arial" w:hAnsi="Arial" w:cs="Arial"/>
          <w:i/>
          <w:szCs w:val="24"/>
        </w:rPr>
        <w:t>/-/ I Z-ca Dyrektora ds. Administracyjnych</w:t>
      </w:r>
    </w:p>
    <w:p w14:paraId="59E5757C" w14:textId="77777777" w:rsidR="004507E1" w:rsidRPr="00BD6D7F" w:rsidRDefault="004507E1" w:rsidP="004507E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i/>
          <w:szCs w:val="24"/>
        </w:rPr>
        <w:t>Krystyna Piątkowska</w:t>
      </w:r>
    </w:p>
    <w:p w14:paraId="3C89C40A" w14:textId="77777777" w:rsidR="004507E1" w:rsidRPr="00BB547B" w:rsidRDefault="004507E1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4507E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36146" w14:textId="77777777" w:rsidR="00A4625A" w:rsidRDefault="00A4625A">
      <w:r>
        <w:separator/>
      </w:r>
    </w:p>
  </w:endnote>
  <w:endnote w:type="continuationSeparator" w:id="0">
    <w:p w14:paraId="2B52C235" w14:textId="77777777" w:rsidR="00A4625A" w:rsidRDefault="00A4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680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8939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E31E" w14:textId="4E19A14B" w:rsidR="00986737" w:rsidRPr="00986737" w:rsidRDefault="004507E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9575ED" wp14:editId="7EE5B9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10C7FE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FDD5B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620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956561" w14:textId="77777777" w:rsidR="009F189D" w:rsidRDefault="009F189D">
    <w:pPr>
      <w:pStyle w:val="Stopka"/>
      <w:tabs>
        <w:tab w:val="clear" w:pos="4536"/>
      </w:tabs>
      <w:jc w:val="center"/>
    </w:pPr>
  </w:p>
  <w:p w14:paraId="0B5F3E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5B0A6" w14:textId="77777777" w:rsidR="00A4625A" w:rsidRDefault="00A4625A">
      <w:r>
        <w:separator/>
      </w:r>
    </w:p>
  </w:footnote>
  <w:footnote w:type="continuationSeparator" w:id="0">
    <w:p w14:paraId="64755821" w14:textId="77777777" w:rsidR="00A4625A" w:rsidRDefault="00A46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C0749" w14:textId="77777777" w:rsidR="007D7F26" w:rsidRDefault="007D7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826A" w14:textId="77777777" w:rsidR="007D7F26" w:rsidRDefault="007D7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4886" w14:textId="77777777" w:rsidR="007D7F26" w:rsidRDefault="007D7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25A"/>
    <w:rsid w:val="00007727"/>
    <w:rsid w:val="00017720"/>
    <w:rsid w:val="00035488"/>
    <w:rsid w:val="000D7F25"/>
    <w:rsid w:val="000E00E5"/>
    <w:rsid w:val="00173B20"/>
    <w:rsid w:val="001C69FF"/>
    <w:rsid w:val="0023318D"/>
    <w:rsid w:val="00334B0C"/>
    <w:rsid w:val="003D72FD"/>
    <w:rsid w:val="00423179"/>
    <w:rsid w:val="004507E1"/>
    <w:rsid w:val="00490DC0"/>
    <w:rsid w:val="00493F8C"/>
    <w:rsid w:val="004C7E9B"/>
    <w:rsid w:val="005614F2"/>
    <w:rsid w:val="00577BC6"/>
    <w:rsid w:val="005A632E"/>
    <w:rsid w:val="0069085C"/>
    <w:rsid w:val="006B27ED"/>
    <w:rsid w:val="007534D5"/>
    <w:rsid w:val="007D7F26"/>
    <w:rsid w:val="00843263"/>
    <w:rsid w:val="00861E75"/>
    <w:rsid w:val="008E3AF4"/>
    <w:rsid w:val="00986737"/>
    <w:rsid w:val="009D19BD"/>
    <w:rsid w:val="009F189D"/>
    <w:rsid w:val="00A4625A"/>
    <w:rsid w:val="00A80738"/>
    <w:rsid w:val="00AC210D"/>
    <w:rsid w:val="00BB547B"/>
    <w:rsid w:val="00C236D3"/>
    <w:rsid w:val="00C659E2"/>
    <w:rsid w:val="00C82837"/>
    <w:rsid w:val="00CA3D66"/>
    <w:rsid w:val="00CB0802"/>
    <w:rsid w:val="00D665F5"/>
    <w:rsid w:val="00D7128F"/>
    <w:rsid w:val="00DC6F13"/>
    <w:rsid w:val="00EA3476"/>
    <w:rsid w:val="00ED23B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91CB0F"/>
  <w15:chartTrackingRefBased/>
  <w15:docId w15:val="{013DDA58-B064-4F1B-835E-1318E2C7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2025-09-23T07:46:00Z</cp:lastPrinted>
  <dcterms:created xsi:type="dcterms:W3CDTF">2025-09-23T07:46:00Z</dcterms:created>
  <dcterms:modified xsi:type="dcterms:W3CDTF">2025-09-23T07:46:00Z</dcterms:modified>
</cp:coreProperties>
</file>