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7DB04" w14:textId="77777777" w:rsidR="00986737" w:rsidRPr="009432A1" w:rsidRDefault="007D7F26" w:rsidP="008E3AF4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D7F26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D7F26">
        <w:rPr>
          <w:rFonts w:ascii="Arial" w:hAnsi="Arial" w:cs="Arial"/>
          <w:sz w:val="24"/>
          <w:szCs w:val="24"/>
        </w:rPr>
        <w:t>2025-09-23</w:t>
      </w:r>
    </w:p>
    <w:p w14:paraId="6E2A0EBA" w14:textId="77777777" w:rsidR="007D7F26" w:rsidRPr="007D7F26" w:rsidRDefault="007D7F26" w:rsidP="008E3AF4">
      <w:pPr>
        <w:rPr>
          <w:rFonts w:ascii="Arial" w:hAnsi="Arial" w:cs="Arial"/>
          <w:b/>
          <w:bCs/>
          <w:sz w:val="24"/>
          <w:szCs w:val="24"/>
        </w:rPr>
      </w:pPr>
      <w:r w:rsidRPr="007D7F2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E83F373" w14:textId="77777777" w:rsidR="00986737" w:rsidRPr="009432A1" w:rsidRDefault="007D7F26" w:rsidP="008E3AF4">
      <w:pPr>
        <w:rPr>
          <w:rFonts w:ascii="Arial" w:hAnsi="Arial" w:cs="Arial"/>
          <w:b/>
          <w:bCs/>
          <w:sz w:val="24"/>
          <w:szCs w:val="24"/>
        </w:rPr>
      </w:pPr>
      <w:r w:rsidRPr="007D7F2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71F629D" w14:textId="77777777" w:rsidR="00986737" w:rsidRPr="009432A1" w:rsidRDefault="007D7F26" w:rsidP="008E3AF4">
      <w:pPr>
        <w:rPr>
          <w:rFonts w:ascii="Arial" w:hAnsi="Arial" w:cs="Arial"/>
          <w:sz w:val="24"/>
          <w:szCs w:val="24"/>
        </w:rPr>
      </w:pPr>
      <w:r w:rsidRPr="007D7F26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7F26">
        <w:rPr>
          <w:rFonts w:ascii="Arial" w:hAnsi="Arial" w:cs="Arial"/>
          <w:sz w:val="24"/>
          <w:szCs w:val="24"/>
        </w:rPr>
        <w:t>7/19</w:t>
      </w:r>
    </w:p>
    <w:p w14:paraId="5A16E0B9" w14:textId="77777777" w:rsidR="00986737" w:rsidRPr="009432A1" w:rsidRDefault="007D7F26" w:rsidP="008E3AF4">
      <w:pPr>
        <w:rPr>
          <w:rFonts w:ascii="Arial" w:hAnsi="Arial" w:cs="Arial"/>
          <w:sz w:val="24"/>
          <w:szCs w:val="24"/>
        </w:rPr>
      </w:pPr>
      <w:r w:rsidRPr="007D7F26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D7F26">
        <w:rPr>
          <w:rFonts w:ascii="Arial" w:hAnsi="Arial" w:cs="Arial"/>
          <w:sz w:val="24"/>
          <w:szCs w:val="24"/>
        </w:rPr>
        <w:t>Poznań</w:t>
      </w:r>
    </w:p>
    <w:p w14:paraId="40388AE8" w14:textId="32AC1A8D" w:rsidR="00986737" w:rsidRDefault="00986737" w:rsidP="008E3AF4">
      <w:pPr>
        <w:jc w:val="both"/>
        <w:rPr>
          <w:rFonts w:ascii="Arial" w:hAnsi="Arial" w:cs="Arial"/>
          <w:bCs/>
          <w:sz w:val="18"/>
          <w:szCs w:val="18"/>
        </w:rPr>
      </w:pPr>
    </w:p>
    <w:p w14:paraId="3D3B902B" w14:textId="77777777" w:rsidR="008E3AF4" w:rsidRPr="009432A1" w:rsidRDefault="008E3AF4" w:rsidP="008E3AF4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EC1A3C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015851" w14:textId="7DC94E59" w:rsidR="00D05223" w:rsidRDefault="00D05223" w:rsidP="008E3A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SPROSTOWANIE</w:t>
            </w:r>
          </w:p>
          <w:p w14:paraId="5435CB35" w14:textId="62057FB6" w:rsidR="00986737" w:rsidRPr="00CF7835" w:rsidRDefault="00986737" w:rsidP="008E3AF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D05223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</w:tc>
      </w:tr>
    </w:tbl>
    <w:p w14:paraId="538160BB" w14:textId="77777777" w:rsidR="008E3AF4" w:rsidRDefault="008E3AF4" w:rsidP="008E3A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5B58008" w14:textId="2E10BF23" w:rsidR="00986737" w:rsidRPr="00382A4A" w:rsidRDefault="00986737" w:rsidP="008E3AF4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FD9237" w14:textId="77777777" w:rsidR="00986737" w:rsidRPr="004E4B64" w:rsidRDefault="00986737" w:rsidP="008E3AF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D461222" w14:textId="77777777" w:rsidTr="005A632E">
        <w:tc>
          <w:tcPr>
            <w:tcW w:w="2269" w:type="dxa"/>
          </w:tcPr>
          <w:p w14:paraId="50DF239E" w14:textId="77777777" w:rsidR="00986737" w:rsidRPr="004E4B64" w:rsidRDefault="00986737" w:rsidP="008E3AF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B6643DC" w14:textId="77777777" w:rsidR="00986737" w:rsidRPr="004E4B64" w:rsidRDefault="007D7F26" w:rsidP="008E3A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7F26">
              <w:rPr>
                <w:rFonts w:ascii="Arial" w:hAnsi="Arial" w:cs="Arial"/>
                <w:bCs/>
                <w:sz w:val="24"/>
                <w:szCs w:val="24"/>
              </w:rPr>
              <w:t>Dostawa leków do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D7F26" w:rsidRPr="004E4B64" w14:paraId="3116C22D" w14:textId="77777777" w:rsidTr="00CA032B">
        <w:tc>
          <w:tcPr>
            <w:tcW w:w="2269" w:type="dxa"/>
          </w:tcPr>
          <w:p w14:paraId="44327991" w14:textId="77777777" w:rsidR="007D7F26" w:rsidRPr="004E4B64" w:rsidRDefault="007D7F26" w:rsidP="008E3AF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F6E99FF" w14:textId="77777777" w:rsidR="007D7F26" w:rsidRPr="004E4B64" w:rsidRDefault="007D7F26" w:rsidP="008E3AF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7F26">
              <w:rPr>
                <w:rFonts w:ascii="Arial" w:hAnsi="Arial" w:cs="Arial"/>
                <w:bCs/>
                <w:sz w:val="24"/>
                <w:szCs w:val="24"/>
              </w:rPr>
              <w:t>SZW/DZP/87/2025</w:t>
            </w:r>
          </w:p>
        </w:tc>
      </w:tr>
    </w:tbl>
    <w:p w14:paraId="5123F976" w14:textId="77777777" w:rsidR="00A80738" w:rsidRPr="00986737" w:rsidRDefault="00A80738" w:rsidP="008E3AF4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C7A0EF7" w14:textId="5471461C" w:rsidR="008E3AF4" w:rsidRPr="00BB547B" w:rsidRDefault="00DC29FD" w:rsidP="00D0522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wyniku omyłki pisarskiej, </w:t>
      </w:r>
      <w:r w:rsidR="00D665F5" w:rsidRPr="00BB547B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 xml:space="preserve"> błędnie wpisał cenę oferty nr 12</w:t>
      </w:r>
      <w:r w:rsidR="00C80C2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pakietu nr 20</w:t>
      </w:r>
      <w:r w:rsidR="0058448B">
        <w:rPr>
          <w:rFonts w:ascii="Arial" w:hAnsi="Arial" w:cs="Arial"/>
          <w:sz w:val="24"/>
          <w:szCs w:val="24"/>
        </w:rPr>
        <w:t xml:space="preserve"> i wprowadza sprostowanie:</w:t>
      </w:r>
    </w:p>
    <w:p w14:paraId="446DAD66" w14:textId="77777777" w:rsidR="00C80C22" w:rsidRDefault="00C80C22" w:rsidP="008E3AF4">
      <w:pPr>
        <w:jc w:val="both"/>
        <w:rPr>
          <w:rFonts w:ascii="Arial" w:hAnsi="Arial" w:cs="Arial"/>
          <w:sz w:val="24"/>
          <w:szCs w:val="24"/>
        </w:rPr>
      </w:pPr>
    </w:p>
    <w:p w14:paraId="079FC4A5" w14:textId="2B17A04E" w:rsidR="00A80738" w:rsidRPr="00BB547B" w:rsidRDefault="00702A4A" w:rsidP="008E3A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536"/>
        <w:gridCol w:w="2268"/>
      </w:tblGrid>
      <w:tr w:rsidR="006B27ED" w:rsidRPr="007534D5" w14:paraId="2FEE6A17" w14:textId="77777777" w:rsidTr="007534D5">
        <w:tc>
          <w:tcPr>
            <w:tcW w:w="1134" w:type="dxa"/>
            <w:shd w:val="clear" w:color="auto" w:fill="F2F2F2"/>
            <w:vAlign w:val="center"/>
          </w:tcPr>
          <w:p w14:paraId="1747B3B4" w14:textId="77777777" w:rsidR="006B27ED" w:rsidRPr="007534D5" w:rsidRDefault="00986737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7534D5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4C5B7FD" w14:textId="346EAFC1" w:rsidR="006B27ED" w:rsidRPr="007534D5" w:rsidRDefault="00AC210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Pakiet</w:t>
            </w:r>
            <w:r w:rsidR="00986737" w:rsidRPr="007534D5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20303636" w14:textId="77777777" w:rsidR="006B27ED" w:rsidRPr="007534D5" w:rsidRDefault="006B27E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49C6C29" w14:textId="77777777" w:rsidR="006B27ED" w:rsidRPr="007534D5" w:rsidRDefault="006B27ED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7D7F26" w:rsidRPr="007534D5" w14:paraId="6D637D4A" w14:textId="77777777" w:rsidTr="007534D5">
        <w:tc>
          <w:tcPr>
            <w:tcW w:w="1134" w:type="dxa"/>
            <w:vAlign w:val="center"/>
          </w:tcPr>
          <w:p w14:paraId="580A69C3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22883C54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</w:tcPr>
          <w:p w14:paraId="5F7F17DD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29C35FB7" w14:textId="77777777" w:rsidR="007D7F26" w:rsidRPr="007534D5" w:rsidRDefault="007D7F26" w:rsidP="008E3AF4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Krzemieniecka 120 </w:t>
            </w:r>
          </w:p>
          <w:p w14:paraId="473BAE92" w14:textId="77777777" w:rsidR="007D7F26" w:rsidRPr="007534D5" w:rsidRDefault="007D7F26" w:rsidP="008E3A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 Wrocław</w:t>
            </w:r>
          </w:p>
        </w:tc>
        <w:tc>
          <w:tcPr>
            <w:tcW w:w="2268" w:type="dxa"/>
            <w:vAlign w:val="center"/>
          </w:tcPr>
          <w:p w14:paraId="57A4EEA1" w14:textId="77777777" w:rsidR="007D7F26" w:rsidRPr="007534D5" w:rsidRDefault="007D7F26" w:rsidP="008E3A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2 041 932.66 zł</w:t>
            </w:r>
          </w:p>
        </w:tc>
      </w:tr>
    </w:tbl>
    <w:p w14:paraId="2BAE273B" w14:textId="77777777" w:rsidR="007534D5" w:rsidRDefault="007534D5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CA235E" w14:textId="7DC8D7C2" w:rsidR="00702A4A" w:rsidRPr="00BB547B" w:rsidRDefault="00702A4A" w:rsidP="00702A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POWINNO BYĆ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536"/>
        <w:gridCol w:w="2268"/>
      </w:tblGrid>
      <w:tr w:rsidR="00702A4A" w:rsidRPr="007534D5" w14:paraId="4793E0E7" w14:textId="77777777" w:rsidTr="007D5BC0">
        <w:tc>
          <w:tcPr>
            <w:tcW w:w="1134" w:type="dxa"/>
            <w:shd w:val="clear" w:color="auto" w:fill="F2F2F2"/>
            <w:vAlign w:val="center"/>
          </w:tcPr>
          <w:p w14:paraId="3BBBB7C6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B85EC9D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Pakiet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BD31A07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C9A53F5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702A4A" w:rsidRPr="007534D5" w14:paraId="7B6CD423" w14:textId="77777777" w:rsidTr="007D5BC0">
        <w:tc>
          <w:tcPr>
            <w:tcW w:w="1134" w:type="dxa"/>
            <w:vAlign w:val="center"/>
          </w:tcPr>
          <w:p w14:paraId="0F27E459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14:paraId="086FE96D" w14:textId="77777777" w:rsidR="00702A4A" w:rsidRPr="007534D5" w:rsidRDefault="00702A4A" w:rsidP="007D5BC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536" w:type="dxa"/>
          </w:tcPr>
          <w:p w14:paraId="485AABD3" w14:textId="77777777" w:rsidR="00702A4A" w:rsidRPr="007534D5" w:rsidRDefault="00702A4A" w:rsidP="007D5BC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534D5">
              <w:rPr>
                <w:rFonts w:ascii="Arial" w:hAnsi="Arial" w:cs="Arial"/>
                <w:sz w:val="22"/>
                <w:szCs w:val="22"/>
              </w:rPr>
              <w:t>Urtica</w:t>
            </w:r>
            <w:proofErr w:type="spellEnd"/>
            <w:r w:rsidRPr="007534D5">
              <w:rPr>
                <w:rFonts w:ascii="Arial" w:hAnsi="Arial" w:cs="Arial"/>
                <w:sz w:val="22"/>
                <w:szCs w:val="22"/>
              </w:rPr>
              <w:t xml:space="preserve"> Sp. z o. o.</w:t>
            </w:r>
          </w:p>
          <w:p w14:paraId="597EA474" w14:textId="77777777" w:rsidR="00702A4A" w:rsidRPr="007534D5" w:rsidRDefault="00702A4A" w:rsidP="007D5BC0">
            <w:pPr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 xml:space="preserve">ul. Krzemieniecka 120 </w:t>
            </w:r>
          </w:p>
          <w:p w14:paraId="6A77D812" w14:textId="77777777" w:rsidR="00702A4A" w:rsidRPr="007534D5" w:rsidRDefault="00702A4A" w:rsidP="007D5BC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34D5">
              <w:rPr>
                <w:rFonts w:ascii="Arial" w:hAnsi="Arial" w:cs="Arial"/>
                <w:sz w:val="22"/>
                <w:szCs w:val="22"/>
              </w:rPr>
              <w:t>54-613 Wrocław</w:t>
            </w:r>
          </w:p>
        </w:tc>
        <w:tc>
          <w:tcPr>
            <w:tcW w:w="2268" w:type="dxa"/>
            <w:vAlign w:val="center"/>
          </w:tcPr>
          <w:p w14:paraId="12A913E4" w14:textId="28A173E4" w:rsidR="00702A4A" w:rsidRPr="00702A4A" w:rsidRDefault="00702A4A" w:rsidP="007D5BC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2A4A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Pr="00702A4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041 932.66 zł</w:t>
            </w:r>
          </w:p>
        </w:tc>
      </w:tr>
    </w:tbl>
    <w:p w14:paraId="3EAB242A" w14:textId="77777777" w:rsidR="00D33368" w:rsidRDefault="00D33368" w:rsidP="009C4DC3">
      <w:pPr>
        <w:pStyle w:val="Tekstpodstawowy"/>
        <w:spacing w:line="240" w:lineRule="auto"/>
        <w:ind w:left="-284" w:firstLine="425"/>
        <w:jc w:val="left"/>
        <w:rPr>
          <w:rFonts w:ascii="Arial" w:hAnsi="Arial" w:cs="Arial"/>
          <w:i/>
          <w:szCs w:val="24"/>
        </w:rPr>
      </w:pPr>
    </w:p>
    <w:p w14:paraId="324B1D0B" w14:textId="644AFBE3" w:rsidR="00A80738" w:rsidRDefault="00A80738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D86D851" w14:textId="77777777" w:rsidR="004507E1" w:rsidRDefault="004507E1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BB34CC" w14:textId="77777777" w:rsidR="004507E1" w:rsidRPr="00BD6D7F" w:rsidRDefault="004507E1" w:rsidP="000915F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szCs w:val="24"/>
        </w:rPr>
        <w:t xml:space="preserve">  </w:t>
      </w:r>
      <w:r w:rsidRPr="00BD6D7F">
        <w:rPr>
          <w:rFonts w:ascii="Arial" w:hAnsi="Arial" w:cs="Arial"/>
          <w:i/>
          <w:szCs w:val="24"/>
        </w:rPr>
        <w:t>/-/ I Z-ca Dyrektora ds. Administracyjnych</w:t>
      </w:r>
    </w:p>
    <w:p w14:paraId="59E5757C" w14:textId="77777777" w:rsidR="004507E1" w:rsidRPr="00BD6D7F" w:rsidRDefault="004507E1" w:rsidP="000915F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D6D7F">
        <w:rPr>
          <w:rFonts w:ascii="Arial" w:hAnsi="Arial" w:cs="Arial"/>
          <w:i/>
          <w:szCs w:val="24"/>
        </w:rPr>
        <w:t>Krystyna Piątkowska</w:t>
      </w:r>
    </w:p>
    <w:p w14:paraId="3C89C40A" w14:textId="77777777" w:rsidR="004507E1" w:rsidRPr="00BB547B" w:rsidRDefault="004507E1" w:rsidP="008E3AF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4507E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36146" w14:textId="77777777" w:rsidR="00A4625A" w:rsidRDefault="00A4625A">
      <w:r>
        <w:separator/>
      </w:r>
    </w:p>
  </w:endnote>
  <w:endnote w:type="continuationSeparator" w:id="0">
    <w:p w14:paraId="2B52C235" w14:textId="77777777" w:rsidR="00A4625A" w:rsidRDefault="00A4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680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939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E31E" w14:textId="4E19A14B" w:rsidR="00986737" w:rsidRPr="00986737" w:rsidRDefault="004507E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9575ED" wp14:editId="7EE5B9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923180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FDD5B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620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956561" w14:textId="77777777" w:rsidR="009F189D" w:rsidRDefault="009F189D">
    <w:pPr>
      <w:pStyle w:val="Stopka"/>
      <w:tabs>
        <w:tab w:val="clear" w:pos="4536"/>
      </w:tabs>
      <w:jc w:val="center"/>
    </w:pPr>
  </w:p>
  <w:p w14:paraId="0B5F3E4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5B0A6" w14:textId="77777777" w:rsidR="00A4625A" w:rsidRDefault="00A4625A">
      <w:r>
        <w:separator/>
      </w:r>
    </w:p>
  </w:footnote>
  <w:footnote w:type="continuationSeparator" w:id="0">
    <w:p w14:paraId="64755821" w14:textId="77777777" w:rsidR="00A4625A" w:rsidRDefault="00A46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C0749" w14:textId="77777777" w:rsidR="007D7F26" w:rsidRDefault="007D7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9826A" w14:textId="77777777" w:rsidR="007D7F26" w:rsidRDefault="007D7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4886" w14:textId="77777777" w:rsidR="007D7F26" w:rsidRDefault="007D7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25A"/>
    <w:rsid w:val="00007727"/>
    <w:rsid w:val="00017720"/>
    <w:rsid w:val="00035488"/>
    <w:rsid w:val="000915FF"/>
    <w:rsid w:val="000D7F25"/>
    <w:rsid w:val="000E00E5"/>
    <w:rsid w:val="00173B20"/>
    <w:rsid w:val="001C69FF"/>
    <w:rsid w:val="0023318D"/>
    <w:rsid w:val="00334B0C"/>
    <w:rsid w:val="003D72FD"/>
    <w:rsid w:val="00423179"/>
    <w:rsid w:val="004507E1"/>
    <w:rsid w:val="00490DC0"/>
    <w:rsid w:val="00493F8C"/>
    <w:rsid w:val="004C7E9B"/>
    <w:rsid w:val="005614F2"/>
    <w:rsid w:val="00577BC6"/>
    <w:rsid w:val="0058448B"/>
    <w:rsid w:val="005A632E"/>
    <w:rsid w:val="0069085C"/>
    <w:rsid w:val="006B27ED"/>
    <w:rsid w:val="00702A4A"/>
    <w:rsid w:val="007534D5"/>
    <w:rsid w:val="007D7F26"/>
    <w:rsid w:val="00843263"/>
    <w:rsid w:val="00861E75"/>
    <w:rsid w:val="008E3AF4"/>
    <w:rsid w:val="00986737"/>
    <w:rsid w:val="009C4DC3"/>
    <w:rsid w:val="009D19BD"/>
    <w:rsid w:val="009F189D"/>
    <w:rsid w:val="00A4625A"/>
    <w:rsid w:val="00A80738"/>
    <w:rsid w:val="00AC210D"/>
    <w:rsid w:val="00BB547B"/>
    <w:rsid w:val="00C04B9B"/>
    <w:rsid w:val="00C236D3"/>
    <w:rsid w:val="00C659E2"/>
    <w:rsid w:val="00C80C22"/>
    <w:rsid w:val="00C82837"/>
    <w:rsid w:val="00CA3D66"/>
    <w:rsid w:val="00CB0802"/>
    <w:rsid w:val="00D05223"/>
    <w:rsid w:val="00D33368"/>
    <w:rsid w:val="00D665F5"/>
    <w:rsid w:val="00D7128F"/>
    <w:rsid w:val="00DC29FD"/>
    <w:rsid w:val="00E232A0"/>
    <w:rsid w:val="00EA3476"/>
    <w:rsid w:val="00ED23B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91CB0F"/>
  <w15:chartTrackingRefBased/>
  <w15:docId w15:val="{013DDA58-B064-4F1B-835E-1318E2C7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118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2025-09-23T09:37:00Z</cp:lastPrinted>
  <dcterms:created xsi:type="dcterms:W3CDTF">2025-09-23T07:46:00Z</dcterms:created>
  <dcterms:modified xsi:type="dcterms:W3CDTF">2025-09-23T09:37:00Z</dcterms:modified>
</cp:coreProperties>
</file>