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7006D8" w:rsidRDefault="009B4FA4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006D8">
        <w:rPr>
          <w:rFonts w:ascii="Arial Narrow" w:hAnsi="Arial Narrow" w:cs="Arial"/>
          <w:sz w:val="22"/>
          <w:szCs w:val="22"/>
        </w:rPr>
        <w:t>Bydgoszcz</w:t>
      </w:r>
      <w:r w:rsidR="00B048DA" w:rsidRPr="007006D8">
        <w:rPr>
          <w:rFonts w:ascii="Arial Narrow" w:hAnsi="Arial Narrow" w:cs="Arial"/>
          <w:sz w:val="22"/>
          <w:szCs w:val="22"/>
        </w:rPr>
        <w:t xml:space="preserve"> dnia: </w:t>
      </w:r>
      <w:r w:rsidRPr="007006D8">
        <w:rPr>
          <w:rFonts w:ascii="Arial Narrow" w:hAnsi="Arial Narrow" w:cs="Arial"/>
          <w:sz w:val="22"/>
          <w:szCs w:val="22"/>
        </w:rPr>
        <w:t>2025-09-23</w:t>
      </w:r>
    </w:p>
    <w:p w:rsidR="00B048DA" w:rsidRPr="007006D8" w:rsidRDefault="009B4FA4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006D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7006D8" w:rsidRDefault="009B4FA4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006D8">
        <w:rPr>
          <w:rFonts w:ascii="Arial Narrow" w:hAnsi="Arial Narrow" w:cs="Arial"/>
          <w:sz w:val="22"/>
          <w:szCs w:val="22"/>
        </w:rPr>
        <w:t>Powstańców Warszawy</w:t>
      </w:r>
      <w:r w:rsidR="00B048DA" w:rsidRPr="007006D8">
        <w:rPr>
          <w:rFonts w:ascii="Arial Narrow" w:hAnsi="Arial Narrow" w:cs="Arial"/>
          <w:sz w:val="22"/>
          <w:szCs w:val="22"/>
        </w:rPr>
        <w:t xml:space="preserve"> </w:t>
      </w:r>
      <w:r w:rsidRPr="007006D8">
        <w:rPr>
          <w:rFonts w:ascii="Arial Narrow" w:hAnsi="Arial Narrow" w:cs="Arial"/>
          <w:sz w:val="22"/>
          <w:szCs w:val="22"/>
        </w:rPr>
        <w:t>5</w:t>
      </w:r>
    </w:p>
    <w:p w:rsidR="00B048DA" w:rsidRPr="007006D8" w:rsidRDefault="009B4FA4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7006D8">
        <w:rPr>
          <w:rFonts w:ascii="Arial Narrow" w:hAnsi="Arial Narrow" w:cs="Arial"/>
          <w:sz w:val="22"/>
          <w:szCs w:val="22"/>
        </w:rPr>
        <w:t>85-681</w:t>
      </w:r>
      <w:r w:rsidR="00B048DA" w:rsidRPr="007006D8">
        <w:rPr>
          <w:rFonts w:ascii="Arial Narrow" w:hAnsi="Arial Narrow" w:cs="Arial"/>
          <w:sz w:val="22"/>
          <w:szCs w:val="22"/>
        </w:rPr>
        <w:t xml:space="preserve"> </w:t>
      </w:r>
      <w:r w:rsidRPr="007006D8">
        <w:rPr>
          <w:rFonts w:ascii="Arial Narrow" w:hAnsi="Arial Narrow" w:cs="Arial"/>
          <w:sz w:val="22"/>
          <w:szCs w:val="22"/>
        </w:rPr>
        <w:t>Bydgoszcz</w:t>
      </w:r>
    </w:p>
    <w:p w:rsidR="00B048DA" w:rsidRPr="007006D8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006D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7006D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006D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7006D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7006D8" w:rsidTr="00B048DA">
        <w:tc>
          <w:tcPr>
            <w:tcW w:w="9498" w:type="dxa"/>
            <w:shd w:val="clear" w:color="auto" w:fill="F2F2F2"/>
            <w:hideMark/>
          </w:tcPr>
          <w:p w:rsidR="00B048DA" w:rsidRPr="007006D8" w:rsidRDefault="007006D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7006D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7006D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-WYNIKI CZĘŚCIOWE DLA ZADANIA 7</w:t>
            </w:r>
          </w:p>
        </w:tc>
      </w:tr>
    </w:tbl>
    <w:p w:rsidR="00B048DA" w:rsidRPr="007006D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7006D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006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006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006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7006D8" w:rsidTr="00B048DA">
        <w:tc>
          <w:tcPr>
            <w:tcW w:w="2269" w:type="dxa"/>
            <w:shd w:val="clear" w:color="auto" w:fill="auto"/>
          </w:tcPr>
          <w:p w:rsidR="00B048DA" w:rsidRPr="007006D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7006D8" w:rsidRDefault="009B4FA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9B4FA4" w:rsidRPr="007006D8" w:rsidTr="00E04508">
        <w:tc>
          <w:tcPr>
            <w:tcW w:w="2269" w:type="dxa"/>
            <w:shd w:val="clear" w:color="auto" w:fill="auto"/>
          </w:tcPr>
          <w:p w:rsidR="009B4FA4" w:rsidRPr="007006D8" w:rsidRDefault="009B4FA4" w:rsidP="00E045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9B4FA4" w:rsidRPr="007006D8" w:rsidRDefault="009B4FA4" w:rsidP="00E045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B048DA" w:rsidRPr="007006D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7006D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006D8">
        <w:rPr>
          <w:rFonts w:ascii="Arial Narrow" w:hAnsi="Arial Narrow" w:cs="Arial"/>
          <w:sz w:val="22"/>
          <w:szCs w:val="22"/>
        </w:rPr>
        <w:t xml:space="preserve">Zamawiający, </w:t>
      </w:r>
      <w:r w:rsidR="009B4FA4" w:rsidRPr="007006D8">
        <w:rPr>
          <w:rFonts w:ascii="Arial Narrow" w:hAnsi="Arial Narrow" w:cs="Arial"/>
          <w:b/>
          <w:sz w:val="22"/>
          <w:szCs w:val="22"/>
        </w:rPr>
        <w:t>10WSzKzP SPZOZ</w:t>
      </w:r>
      <w:r w:rsidRPr="007006D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7006D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7006D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7006D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B4FA4" w:rsidRPr="007006D8">
        <w:rPr>
          <w:rFonts w:ascii="Arial Narrow" w:hAnsi="Arial Narrow" w:cs="Arial"/>
          <w:sz w:val="22"/>
          <w:szCs w:val="22"/>
        </w:rPr>
        <w:t>(</w:t>
      </w:r>
      <w:proofErr w:type="spellStart"/>
      <w:r w:rsidR="009B4FA4" w:rsidRPr="007006D8">
        <w:rPr>
          <w:rFonts w:ascii="Arial Narrow" w:hAnsi="Arial Narrow" w:cs="Arial"/>
          <w:sz w:val="22"/>
          <w:szCs w:val="22"/>
        </w:rPr>
        <w:t>t.j</w:t>
      </w:r>
      <w:proofErr w:type="spellEnd"/>
      <w:r w:rsidR="009B4FA4" w:rsidRPr="007006D8">
        <w:rPr>
          <w:rFonts w:ascii="Arial Narrow" w:hAnsi="Arial Narrow" w:cs="Arial"/>
          <w:sz w:val="22"/>
          <w:szCs w:val="22"/>
        </w:rPr>
        <w:t>. Dz. U. z 2024 poz. 1320)</w:t>
      </w:r>
      <w:r w:rsidR="00C65E53" w:rsidRPr="007006D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7006D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7006D8">
        <w:rPr>
          <w:rFonts w:ascii="Arial Narrow" w:hAnsi="Arial Narrow" w:cs="Arial"/>
          <w:sz w:val="22"/>
          <w:szCs w:val="22"/>
        </w:rPr>
        <w:t>”</w:t>
      </w:r>
      <w:r w:rsidR="00D26ED6" w:rsidRPr="007006D8">
        <w:rPr>
          <w:rFonts w:ascii="Arial Narrow" w:hAnsi="Arial Narrow" w:cs="Arial"/>
          <w:sz w:val="22"/>
          <w:szCs w:val="22"/>
        </w:rPr>
        <w:t xml:space="preserve">, </w:t>
      </w:r>
      <w:r w:rsidR="00C65E53" w:rsidRPr="007006D8">
        <w:rPr>
          <w:rFonts w:ascii="Arial Narrow" w:hAnsi="Arial Narrow" w:cs="Arial"/>
          <w:sz w:val="22"/>
          <w:szCs w:val="22"/>
        </w:rPr>
        <w:t>informuje</w:t>
      </w:r>
      <w:r w:rsidR="00D26ED6" w:rsidRPr="007006D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7006D8">
        <w:rPr>
          <w:rFonts w:ascii="Arial Narrow" w:hAnsi="Arial Narrow" w:cs="Arial"/>
          <w:sz w:val="22"/>
          <w:szCs w:val="22"/>
        </w:rPr>
        <w:t>najkorzystniejsz</w:t>
      </w:r>
      <w:r w:rsidR="00D26ED6" w:rsidRPr="007006D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7006D8">
        <w:rPr>
          <w:rFonts w:ascii="Arial Narrow" w:hAnsi="Arial Narrow" w:cs="Arial"/>
          <w:sz w:val="22"/>
          <w:szCs w:val="22"/>
        </w:rPr>
        <w:t>ofer</w:t>
      </w:r>
      <w:r w:rsidR="00D26ED6" w:rsidRPr="007006D8">
        <w:rPr>
          <w:rFonts w:ascii="Arial Narrow" w:hAnsi="Arial Narrow" w:cs="Arial"/>
          <w:sz w:val="22"/>
          <w:szCs w:val="22"/>
        </w:rPr>
        <w:t>t</w:t>
      </w:r>
      <w:r w:rsidR="009F0E5C" w:rsidRPr="007006D8">
        <w:rPr>
          <w:rFonts w:ascii="Arial Narrow" w:hAnsi="Arial Narrow" w:cs="Arial"/>
          <w:sz w:val="22"/>
          <w:szCs w:val="22"/>
        </w:rPr>
        <w:t>a</w:t>
      </w:r>
      <w:r w:rsidRPr="007006D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7006D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B4FA4" w:rsidRPr="007006D8" w:rsidTr="00E045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B4FA4" w:rsidRPr="007006D8" w:rsidRDefault="009B4FA4" w:rsidP="00E045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006D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006D8">
              <w:rPr>
                <w:rFonts w:ascii="Arial Narrow" w:hAnsi="Arial Narrow" w:cs="Arial"/>
                <w:color w:val="000000"/>
                <w:sz w:val="22"/>
                <w:szCs w:val="22"/>
              </w:rPr>
              <w:t>Artykuły różne</w:t>
            </w:r>
          </w:p>
          <w:p w:rsidR="009B4FA4" w:rsidRPr="007006D8" w:rsidRDefault="009B4FA4" w:rsidP="00E0450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/>
                <w:sz w:val="22"/>
                <w:szCs w:val="22"/>
              </w:rPr>
              <w:t>"ABER" SP. Z O.O.</w:t>
            </w:r>
          </w:p>
          <w:p w:rsidR="009B4FA4" w:rsidRPr="007006D8" w:rsidRDefault="009B4FA4" w:rsidP="00E0450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OGRODOWA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B4FA4" w:rsidRPr="007006D8" w:rsidRDefault="009B4FA4" w:rsidP="00E0450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00-876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B4FA4" w:rsidRPr="007006D8" w:rsidRDefault="009B4FA4" w:rsidP="00E045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006D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b/>
                <w:sz w:val="22"/>
                <w:szCs w:val="22"/>
              </w:rPr>
              <w:t>333 506.36 zł</w:t>
            </w:r>
            <w:r w:rsidRPr="007006D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B4FA4" w:rsidRPr="007006D8" w:rsidRDefault="009B4FA4" w:rsidP="00E0450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B4FA4" w:rsidRPr="007006D8" w:rsidRDefault="009B4FA4" w:rsidP="00E0450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7006D8" w:rsidRDefault="007006D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7006D8" w:rsidRDefault="007006D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7006D8" w:rsidRDefault="007006D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992FF5" w:rsidRPr="007006D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006D8">
        <w:rPr>
          <w:rFonts w:ascii="Arial Narrow" w:hAnsi="Arial Narrow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7006D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06D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06D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06D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06D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B4FA4" w:rsidRPr="007006D8" w:rsidTr="00E045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FA4" w:rsidRPr="007006D8" w:rsidRDefault="009B4FA4" w:rsidP="00E0450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/>
                <w:bCs/>
                <w:sz w:val="22"/>
                <w:szCs w:val="22"/>
              </w:rPr>
              <w:t>"ABER" SP. Z O.O.</w:t>
            </w:r>
          </w:p>
          <w:p w:rsidR="009B4FA4" w:rsidRPr="007006D8" w:rsidRDefault="009B4FA4" w:rsidP="00E045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OGRODOWA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58</w:t>
            </w:r>
          </w:p>
          <w:p w:rsidR="009B4FA4" w:rsidRPr="007006D8" w:rsidRDefault="009B4FA4" w:rsidP="00E045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00-876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FA4" w:rsidRPr="007006D8" w:rsidRDefault="009B4FA4" w:rsidP="00E045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B4FA4" w:rsidRPr="007006D8" w:rsidTr="00E045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FA4" w:rsidRPr="007006D8" w:rsidRDefault="009B4FA4" w:rsidP="00E0450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b/>
                <w:bCs/>
                <w:sz w:val="22"/>
                <w:szCs w:val="22"/>
              </w:rPr>
              <w:t>Hurtownia "Tężnia" III Spółka Jawna Lucyna i Radosław Kończak</w:t>
            </w:r>
          </w:p>
          <w:p w:rsidR="009B4FA4" w:rsidRPr="007006D8" w:rsidRDefault="009B4FA4" w:rsidP="00E045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Bema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65A</w:t>
            </w:r>
          </w:p>
          <w:p w:rsidR="009B4FA4" w:rsidRPr="007006D8" w:rsidRDefault="009B4FA4" w:rsidP="00E045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87-720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6D8">
              <w:rPr>
                <w:rFonts w:ascii="Arial Narrow" w:hAnsi="Arial Narrow" w:cs="Arial"/>
                <w:sz w:val="22"/>
                <w:szCs w:val="22"/>
              </w:rPr>
              <w:t>Ciechocinek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1 - Cena - 56.04</w:t>
            </w:r>
          </w:p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9B4FA4" w:rsidRPr="007006D8" w:rsidRDefault="009B4FA4" w:rsidP="00E045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FA4" w:rsidRPr="007006D8" w:rsidRDefault="009B4FA4" w:rsidP="00E045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006D8">
              <w:rPr>
                <w:rFonts w:ascii="Arial Narrow" w:hAnsi="Arial Narrow" w:cs="Arial"/>
                <w:sz w:val="22"/>
                <w:szCs w:val="22"/>
              </w:rPr>
              <w:t xml:space="preserve">  96,04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006D8">
        <w:rPr>
          <w:rFonts w:ascii="Arial Narrow" w:hAnsi="Arial Narrow" w:cs="Arial"/>
          <w:i/>
          <w:sz w:val="22"/>
          <w:szCs w:val="22"/>
        </w:rPr>
        <w:t>Zamawiający</w:t>
      </w:r>
    </w:p>
    <w:p w:rsidR="007006D8" w:rsidRDefault="007006D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</w:p>
    <w:p w:rsidR="007006D8" w:rsidRPr="00B9724A" w:rsidRDefault="007006D8" w:rsidP="007006D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006D8" w:rsidRPr="00B9724A" w:rsidRDefault="007006D8" w:rsidP="007006D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7006D8" w:rsidRDefault="007006D8" w:rsidP="007006D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23.09.2025 r.</w:t>
      </w:r>
    </w:p>
    <w:sectPr w:rsidR="007006D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C5C" w:rsidRDefault="003A6C5C">
      <w:r>
        <w:separator/>
      </w:r>
    </w:p>
  </w:endnote>
  <w:endnote w:type="continuationSeparator" w:id="1">
    <w:p w:rsidR="003A6C5C" w:rsidRDefault="003A6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FA4" w:rsidRDefault="009B4F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006D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006D8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FA4" w:rsidRDefault="009B4F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C5C" w:rsidRDefault="003A6C5C">
      <w:r>
        <w:separator/>
      </w:r>
    </w:p>
  </w:footnote>
  <w:footnote w:type="continuationSeparator" w:id="1">
    <w:p w:rsidR="003A6C5C" w:rsidRDefault="003A6C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FA4" w:rsidRDefault="009B4F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FA4" w:rsidRDefault="009B4F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FA4" w:rsidRDefault="009B4FA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FA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A6C5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06D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4FA4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2025-09-23T11:53:00Z</dcterms:created>
  <dcterms:modified xsi:type="dcterms:W3CDTF">2025-09-23T11:54:00Z</dcterms:modified>
</cp:coreProperties>
</file>