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83B9DB" w14:textId="59EACCD4" w:rsidR="005103B9" w:rsidRDefault="00A1056E" w:rsidP="00A1056E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6676AE" w:rsidRPr="00A90D0E">
        <w:rPr>
          <w:rFonts w:ascii="Arial" w:hAnsi="Arial" w:cs="Arial"/>
          <w:bCs/>
          <w:i w:val="0"/>
          <w:szCs w:val="24"/>
        </w:rPr>
        <w:t xml:space="preserve">ałącznik nr </w:t>
      </w:r>
      <w:r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1405B49D" w14:textId="77777777" w:rsidR="00A1056E" w:rsidRPr="00A1056E" w:rsidRDefault="00A1056E" w:rsidP="00A1056E">
      <w:pPr>
        <w:rPr>
          <w:lang w:eastAsia="pl-PL"/>
        </w:rPr>
      </w:pPr>
    </w:p>
    <w:p w14:paraId="197DDF34" w14:textId="77777777" w:rsidR="00C4103F" w:rsidRPr="0012157F" w:rsidRDefault="007118F0" w:rsidP="00A1056E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CE87CCD" w14:textId="77777777" w:rsidR="006676AE" w:rsidRPr="0012157F" w:rsidRDefault="001A5196" w:rsidP="00A1056E">
      <w:pPr>
        <w:pStyle w:val="Tekstpodstawowy"/>
        <w:spacing w:after="0"/>
        <w:ind w:left="4111"/>
        <w:rPr>
          <w:rFonts w:ascii="Arial" w:hAnsi="Arial" w:cs="Arial"/>
        </w:rPr>
      </w:pPr>
      <w:r w:rsidRPr="001A5196">
        <w:rPr>
          <w:rFonts w:ascii="Arial" w:hAnsi="Arial" w:cs="Arial"/>
        </w:rPr>
        <w:t>SZPITAL WOJEWÓDZKI W POZNANIU</w:t>
      </w:r>
    </w:p>
    <w:p w14:paraId="4E086CB5" w14:textId="77777777" w:rsidR="006676AE" w:rsidRPr="0012157F" w:rsidRDefault="001A5196" w:rsidP="00A1056E">
      <w:pPr>
        <w:pStyle w:val="Tekstpodstawowy"/>
        <w:spacing w:after="0"/>
        <w:ind w:left="4111"/>
        <w:rPr>
          <w:rFonts w:ascii="Arial" w:hAnsi="Arial" w:cs="Arial"/>
        </w:rPr>
      </w:pPr>
      <w:r w:rsidRPr="001A5196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1A5196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343F4A59" w14:textId="77777777" w:rsidR="00F90CD1" w:rsidRDefault="001A5196" w:rsidP="00A1056E">
      <w:pPr>
        <w:pStyle w:val="Tekstpodstawowy"/>
        <w:spacing w:after="0"/>
        <w:ind w:left="4111"/>
        <w:rPr>
          <w:rFonts w:ascii="Arial" w:hAnsi="Arial" w:cs="Arial"/>
        </w:rPr>
      </w:pPr>
      <w:r w:rsidRPr="001A5196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1A5196">
        <w:rPr>
          <w:rFonts w:ascii="Arial" w:hAnsi="Arial" w:cs="Arial"/>
        </w:rPr>
        <w:t>Poznań</w:t>
      </w:r>
    </w:p>
    <w:p w14:paraId="7B141610" w14:textId="77777777" w:rsidR="009169D4" w:rsidRDefault="009169D4" w:rsidP="00A1056E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C9F6CEE" w14:textId="77777777" w:rsidR="00C4103F" w:rsidRPr="002578E4" w:rsidRDefault="002578E4" w:rsidP="00A1056E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1B22CFE3" w14:textId="77777777" w:rsidR="002578E4" w:rsidRDefault="002578E4" w:rsidP="00A1056E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162CE4D5" w14:textId="77777777" w:rsidTr="0018769E">
        <w:tc>
          <w:tcPr>
            <w:tcW w:w="2800" w:type="dxa"/>
          </w:tcPr>
          <w:p w14:paraId="218E00BF" w14:textId="77777777" w:rsidR="002578E4" w:rsidRPr="00A2540E" w:rsidRDefault="002578E4" w:rsidP="00A105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5FBF6B96" w14:textId="77777777" w:rsidR="002578E4" w:rsidRPr="00A2540E" w:rsidRDefault="002578E4" w:rsidP="00A105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D8F4F47" w14:textId="77777777" w:rsidR="002578E4" w:rsidRPr="00A2540E" w:rsidRDefault="002578E4" w:rsidP="00A105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DE14551" w14:textId="77777777" w:rsidR="002578E4" w:rsidRPr="00A2540E" w:rsidRDefault="002578E4" w:rsidP="00A1056E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0CDD92B3" w14:textId="77777777" w:rsidTr="0018769E">
        <w:tc>
          <w:tcPr>
            <w:tcW w:w="2800" w:type="dxa"/>
          </w:tcPr>
          <w:p w14:paraId="53537FE4" w14:textId="77777777" w:rsidR="002578E4" w:rsidRPr="00A2540E" w:rsidRDefault="002578E4" w:rsidP="00A105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455E36BA" w14:textId="77777777" w:rsidR="002578E4" w:rsidRPr="00A2540E" w:rsidRDefault="002578E4" w:rsidP="00A105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A6662CC" w14:textId="77777777" w:rsidR="002578E4" w:rsidRPr="00A2540E" w:rsidRDefault="002578E4" w:rsidP="00A105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4E91528" w14:textId="77777777" w:rsidR="002578E4" w:rsidRPr="00A2540E" w:rsidRDefault="002578E4" w:rsidP="00A1056E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B519779" w14:textId="77777777" w:rsidR="002578E4" w:rsidRPr="002578E4" w:rsidRDefault="002578E4" w:rsidP="00A1056E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A5196" w:rsidRPr="0012157F" w14:paraId="36A0CD81" w14:textId="77777777" w:rsidTr="00EB5124">
        <w:tc>
          <w:tcPr>
            <w:tcW w:w="9104" w:type="dxa"/>
            <w:shd w:val="clear" w:color="auto" w:fill="D9D9D9"/>
          </w:tcPr>
          <w:p w14:paraId="742CCA81" w14:textId="77777777" w:rsidR="001A5196" w:rsidRPr="0012157F" w:rsidRDefault="001A5196" w:rsidP="00A1056E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561B6FD" w14:textId="77777777" w:rsidR="001A5196" w:rsidRPr="0012157F" w:rsidRDefault="001A5196" w:rsidP="00A1056E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1A519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A519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A5196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40B5F921" w14:textId="77777777" w:rsidR="001A5196" w:rsidRPr="00612283" w:rsidRDefault="001A5196" w:rsidP="00A1056E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20232C26" w14:textId="77777777" w:rsidR="001A5196" w:rsidRPr="00612283" w:rsidRDefault="001A5196" w:rsidP="00A1056E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00617A63" w14:textId="77777777" w:rsidR="001A5196" w:rsidRPr="0012157F" w:rsidRDefault="001A5196" w:rsidP="00A1056E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12D9528A" w14:textId="77777777" w:rsidR="00A1056E" w:rsidRDefault="00A1056E" w:rsidP="00A1056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1F8A7C7" w14:textId="39EEA268" w:rsidR="00E50194" w:rsidRDefault="001F027E" w:rsidP="00A1056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1484DD54" w14:textId="77777777" w:rsidTr="0018769E">
        <w:tc>
          <w:tcPr>
            <w:tcW w:w="2269" w:type="dxa"/>
          </w:tcPr>
          <w:p w14:paraId="4B496452" w14:textId="77777777" w:rsidR="002578E4" w:rsidRPr="00A2540E" w:rsidRDefault="002578E4" w:rsidP="00A105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99A6E43" w14:textId="77777777" w:rsidR="002578E4" w:rsidRPr="00A2540E" w:rsidRDefault="001A5196" w:rsidP="00A1056E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A519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drukarek etykiet dla całego Szpitala Wojewódzkiego w Poznaniu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A5196" w:rsidRPr="00A2540E" w14:paraId="0DA89705" w14:textId="77777777" w:rsidTr="00EB5124">
        <w:tc>
          <w:tcPr>
            <w:tcW w:w="2269" w:type="dxa"/>
          </w:tcPr>
          <w:p w14:paraId="482BA2F3" w14:textId="77777777" w:rsidR="001A5196" w:rsidRPr="00A2540E" w:rsidRDefault="001A5196" w:rsidP="00A105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D173066" w14:textId="77777777" w:rsidR="001A5196" w:rsidRPr="00A2540E" w:rsidRDefault="001A5196" w:rsidP="00A1056E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A519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SZW/DZP/122/2025</w:t>
            </w:r>
          </w:p>
        </w:tc>
      </w:tr>
    </w:tbl>
    <w:p w14:paraId="17B645C1" w14:textId="77777777" w:rsidR="002578E4" w:rsidRDefault="002578E4" w:rsidP="00A1056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469EB3A9" w14:textId="77777777" w:rsidR="00F90CD1" w:rsidRPr="0012157F" w:rsidRDefault="005434B3" w:rsidP="00A1056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A5196" w:rsidRPr="001A5196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4DBCA3F3" w14:textId="77777777" w:rsidTr="00650D6C">
        <w:tc>
          <w:tcPr>
            <w:tcW w:w="9104" w:type="dxa"/>
            <w:shd w:val="clear" w:color="auto" w:fill="D9D9D9"/>
          </w:tcPr>
          <w:p w14:paraId="515F3D39" w14:textId="77777777" w:rsidR="00E50194" w:rsidRPr="00650D6C" w:rsidRDefault="00650D6C" w:rsidP="00A1056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58EA7EDD" w14:textId="77777777" w:rsidR="00C113BF" w:rsidRPr="0012157F" w:rsidRDefault="00C113BF" w:rsidP="00A1056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3711B91B" w14:textId="77777777" w:rsidR="002426FF" w:rsidRPr="00A44833" w:rsidRDefault="002426FF" w:rsidP="00A1056E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3DF70BF6" w14:textId="77777777" w:rsidR="00023477" w:rsidRPr="006B53D6" w:rsidRDefault="00023477" w:rsidP="00A1056E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4992BD53" w14:textId="77777777" w:rsidR="00023477" w:rsidRPr="00992BD8" w:rsidRDefault="00992BD8" w:rsidP="00A1056E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D75F4A4" w14:textId="77777777" w:rsidR="00992BD8" w:rsidRPr="00992BD8" w:rsidRDefault="00992BD8" w:rsidP="00A1056E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51370919" w14:textId="77777777" w:rsidR="00023477" w:rsidRDefault="00C113BF" w:rsidP="00A1056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4764F5E6" w14:textId="77777777" w:rsidR="007A2BCB" w:rsidRDefault="00992BD8" w:rsidP="00A1056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73A4F07" w14:textId="77777777" w:rsidR="0011306C" w:rsidRDefault="007A2BCB" w:rsidP="00A1056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2024r. poz. 507 z późn. zm.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5925F6B4" w14:textId="77777777" w:rsidR="00A1056E" w:rsidRDefault="00A1056E" w:rsidP="00A1056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216E3219" w14:textId="77777777" w:rsidTr="00CD4DD1">
        <w:tc>
          <w:tcPr>
            <w:tcW w:w="9104" w:type="dxa"/>
            <w:shd w:val="clear" w:color="auto" w:fill="D9D9D9"/>
          </w:tcPr>
          <w:p w14:paraId="62F6642E" w14:textId="77777777" w:rsidR="0011306C" w:rsidRPr="00650D6C" w:rsidRDefault="0011306C" w:rsidP="00A1056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1B84A673" w14:textId="77777777" w:rsidR="00D2702A" w:rsidRPr="0012157F" w:rsidRDefault="004F23F7" w:rsidP="00A1056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6B4A5D2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25A8D" w14:textId="77777777" w:rsidR="00D2702A" w:rsidRPr="0012157F" w:rsidRDefault="00D2702A" w:rsidP="00A1056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8A5B8" w14:textId="77777777" w:rsidR="00D2702A" w:rsidRPr="0012157F" w:rsidRDefault="00D2702A" w:rsidP="00A1056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1A5196" w:rsidRPr="0012157F" w14:paraId="58FCB9E0" w14:textId="77777777" w:rsidTr="00EB512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4B527" w14:textId="77777777" w:rsidR="001A5196" w:rsidRPr="0012157F" w:rsidRDefault="001A5196" w:rsidP="00A1056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519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6691E" w14:textId="77777777" w:rsidR="001A5196" w:rsidRPr="0012157F" w:rsidRDefault="001A5196" w:rsidP="00A1056E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A5196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5BFB7678" w14:textId="77777777" w:rsidR="001A5196" w:rsidRPr="0012157F" w:rsidRDefault="001A5196" w:rsidP="00A1056E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5196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1A5196" w:rsidRPr="0012157F" w14:paraId="3A3FAEED" w14:textId="77777777" w:rsidTr="00EB512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3AFDF" w14:textId="77777777" w:rsidR="001A5196" w:rsidRPr="0012157F" w:rsidRDefault="001A5196" w:rsidP="00A1056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519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EF49F" w14:textId="77777777" w:rsidR="001A5196" w:rsidRPr="0012157F" w:rsidRDefault="001A5196" w:rsidP="00A1056E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A5196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336B6648" w14:textId="77777777" w:rsidR="001A5196" w:rsidRPr="0012157F" w:rsidRDefault="001A5196" w:rsidP="00A1056E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5196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1A5196" w:rsidRPr="0012157F" w14:paraId="668FBAC0" w14:textId="77777777" w:rsidTr="00EB512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67A9D" w14:textId="77777777" w:rsidR="001A5196" w:rsidRPr="0012157F" w:rsidRDefault="001A5196" w:rsidP="00A1056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519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A9B93" w14:textId="77777777" w:rsidR="001A5196" w:rsidRPr="0012157F" w:rsidRDefault="001A5196" w:rsidP="00A1056E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A5196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5E6F1544" w14:textId="77777777" w:rsidR="001A5196" w:rsidRPr="0012157F" w:rsidRDefault="001A5196" w:rsidP="00A1056E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5196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1A5196" w:rsidRPr="0012157F" w14:paraId="2A0F1016" w14:textId="77777777" w:rsidTr="00EB512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C4AEA" w14:textId="77777777" w:rsidR="001A5196" w:rsidRPr="0012157F" w:rsidRDefault="001A5196" w:rsidP="00A1056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519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2D3D1" w14:textId="77777777" w:rsidR="001A5196" w:rsidRPr="0012157F" w:rsidRDefault="001A5196" w:rsidP="00A1056E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A5196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1A14C67B" w14:textId="77777777" w:rsidR="001A5196" w:rsidRPr="0012157F" w:rsidRDefault="001A5196" w:rsidP="00A1056E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5196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1EE8E6B3" w14:textId="77777777" w:rsidR="00E21BB4" w:rsidRPr="0012157F" w:rsidRDefault="00257E73" w:rsidP="00A1056E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67E7182C" w14:textId="77777777" w:rsidR="00E21BB4" w:rsidRPr="00E21BB4" w:rsidRDefault="00E21BB4" w:rsidP="00A1056E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27974433" w14:textId="77777777" w:rsidR="00C62F57" w:rsidRDefault="00C62F57" w:rsidP="00A1056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712027CC" w14:textId="77777777" w:rsidR="00C62F57" w:rsidRDefault="00C62F57" w:rsidP="00A1056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79A3C40D" w14:textId="77777777" w:rsidR="00721D87" w:rsidRDefault="00E21BB4" w:rsidP="00A1056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1AA52C2C" w14:textId="77777777" w:rsidR="00721D87" w:rsidRDefault="00E21BB4" w:rsidP="00A1056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4D9C5ACB" w14:textId="77777777" w:rsidR="00721D87" w:rsidRPr="00721D87" w:rsidRDefault="00721D87" w:rsidP="00A1056E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0253EA2D" w14:textId="77777777" w:rsidR="00721D87" w:rsidRDefault="00E21BB4" w:rsidP="00A1056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684B7E50" w14:textId="77777777" w:rsidR="00E21BB4" w:rsidRPr="00E21BB4" w:rsidRDefault="00E21BB4" w:rsidP="00A1056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3339A539" w14:textId="77777777" w:rsidR="00E21BB4" w:rsidRPr="00721D87" w:rsidRDefault="00E21BB4" w:rsidP="00A1056E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4584443D" w14:textId="77777777" w:rsidR="00C62F57" w:rsidRDefault="00257E73" w:rsidP="00A1056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2BCE870E" w14:textId="77777777" w:rsidTr="00CD4DD1">
        <w:tc>
          <w:tcPr>
            <w:tcW w:w="9104" w:type="dxa"/>
            <w:shd w:val="clear" w:color="auto" w:fill="D9D9D9"/>
          </w:tcPr>
          <w:p w14:paraId="7E3AAB67" w14:textId="77777777" w:rsidR="00BE6F04" w:rsidRPr="00650D6C" w:rsidRDefault="00E426EB" w:rsidP="00A1056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D1FE8A6" w14:textId="77777777" w:rsidR="00FE4E2B" w:rsidRDefault="00E426EB" w:rsidP="00A1056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707C7F6A" w14:textId="77777777" w:rsidR="00A1056E" w:rsidRDefault="00A1056E" w:rsidP="00A1056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91CBB3B" w14:textId="77777777" w:rsidR="00A1056E" w:rsidRDefault="00A1056E" w:rsidP="00A1056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98F5520" w14:textId="77777777" w:rsidR="00A1056E" w:rsidRDefault="00A1056E" w:rsidP="00A1056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AD7F15A" w14:textId="77777777" w:rsidR="00A1056E" w:rsidRDefault="00A1056E" w:rsidP="00A1056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F81E765" w14:textId="77777777" w:rsidR="00A1056E" w:rsidRDefault="00A1056E" w:rsidP="00A1056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38BBFA6" w14:textId="77777777" w:rsidR="00A1056E" w:rsidRPr="00E426EB" w:rsidRDefault="00A1056E" w:rsidP="00A1056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21206C02" w14:textId="77777777" w:rsidTr="00847232">
        <w:tc>
          <w:tcPr>
            <w:tcW w:w="9104" w:type="dxa"/>
            <w:shd w:val="clear" w:color="auto" w:fill="D9D9D9"/>
          </w:tcPr>
          <w:p w14:paraId="3C2CE380" w14:textId="77777777" w:rsidR="00E426EB" w:rsidRPr="00650D6C" w:rsidRDefault="00E426EB" w:rsidP="00A1056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73DC5FA4" w14:textId="77777777" w:rsidR="00E426EB" w:rsidRPr="0012157F" w:rsidRDefault="00E426EB" w:rsidP="00A1056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84E0B64" w14:textId="77777777" w:rsidR="00E426EB" w:rsidRPr="00E426EB" w:rsidRDefault="00E426EB" w:rsidP="00A1056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1517DC10" w14:textId="77777777" w:rsidR="00E426EB" w:rsidRPr="00E426EB" w:rsidRDefault="00E426EB" w:rsidP="00A1056E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F621865" w14:textId="77777777" w:rsidR="00E426EB" w:rsidRPr="00FF0EBB" w:rsidRDefault="00E426EB" w:rsidP="00A1056E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14EB895" w14:textId="77777777" w:rsidR="00E426EB" w:rsidRPr="00E426EB" w:rsidRDefault="00E426EB" w:rsidP="00A1056E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40BD018" w14:textId="77777777" w:rsidR="00E426EB" w:rsidRPr="00FF0EBB" w:rsidRDefault="00E426EB" w:rsidP="00A1056E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43B09C1" w14:textId="77777777" w:rsidR="00E426EB" w:rsidRDefault="00E426EB" w:rsidP="00A1056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7F1F8AC" w14:textId="77777777" w:rsidR="0012157F" w:rsidRPr="0012157F" w:rsidRDefault="0012157F" w:rsidP="00A1056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8DDA3DE" w14:textId="77777777" w:rsidR="00524951" w:rsidRDefault="00FE4E2B" w:rsidP="00A1056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49E45D21" w14:textId="77777777" w:rsidR="00524951" w:rsidRDefault="00524951" w:rsidP="00A1056E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58D5A0E4" w14:textId="77777777" w:rsidR="00FE4E2B" w:rsidRPr="0012157F" w:rsidRDefault="00524951" w:rsidP="00A1056E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168A25DE" w14:textId="77777777" w:rsidR="00484F88" w:rsidRPr="0012157F" w:rsidRDefault="006D536F" w:rsidP="00A1056E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9BF6D7" w14:textId="77777777" w:rsidR="002A0BD7" w:rsidRDefault="002A0BD7" w:rsidP="0038231F">
      <w:pPr>
        <w:spacing w:after="0" w:line="240" w:lineRule="auto"/>
      </w:pPr>
      <w:r>
        <w:separator/>
      </w:r>
    </w:p>
  </w:endnote>
  <w:endnote w:type="continuationSeparator" w:id="0">
    <w:p w14:paraId="70A83EF9" w14:textId="77777777" w:rsidR="002A0BD7" w:rsidRDefault="002A0BD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337D1" w14:textId="77777777" w:rsidR="001A5196" w:rsidRDefault="001A51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8B922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E71CEE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E7A7B" w14:textId="77777777" w:rsidR="001A5196" w:rsidRDefault="001A51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76EA43" w14:textId="77777777" w:rsidR="002A0BD7" w:rsidRDefault="002A0BD7" w:rsidP="0038231F">
      <w:pPr>
        <w:spacing w:after="0" w:line="240" w:lineRule="auto"/>
      </w:pPr>
      <w:r>
        <w:separator/>
      </w:r>
    </w:p>
  </w:footnote>
  <w:footnote w:type="continuationSeparator" w:id="0">
    <w:p w14:paraId="56884FCF" w14:textId="77777777" w:rsidR="002A0BD7" w:rsidRDefault="002A0BD7" w:rsidP="0038231F">
      <w:pPr>
        <w:spacing w:after="0" w:line="240" w:lineRule="auto"/>
      </w:pPr>
      <w:r>
        <w:continuationSeparator/>
      </w:r>
    </w:p>
  </w:footnote>
  <w:footnote w:id="1">
    <w:p w14:paraId="560E5C0D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FEE4C90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3FC3B74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E81B6D2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BF3B2" w14:textId="77777777" w:rsidR="001A5196" w:rsidRDefault="001A51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2D04D" w14:textId="77777777" w:rsidR="001A5196" w:rsidRDefault="001A51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0E689" w14:textId="77777777" w:rsidR="001A5196" w:rsidRDefault="001A51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4863770">
    <w:abstractNumId w:val="11"/>
  </w:num>
  <w:num w:numId="2" w16cid:durableId="827330491">
    <w:abstractNumId w:val="0"/>
  </w:num>
  <w:num w:numId="3" w16cid:durableId="836307714">
    <w:abstractNumId w:val="10"/>
  </w:num>
  <w:num w:numId="4" w16cid:durableId="1900165061">
    <w:abstractNumId w:val="13"/>
  </w:num>
  <w:num w:numId="5" w16cid:durableId="977763703">
    <w:abstractNumId w:val="12"/>
  </w:num>
  <w:num w:numId="6" w16cid:durableId="488209347">
    <w:abstractNumId w:val="9"/>
  </w:num>
  <w:num w:numId="7" w16cid:durableId="1174878648">
    <w:abstractNumId w:val="1"/>
  </w:num>
  <w:num w:numId="8" w16cid:durableId="2097365321">
    <w:abstractNumId w:val="6"/>
  </w:num>
  <w:num w:numId="9" w16cid:durableId="1579827073">
    <w:abstractNumId w:val="4"/>
  </w:num>
  <w:num w:numId="10" w16cid:durableId="146943809">
    <w:abstractNumId w:val="7"/>
  </w:num>
  <w:num w:numId="11" w16cid:durableId="196746180">
    <w:abstractNumId w:val="5"/>
  </w:num>
  <w:num w:numId="12" w16cid:durableId="1458792354">
    <w:abstractNumId w:val="8"/>
  </w:num>
  <w:num w:numId="13" w16cid:durableId="198015274">
    <w:abstractNumId w:val="3"/>
  </w:num>
  <w:num w:numId="14" w16cid:durableId="4448106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BD7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A5196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A0BD7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056E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4FB5F6"/>
  <w15:docId w15:val="{2AC30F6C-6D89-4E7A-9C3A-533952AF5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724</Words>
  <Characters>4347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2016-07-26T10:32:00Z</cp:lastPrinted>
  <dcterms:created xsi:type="dcterms:W3CDTF">2025-09-23T11:20:00Z</dcterms:created>
  <dcterms:modified xsi:type="dcterms:W3CDTF">2025-09-23T11:20:00Z</dcterms:modified>
</cp:coreProperties>
</file>