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3B477ACD" w14:textId="2638A4F3" w:rsidR="006C67B7" w:rsidRDefault="006D0F33" w:rsidP="00656C93">
      <w:pPr>
        <w:jc w:val="both"/>
        <w:rPr>
          <w:b/>
          <w:sz w:val="28"/>
          <w:szCs w:val="28"/>
        </w:rPr>
      </w:pPr>
      <w:r w:rsidRPr="006D0F33">
        <w:rPr>
          <w:b/>
          <w:sz w:val="28"/>
          <w:szCs w:val="28"/>
        </w:rPr>
        <w:t>Zakup drukarek etykiet dla całego Szpitala Wojewódzkiego w Poznaniu</w:t>
      </w:r>
    </w:p>
    <w:p w14:paraId="766EA430" w14:textId="77777777" w:rsidR="006D0F33" w:rsidRDefault="006D0F33" w:rsidP="00656C93">
      <w:pPr>
        <w:jc w:val="both"/>
        <w:rPr>
          <w:b/>
          <w:sz w:val="28"/>
          <w:szCs w:val="28"/>
        </w:rPr>
      </w:pPr>
    </w:p>
    <w:p w14:paraId="52264483" w14:textId="34F87905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58852FC2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5BD7C906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6D0F33">
        <w:rPr>
          <w:sz w:val="22"/>
        </w:rPr>
        <w:t>, opisem przedmiotu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1584E90E" w14:textId="77777777" w:rsidR="00C326D8" w:rsidRPr="00495167" w:rsidRDefault="00C326D8" w:rsidP="00C326D8">
      <w:pPr>
        <w:jc w:val="both"/>
      </w:pPr>
      <w:r w:rsidRPr="00495167">
        <w:t>wartość netto za wykonanie całości przedmiotu zamówienia wynosi..............</w:t>
      </w:r>
      <w:r>
        <w:t>..</w:t>
      </w:r>
      <w:r w:rsidRPr="00495167">
        <w:t>......... zł</w:t>
      </w:r>
    </w:p>
    <w:p w14:paraId="26ED8964" w14:textId="77777777" w:rsidR="00C326D8" w:rsidRPr="00495167" w:rsidRDefault="00C326D8" w:rsidP="00C326D8">
      <w:pPr>
        <w:ind w:hanging="284"/>
        <w:jc w:val="both"/>
      </w:pPr>
      <w:r w:rsidRPr="00495167">
        <w:t xml:space="preserve">     stawka  podatku VAT wynosi  ......%</w:t>
      </w:r>
      <w:r>
        <w:t xml:space="preserve">, </w:t>
      </w:r>
      <w:r w:rsidRPr="00495167">
        <w:t>kwota podatku VAT wynosi ................................ zł</w:t>
      </w:r>
    </w:p>
    <w:p w14:paraId="01BC89DD" w14:textId="77777777" w:rsidR="00C326D8" w:rsidRPr="00495167" w:rsidRDefault="00C326D8" w:rsidP="00C326D8">
      <w:pPr>
        <w:ind w:hanging="284"/>
        <w:jc w:val="both"/>
      </w:pPr>
      <w:r w:rsidRPr="00495167">
        <w:tab/>
        <w:t>wartość brutto za wykonanie całości przedmiotu zamówienia wynosi.............</w:t>
      </w:r>
      <w:r>
        <w:t>.</w:t>
      </w:r>
      <w:r w:rsidRPr="00495167">
        <w:t>.......... zł</w:t>
      </w:r>
    </w:p>
    <w:p w14:paraId="3901902B" w14:textId="5BEE0788" w:rsidR="00C326D8" w:rsidRPr="00495167" w:rsidRDefault="00C326D8" w:rsidP="00C326D8">
      <w:pPr>
        <w:ind w:hanging="284"/>
        <w:jc w:val="both"/>
      </w:pPr>
      <w:r w:rsidRPr="00495167">
        <w:t xml:space="preserve">     (słownie:...................................................................................................................... zł)</w:t>
      </w:r>
      <w:r w:rsidR="006D0F33">
        <w:t>.</w:t>
      </w:r>
    </w:p>
    <w:p w14:paraId="632012F0" w14:textId="77777777" w:rsidR="004C6F8A" w:rsidRDefault="004C6F8A" w:rsidP="004C6F8A">
      <w:pPr>
        <w:pStyle w:val="Tekstpodstawowy"/>
        <w:spacing w:line="240" w:lineRule="auto"/>
        <w:rPr>
          <w:b/>
          <w:bCs/>
        </w:rPr>
      </w:pPr>
    </w:p>
    <w:p w14:paraId="26AA939B" w14:textId="63EA2C8B" w:rsidR="00C326D8" w:rsidRPr="004C6F8A" w:rsidRDefault="00C326D8" w:rsidP="004C6F8A">
      <w:pPr>
        <w:jc w:val="both"/>
      </w:pPr>
      <w:r w:rsidRPr="004C6F8A">
        <w:t xml:space="preserve">Termin dostawy: </w:t>
      </w:r>
      <w:r w:rsidR="006D0F33">
        <w:t>do</w:t>
      </w:r>
      <w:r w:rsidRPr="004C6F8A">
        <w:t xml:space="preserve"> 3</w:t>
      </w:r>
      <w:r w:rsidR="009D5ACA" w:rsidRPr="004C6F8A">
        <w:t>0</w:t>
      </w:r>
      <w:r w:rsidRPr="004C6F8A">
        <w:t xml:space="preserve"> dni </w:t>
      </w:r>
      <w:r w:rsidR="006D0F33">
        <w:t>– należy wpisać ile dni ………</w:t>
      </w:r>
      <w:r w:rsidR="009D487B">
        <w:t>…</w:t>
      </w:r>
      <w:r w:rsidR="006D0F33">
        <w:t>.. (II kryterium punktowane).</w:t>
      </w:r>
    </w:p>
    <w:p w14:paraId="474FCCDC" w14:textId="77777777" w:rsidR="00C326D8" w:rsidRDefault="00C326D8" w:rsidP="00C326D8">
      <w:pPr>
        <w:jc w:val="both"/>
      </w:pPr>
      <w:r>
        <w:t>W</w:t>
      </w:r>
      <w:r w:rsidRPr="00495167">
        <w:t xml:space="preserve">arunki płatności </w:t>
      </w:r>
      <w:r>
        <w:t>6</w:t>
      </w:r>
      <w:r w:rsidRPr="00495167">
        <w:t>0 dni</w:t>
      </w:r>
    </w:p>
    <w:p w14:paraId="5B72EA2A" w14:textId="77777777" w:rsidR="00C326D8" w:rsidRDefault="00C326D8" w:rsidP="00C326D8">
      <w:pPr>
        <w:jc w:val="both"/>
      </w:pPr>
    </w:p>
    <w:p w14:paraId="4302ABCA" w14:textId="77777777" w:rsidR="00DD5AC5" w:rsidRDefault="00DD5AC5" w:rsidP="00C326D8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art.108 ust 1 pkt 1-6 ustawy Pzp.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 109 ust. 1 pkt 4 ustawy Pzp</w:t>
      </w:r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lastRenderedPageBreak/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67A4" w14:textId="77777777" w:rsidR="00CF2356" w:rsidRDefault="00CF2356">
      <w:r>
        <w:separator/>
      </w:r>
    </w:p>
  </w:endnote>
  <w:endnote w:type="continuationSeparator" w:id="0">
    <w:p w14:paraId="66455DFA" w14:textId="77777777" w:rsidR="00CF2356" w:rsidRDefault="00CF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D20CB" w14:textId="77777777" w:rsidR="00CF2356" w:rsidRDefault="00CF2356">
      <w:r>
        <w:separator/>
      </w:r>
    </w:p>
  </w:footnote>
  <w:footnote w:type="continuationSeparator" w:id="0">
    <w:p w14:paraId="78EDA8BA" w14:textId="77777777" w:rsidR="00CF2356" w:rsidRDefault="00CF235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1DD0E9A1" w:rsidR="00D74BC1" w:rsidRDefault="00281DC6">
    <w:pPr>
      <w:pStyle w:val="Nagwek"/>
    </w:pPr>
    <w:r w:rsidRPr="00074235">
      <w:t>Znak sprawy: SZW/DZP/</w:t>
    </w:r>
    <w:r w:rsidR="006C67B7">
      <w:t>1</w:t>
    </w:r>
    <w:r w:rsidR="006D0F33">
      <w:t>22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2DE8"/>
    <w:rsid w:val="00050923"/>
    <w:rsid w:val="000540D7"/>
    <w:rsid w:val="000603EF"/>
    <w:rsid w:val="00071FE3"/>
    <w:rsid w:val="00074235"/>
    <w:rsid w:val="00084529"/>
    <w:rsid w:val="0011274B"/>
    <w:rsid w:val="00116BA4"/>
    <w:rsid w:val="0012319B"/>
    <w:rsid w:val="00132CB2"/>
    <w:rsid w:val="00180314"/>
    <w:rsid w:val="0018410E"/>
    <w:rsid w:val="00184F55"/>
    <w:rsid w:val="00190061"/>
    <w:rsid w:val="001C5D08"/>
    <w:rsid w:val="001D7879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7304E"/>
    <w:rsid w:val="003A51F8"/>
    <w:rsid w:val="003A60C7"/>
    <w:rsid w:val="003A652F"/>
    <w:rsid w:val="003A6964"/>
    <w:rsid w:val="003D6612"/>
    <w:rsid w:val="004135CD"/>
    <w:rsid w:val="00443C09"/>
    <w:rsid w:val="0044482A"/>
    <w:rsid w:val="00460383"/>
    <w:rsid w:val="004747EC"/>
    <w:rsid w:val="00492DFD"/>
    <w:rsid w:val="004A2566"/>
    <w:rsid w:val="004C6F8A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7B7"/>
    <w:rsid w:val="006C69A1"/>
    <w:rsid w:val="006D0F33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20058"/>
    <w:rsid w:val="008331AD"/>
    <w:rsid w:val="00872282"/>
    <w:rsid w:val="008A73B0"/>
    <w:rsid w:val="00901B81"/>
    <w:rsid w:val="00916B87"/>
    <w:rsid w:val="00932792"/>
    <w:rsid w:val="009443C5"/>
    <w:rsid w:val="0099068B"/>
    <w:rsid w:val="009D487B"/>
    <w:rsid w:val="009D5ACA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BF311E"/>
    <w:rsid w:val="00C03622"/>
    <w:rsid w:val="00C15918"/>
    <w:rsid w:val="00C326D8"/>
    <w:rsid w:val="00C434DC"/>
    <w:rsid w:val="00CA0475"/>
    <w:rsid w:val="00CA7C6C"/>
    <w:rsid w:val="00CB2BB2"/>
    <w:rsid w:val="00CB2BE7"/>
    <w:rsid w:val="00CE3997"/>
    <w:rsid w:val="00CF1BA2"/>
    <w:rsid w:val="00CF2356"/>
    <w:rsid w:val="00D052E3"/>
    <w:rsid w:val="00D44BFC"/>
    <w:rsid w:val="00D44F2E"/>
    <w:rsid w:val="00D64384"/>
    <w:rsid w:val="00D74BC1"/>
    <w:rsid w:val="00DD5AC5"/>
    <w:rsid w:val="00DE599F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188</TotalTime>
  <Pages>3</Pages>
  <Words>594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79</cp:revision>
  <cp:lastPrinted>2007-10-05T06:59:00Z</cp:lastPrinted>
  <dcterms:created xsi:type="dcterms:W3CDTF">2021-03-05T08:11:00Z</dcterms:created>
  <dcterms:modified xsi:type="dcterms:W3CDTF">2025-09-24T11:47:00Z</dcterms:modified>
</cp:coreProperties>
</file>