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70A49" w14:textId="77777777" w:rsidR="00986737" w:rsidRPr="009432A1" w:rsidRDefault="00A63998" w:rsidP="002221D1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63998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A63998">
        <w:rPr>
          <w:rFonts w:ascii="Arial" w:hAnsi="Arial" w:cs="Arial"/>
          <w:sz w:val="24"/>
          <w:szCs w:val="24"/>
        </w:rPr>
        <w:t>2025-09-25</w:t>
      </w:r>
    </w:p>
    <w:p w14:paraId="23C29246" w14:textId="77777777" w:rsidR="00A63998" w:rsidRPr="00A63998" w:rsidRDefault="00A63998" w:rsidP="002221D1">
      <w:pPr>
        <w:rPr>
          <w:rFonts w:ascii="Arial" w:hAnsi="Arial" w:cs="Arial"/>
          <w:b/>
          <w:bCs/>
          <w:sz w:val="24"/>
          <w:szCs w:val="24"/>
        </w:rPr>
      </w:pPr>
      <w:r w:rsidRPr="00A63998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A7255BA" w14:textId="77777777" w:rsidR="00986737" w:rsidRPr="009432A1" w:rsidRDefault="00A63998" w:rsidP="002221D1">
      <w:pPr>
        <w:rPr>
          <w:rFonts w:ascii="Arial" w:hAnsi="Arial" w:cs="Arial"/>
          <w:b/>
          <w:bCs/>
          <w:sz w:val="24"/>
          <w:szCs w:val="24"/>
        </w:rPr>
      </w:pPr>
      <w:r w:rsidRPr="00A6399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F4FB9A8" w14:textId="77777777" w:rsidR="00986737" w:rsidRPr="009432A1" w:rsidRDefault="00A63998" w:rsidP="002221D1">
      <w:pPr>
        <w:rPr>
          <w:rFonts w:ascii="Arial" w:hAnsi="Arial" w:cs="Arial"/>
          <w:sz w:val="24"/>
          <w:szCs w:val="24"/>
        </w:rPr>
      </w:pPr>
      <w:r w:rsidRPr="00A63998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63998">
        <w:rPr>
          <w:rFonts w:ascii="Arial" w:hAnsi="Arial" w:cs="Arial"/>
          <w:sz w:val="24"/>
          <w:szCs w:val="24"/>
        </w:rPr>
        <w:t>7/19</w:t>
      </w:r>
    </w:p>
    <w:p w14:paraId="009229E4" w14:textId="77777777" w:rsidR="00986737" w:rsidRPr="009432A1" w:rsidRDefault="00A63998" w:rsidP="002221D1">
      <w:pPr>
        <w:rPr>
          <w:rFonts w:ascii="Arial" w:hAnsi="Arial" w:cs="Arial"/>
          <w:sz w:val="24"/>
          <w:szCs w:val="24"/>
        </w:rPr>
      </w:pPr>
      <w:r w:rsidRPr="00A63998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63998">
        <w:rPr>
          <w:rFonts w:ascii="Arial" w:hAnsi="Arial" w:cs="Arial"/>
          <w:sz w:val="24"/>
          <w:szCs w:val="24"/>
        </w:rPr>
        <w:t>Poznań</w:t>
      </w:r>
    </w:p>
    <w:p w14:paraId="6336EC34" w14:textId="6560701D" w:rsidR="00986737" w:rsidRDefault="00986737" w:rsidP="002221D1">
      <w:pPr>
        <w:jc w:val="both"/>
        <w:rPr>
          <w:rFonts w:ascii="Arial" w:hAnsi="Arial" w:cs="Arial"/>
          <w:bCs/>
          <w:sz w:val="18"/>
          <w:szCs w:val="18"/>
        </w:rPr>
      </w:pPr>
    </w:p>
    <w:p w14:paraId="5D8F5C1C" w14:textId="77777777" w:rsidR="002221D1" w:rsidRDefault="002221D1" w:rsidP="002221D1">
      <w:pPr>
        <w:jc w:val="both"/>
        <w:rPr>
          <w:rFonts w:ascii="Arial" w:hAnsi="Arial" w:cs="Arial"/>
          <w:bCs/>
          <w:sz w:val="18"/>
          <w:szCs w:val="18"/>
        </w:rPr>
      </w:pPr>
    </w:p>
    <w:p w14:paraId="034B0CF7" w14:textId="77777777" w:rsidR="002221D1" w:rsidRPr="009432A1" w:rsidRDefault="002221D1" w:rsidP="002221D1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0C1D2562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1079CA" w14:textId="77777777" w:rsidR="00986737" w:rsidRPr="00CF7835" w:rsidRDefault="00986737" w:rsidP="002221D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52FE2C3" w14:textId="77777777" w:rsidR="00986737" w:rsidRPr="00382A4A" w:rsidRDefault="00986737" w:rsidP="002221D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91B3B97" w14:textId="77777777" w:rsidR="00986737" w:rsidRPr="004E4B64" w:rsidRDefault="00986737" w:rsidP="002221D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A596359" w14:textId="77777777" w:rsidTr="005A632E">
        <w:tc>
          <w:tcPr>
            <w:tcW w:w="2269" w:type="dxa"/>
          </w:tcPr>
          <w:p w14:paraId="14C9E726" w14:textId="77777777" w:rsidR="00986737" w:rsidRPr="004E4B64" w:rsidRDefault="00986737" w:rsidP="002221D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0B567BC" w14:textId="77777777" w:rsidR="00986737" w:rsidRPr="004E4B64" w:rsidRDefault="00A63998" w:rsidP="002221D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3998">
              <w:rPr>
                <w:rFonts w:ascii="Arial" w:hAnsi="Arial" w:cs="Arial"/>
                <w:bCs/>
                <w:sz w:val="24"/>
                <w:szCs w:val="24"/>
              </w:rPr>
              <w:t>Dostawa jednorazowych środków ochrony indywidualnej do Szpitala Wojewódzkiego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63998" w:rsidRPr="004E4B64" w14:paraId="4F4F23FA" w14:textId="77777777" w:rsidTr="00E76640">
        <w:tc>
          <w:tcPr>
            <w:tcW w:w="2269" w:type="dxa"/>
          </w:tcPr>
          <w:p w14:paraId="02453530" w14:textId="77777777" w:rsidR="00A63998" w:rsidRPr="004E4B64" w:rsidRDefault="00A63998" w:rsidP="002221D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4161C79" w14:textId="77777777" w:rsidR="00A63998" w:rsidRPr="004E4B64" w:rsidRDefault="00A63998" w:rsidP="002221D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3998">
              <w:rPr>
                <w:rFonts w:ascii="Arial" w:hAnsi="Arial" w:cs="Arial"/>
                <w:bCs/>
                <w:sz w:val="24"/>
                <w:szCs w:val="24"/>
              </w:rPr>
              <w:t>SZW/DZP/112/2025</w:t>
            </w:r>
          </w:p>
        </w:tc>
      </w:tr>
    </w:tbl>
    <w:p w14:paraId="2A240C62" w14:textId="77777777" w:rsidR="00A80738" w:rsidRDefault="00A80738" w:rsidP="002221D1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4E367404" w14:textId="77777777" w:rsidR="002221D1" w:rsidRPr="00986737" w:rsidRDefault="002221D1" w:rsidP="002221D1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43FBC7EB" w14:textId="1A0D9619" w:rsidR="00D665F5" w:rsidRDefault="00D665F5" w:rsidP="002221D1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63998" w:rsidRPr="00A63998">
        <w:rPr>
          <w:rFonts w:ascii="Arial" w:hAnsi="Arial" w:cs="Arial"/>
          <w:sz w:val="24"/>
          <w:szCs w:val="24"/>
        </w:rPr>
        <w:t>(</w:t>
      </w:r>
      <w:proofErr w:type="spellStart"/>
      <w:r w:rsidR="00A63998" w:rsidRPr="00A63998">
        <w:rPr>
          <w:rFonts w:ascii="Arial" w:hAnsi="Arial" w:cs="Arial"/>
          <w:sz w:val="24"/>
          <w:szCs w:val="24"/>
        </w:rPr>
        <w:t>t.j</w:t>
      </w:r>
      <w:proofErr w:type="spellEnd"/>
      <w:r w:rsidR="00A63998" w:rsidRPr="00A63998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6C11783" w14:textId="77777777" w:rsidR="002221D1" w:rsidRDefault="002221D1" w:rsidP="002221D1">
      <w:pPr>
        <w:jc w:val="both"/>
        <w:rPr>
          <w:rFonts w:ascii="Arial" w:hAnsi="Arial" w:cs="Arial"/>
          <w:sz w:val="24"/>
          <w:szCs w:val="24"/>
        </w:rPr>
      </w:pPr>
    </w:p>
    <w:p w14:paraId="40F1B6BC" w14:textId="77777777" w:rsidR="002221D1" w:rsidRPr="002221D1" w:rsidRDefault="002221D1" w:rsidP="002221D1">
      <w:pPr>
        <w:jc w:val="both"/>
        <w:rPr>
          <w:rFonts w:ascii="Arial" w:hAnsi="Arial" w:cs="Arial"/>
          <w:sz w:val="24"/>
          <w:szCs w:val="24"/>
        </w:rPr>
      </w:pPr>
      <w:r w:rsidRPr="002221D1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4CCC2FD3" w14:textId="635D9F61" w:rsidR="002221D1" w:rsidRPr="002221D1" w:rsidRDefault="002221D1" w:rsidP="002221D1">
      <w:pPr>
        <w:jc w:val="both"/>
        <w:rPr>
          <w:rFonts w:ascii="Arial" w:hAnsi="Arial" w:cs="Arial"/>
          <w:sz w:val="24"/>
          <w:szCs w:val="24"/>
        </w:rPr>
      </w:pPr>
      <w:r w:rsidRPr="002221D1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2221D1">
        <w:rPr>
          <w:rFonts w:ascii="Arial" w:hAnsi="Arial" w:cs="Arial"/>
          <w:sz w:val="24"/>
          <w:szCs w:val="24"/>
        </w:rPr>
        <w:t>349574,40 zł brutto</w:t>
      </w:r>
    </w:p>
    <w:p w14:paraId="2F941886" w14:textId="5826CB84" w:rsidR="002221D1" w:rsidRPr="002221D1" w:rsidRDefault="002221D1" w:rsidP="002221D1">
      <w:pPr>
        <w:jc w:val="both"/>
        <w:rPr>
          <w:rFonts w:ascii="Arial" w:hAnsi="Arial" w:cs="Arial"/>
          <w:sz w:val="24"/>
          <w:szCs w:val="24"/>
        </w:rPr>
      </w:pPr>
      <w:r w:rsidRPr="002221D1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2221D1">
        <w:rPr>
          <w:rFonts w:ascii="Arial" w:hAnsi="Arial" w:cs="Arial"/>
          <w:sz w:val="24"/>
          <w:szCs w:val="24"/>
        </w:rPr>
        <w:t>37386,40 zł brutto</w:t>
      </w:r>
      <w:r>
        <w:rPr>
          <w:rFonts w:ascii="Arial" w:hAnsi="Arial" w:cs="Arial"/>
          <w:sz w:val="24"/>
          <w:szCs w:val="24"/>
        </w:rPr>
        <w:t>.</w:t>
      </w:r>
    </w:p>
    <w:p w14:paraId="0A1E8A07" w14:textId="77777777" w:rsidR="002221D1" w:rsidRPr="00BB547B" w:rsidRDefault="002221D1" w:rsidP="002221D1">
      <w:pPr>
        <w:jc w:val="both"/>
        <w:rPr>
          <w:rFonts w:ascii="Arial" w:hAnsi="Arial" w:cs="Arial"/>
          <w:sz w:val="24"/>
          <w:szCs w:val="24"/>
        </w:rPr>
      </w:pPr>
    </w:p>
    <w:p w14:paraId="2D3164AE" w14:textId="77777777" w:rsidR="00A80738" w:rsidRPr="00BB547B" w:rsidRDefault="00D665F5" w:rsidP="002221D1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63998" w:rsidRPr="00A63998">
        <w:rPr>
          <w:rFonts w:ascii="Arial" w:hAnsi="Arial" w:cs="Arial"/>
          <w:sz w:val="24"/>
          <w:szCs w:val="24"/>
        </w:rPr>
        <w:t>25/09/2025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A63998" w:rsidRPr="00A63998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4961"/>
        <w:gridCol w:w="2126"/>
      </w:tblGrid>
      <w:tr w:rsidR="006B27ED" w:rsidRPr="002221D1" w14:paraId="4B9D836D" w14:textId="77777777" w:rsidTr="00F23F45">
        <w:tc>
          <w:tcPr>
            <w:tcW w:w="993" w:type="dxa"/>
            <w:shd w:val="clear" w:color="auto" w:fill="F2F2F2"/>
            <w:vAlign w:val="center"/>
          </w:tcPr>
          <w:p w14:paraId="5AF026AD" w14:textId="77777777" w:rsidR="006B27ED" w:rsidRPr="002221D1" w:rsidRDefault="00986737" w:rsidP="002221D1">
            <w:pPr>
              <w:jc w:val="center"/>
              <w:rPr>
                <w:rFonts w:ascii="Arial" w:hAnsi="Arial" w:cs="Arial"/>
              </w:rPr>
            </w:pPr>
            <w:r w:rsidRPr="002221D1">
              <w:rPr>
                <w:rFonts w:ascii="Arial" w:hAnsi="Arial" w:cs="Arial"/>
              </w:rPr>
              <w:t>Oferta n</w:t>
            </w:r>
            <w:r w:rsidR="006B27ED" w:rsidRPr="002221D1">
              <w:rPr>
                <w:rFonts w:ascii="Arial" w:hAnsi="Arial" w:cs="Arial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4A088EEB" w14:textId="01AEB912" w:rsidR="006B27ED" w:rsidRPr="002221D1" w:rsidRDefault="002221D1" w:rsidP="002221D1">
            <w:pPr>
              <w:jc w:val="center"/>
              <w:rPr>
                <w:rFonts w:ascii="Arial" w:hAnsi="Arial" w:cs="Arial"/>
              </w:rPr>
            </w:pPr>
            <w:r w:rsidRPr="002221D1">
              <w:rPr>
                <w:rFonts w:ascii="Arial" w:hAnsi="Arial" w:cs="Arial"/>
              </w:rPr>
              <w:t>Zadanie</w:t>
            </w:r>
            <w:r w:rsidR="00986737" w:rsidRPr="002221D1">
              <w:rPr>
                <w:rFonts w:ascii="Arial" w:hAnsi="Arial" w:cs="Arial"/>
              </w:rPr>
              <w:t xml:space="preserve">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55F9F91" w14:textId="77777777" w:rsidR="006B27ED" w:rsidRPr="002221D1" w:rsidRDefault="006B27ED" w:rsidP="002221D1">
            <w:pPr>
              <w:jc w:val="center"/>
              <w:rPr>
                <w:rFonts w:ascii="Arial" w:hAnsi="Arial" w:cs="Arial"/>
              </w:rPr>
            </w:pPr>
            <w:r w:rsidRPr="002221D1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0079617C" w14:textId="77777777" w:rsidR="006B27ED" w:rsidRPr="002221D1" w:rsidRDefault="006B27ED" w:rsidP="002221D1">
            <w:pPr>
              <w:jc w:val="center"/>
              <w:rPr>
                <w:rFonts w:ascii="Arial" w:hAnsi="Arial" w:cs="Arial"/>
              </w:rPr>
            </w:pPr>
            <w:r w:rsidRPr="002221D1">
              <w:rPr>
                <w:rFonts w:ascii="Arial" w:hAnsi="Arial" w:cs="Arial"/>
              </w:rPr>
              <w:t>Cena oferty</w:t>
            </w:r>
          </w:p>
        </w:tc>
      </w:tr>
      <w:tr w:rsidR="00A63998" w:rsidRPr="00BB547B" w14:paraId="7FBC1CD7" w14:textId="77777777" w:rsidTr="00F23F45">
        <w:tc>
          <w:tcPr>
            <w:tcW w:w="993" w:type="dxa"/>
            <w:vAlign w:val="center"/>
          </w:tcPr>
          <w:p w14:paraId="74C7BAF9" w14:textId="77777777" w:rsidR="00A63998" w:rsidRPr="00986737" w:rsidRDefault="00A63998" w:rsidP="002221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14:paraId="2D5CC79D" w14:textId="77777777" w:rsidR="00A63998" w:rsidRPr="00986737" w:rsidRDefault="00A63998" w:rsidP="002221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5B628DE7" w14:textId="77777777" w:rsidR="00A63998" w:rsidRPr="00986737" w:rsidRDefault="00A63998" w:rsidP="002221D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63998">
              <w:rPr>
                <w:rFonts w:ascii="Arial" w:hAnsi="Arial" w:cs="Arial"/>
                <w:sz w:val="24"/>
                <w:szCs w:val="24"/>
              </w:rPr>
              <w:t>Tioro</w:t>
            </w:r>
            <w:proofErr w:type="spellEnd"/>
            <w:r w:rsidRPr="00A6399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EEAB5C6" w14:textId="0FB1816D" w:rsidR="00A63998" w:rsidRPr="00986737" w:rsidRDefault="00F23F45" w:rsidP="002221D1">
            <w:pPr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A63998" w:rsidRPr="00A63998">
              <w:rPr>
                <w:rFonts w:ascii="Arial" w:hAnsi="Arial" w:cs="Arial"/>
                <w:sz w:val="24"/>
                <w:szCs w:val="24"/>
              </w:rPr>
              <w:t>Towarowa</w:t>
            </w:r>
            <w:r w:rsidR="00A6399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63998" w:rsidRPr="00A63998">
              <w:rPr>
                <w:rFonts w:ascii="Arial" w:hAnsi="Arial" w:cs="Arial"/>
                <w:sz w:val="24"/>
                <w:szCs w:val="24"/>
              </w:rPr>
              <w:t>22</w:t>
            </w:r>
            <w:r w:rsidR="00A6399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4C6B7C" w14:textId="77777777" w:rsidR="00A63998" w:rsidRPr="00986737" w:rsidRDefault="00A63998" w:rsidP="002221D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42-600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63998">
              <w:rPr>
                <w:rFonts w:ascii="Arial" w:hAnsi="Arial" w:cs="Arial"/>
                <w:sz w:val="24"/>
                <w:szCs w:val="24"/>
              </w:rPr>
              <w:t>Tarnowskie Góry</w:t>
            </w:r>
          </w:p>
        </w:tc>
        <w:tc>
          <w:tcPr>
            <w:tcW w:w="2126" w:type="dxa"/>
            <w:vAlign w:val="center"/>
          </w:tcPr>
          <w:p w14:paraId="37C445F2" w14:textId="77777777" w:rsidR="00A63998" w:rsidRPr="00986737" w:rsidRDefault="00A63998" w:rsidP="002221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14 779.80 zł</w:t>
            </w:r>
          </w:p>
        </w:tc>
      </w:tr>
      <w:tr w:rsidR="00A63998" w:rsidRPr="00BB547B" w14:paraId="6BB23BE4" w14:textId="77777777" w:rsidTr="00F23F45">
        <w:tc>
          <w:tcPr>
            <w:tcW w:w="993" w:type="dxa"/>
            <w:vAlign w:val="center"/>
          </w:tcPr>
          <w:p w14:paraId="6EAB72B1" w14:textId="77777777" w:rsidR="00A63998" w:rsidRPr="00986737" w:rsidRDefault="00A63998" w:rsidP="002221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14:paraId="425BE39E" w14:textId="77777777" w:rsidR="00A63998" w:rsidRPr="00986737" w:rsidRDefault="00A63998" w:rsidP="002221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5A37ECDA" w14:textId="77777777" w:rsidR="00A63998" w:rsidRPr="00986737" w:rsidRDefault="00A63998" w:rsidP="002221D1">
            <w:pPr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A63998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A63998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A63998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A6399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E8659D6" w14:textId="77777777" w:rsidR="00A63998" w:rsidRPr="00986737" w:rsidRDefault="00A63998" w:rsidP="002221D1">
            <w:pPr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63998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313D22" w14:textId="77777777" w:rsidR="00A63998" w:rsidRPr="00986737" w:rsidRDefault="00A63998" w:rsidP="002221D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63998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126" w:type="dxa"/>
            <w:vAlign w:val="center"/>
          </w:tcPr>
          <w:p w14:paraId="43032BC0" w14:textId="77777777" w:rsidR="00A63998" w:rsidRPr="00986737" w:rsidRDefault="00A63998" w:rsidP="002221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394 335.61 zł</w:t>
            </w:r>
          </w:p>
        </w:tc>
      </w:tr>
      <w:tr w:rsidR="00A63998" w:rsidRPr="00BB547B" w14:paraId="2DF81D60" w14:textId="77777777" w:rsidTr="00F23F45">
        <w:tc>
          <w:tcPr>
            <w:tcW w:w="993" w:type="dxa"/>
            <w:vAlign w:val="center"/>
          </w:tcPr>
          <w:p w14:paraId="2FB07D2F" w14:textId="77777777" w:rsidR="00A63998" w:rsidRPr="00986737" w:rsidRDefault="00A63998" w:rsidP="002221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14:paraId="20BF4885" w14:textId="77777777" w:rsidR="00A63998" w:rsidRPr="00986737" w:rsidRDefault="00A63998" w:rsidP="002221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654DE4FD" w14:textId="77777777" w:rsidR="00A63998" w:rsidRPr="00986737" w:rsidRDefault="00A63998" w:rsidP="002221D1">
            <w:pPr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A63998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A63998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A63998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A6399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856B378" w14:textId="77777777" w:rsidR="00A63998" w:rsidRPr="00986737" w:rsidRDefault="00A63998" w:rsidP="002221D1">
            <w:pPr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63998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1300293" w14:textId="77777777" w:rsidR="00A63998" w:rsidRPr="00986737" w:rsidRDefault="00A63998" w:rsidP="002221D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63998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126" w:type="dxa"/>
            <w:vAlign w:val="center"/>
          </w:tcPr>
          <w:p w14:paraId="19DF7E2C" w14:textId="77777777" w:rsidR="00A63998" w:rsidRPr="00986737" w:rsidRDefault="00A63998" w:rsidP="002221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36 151.70 zł</w:t>
            </w:r>
          </w:p>
        </w:tc>
      </w:tr>
      <w:tr w:rsidR="00A63998" w:rsidRPr="00BB547B" w14:paraId="6FDBE527" w14:textId="77777777" w:rsidTr="00F23F45">
        <w:tc>
          <w:tcPr>
            <w:tcW w:w="993" w:type="dxa"/>
            <w:vAlign w:val="center"/>
          </w:tcPr>
          <w:p w14:paraId="228BB8FA" w14:textId="77777777" w:rsidR="00A63998" w:rsidRPr="00986737" w:rsidRDefault="00A63998" w:rsidP="002221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14:paraId="65442523" w14:textId="77777777" w:rsidR="00A63998" w:rsidRPr="00986737" w:rsidRDefault="00A63998" w:rsidP="002221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02519326" w14:textId="7DC6DF83" w:rsidR="00A63998" w:rsidRPr="00986737" w:rsidRDefault="00A63998" w:rsidP="002221D1">
            <w:pPr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 xml:space="preserve">J. </w:t>
            </w:r>
            <w:proofErr w:type="spellStart"/>
            <w:r w:rsidRPr="00A63998">
              <w:rPr>
                <w:rFonts w:ascii="Arial" w:hAnsi="Arial" w:cs="Arial"/>
                <w:sz w:val="24"/>
                <w:szCs w:val="24"/>
              </w:rPr>
              <w:t>Chodacki</w:t>
            </w:r>
            <w:proofErr w:type="spellEnd"/>
            <w:r w:rsidRPr="00A63998">
              <w:rPr>
                <w:rFonts w:ascii="Arial" w:hAnsi="Arial" w:cs="Arial"/>
                <w:sz w:val="24"/>
                <w:szCs w:val="24"/>
              </w:rPr>
              <w:t>, A. Misztal „</w:t>
            </w:r>
            <w:proofErr w:type="spellStart"/>
            <w:r w:rsidRPr="00A63998">
              <w:rPr>
                <w:rFonts w:ascii="Arial" w:hAnsi="Arial" w:cs="Arial"/>
                <w:sz w:val="24"/>
                <w:szCs w:val="24"/>
              </w:rPr>
              <w:t>Medica</w:t>
            </w:r>
            <w:proofErr w:type="spellEnd"/>
            <w:r w:rsidRPr="00A63998">
              <w:rPr>
                <w:rFonts w:ascii="Arial" w:hAnsi="Arial" w:cs="Arial"/>
                <w:sz w:val="24"/>
                <w:szCs w:val="24"/>
              </w:rPr>
              <w:t>” S</w:t>
            </w:r>
            <w:r w:rsidR="00F23F45">
              <w:rPr>
                <w:rFonts w:ascii="Arial" w:hAnsi="Arial" w:cs="Arial"/>
                <w:sz w:val="24"/>
                <w:szCs w:val="24"/>
              </w:rPr>
              <w:t>.J.</w:t>
            </w:r>
          </w:p>
          <w:p w14:paraId="0E86CDB5" w14:textId="3E7AFFBB" w:rsidR="00A63998" w:rsidRPr="00986737" w:rsidRDefault="00F23F45" w:rsidP="002221D1">
            <w:pPr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A63998" w:rsidRPr="00A63998">
              <w:rPr>
                <w:rFonts w:ascii="Arial" w:hAnsi="Arial" w:cs="Arial"/>
                <w:sz w:val="24"/>
                <w:szCs w:val="24"/>
              </w:rPr>
              <w:t>PRZEMYSŁOWA</w:t>
            </w:r>
            <w:r w:rsidR="00A6399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63998" w:rsidRPr="00A63998">
              <w:rPr>
                <w:rFonts w:ascii="Arial" w:hAnsi="Arial" w:cs="Arial"/>
                <w:sz w:val="24"/>
                <w:szCs w:val="24"/>
              </w:rPr>
              <w:t>4A</w:t>
            </w:r>
            <w:r w:rsidR="00A6399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48E555F" w14:textId="77777777" w:rsidR="00A63998" w:rsidRPr="00986737" w:rsidRDefault="00A63998" w:rsidP="002221D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59-300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63998">
              <w:rPr>
                <w:rFonts w:ascii="Arial" w:hAnsi="Arial" w:cs="Arial"/>
                <w:sz w:val="24"/>
                <w:szCs w:val="24"/>
              </w:rPr>
              <w:t>LUBIN</w:t>
            </w:r>
          </w:p>
        </w:tc>
        <w:tc>
          <w:tcPr>
            <w:tcW w:w="2126" w:type="dxa"/>
            <w:vAlign w:val="center"/>
          </w:tcPr>
          <w:p w14:paraId="6EDB3C8F" w14:textId="77777777" w:rsidR="00A63998" w:rsidRDefault="00A63998" w:rsidP="002221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15 395.40 zł</w:t>
            </w:r>
          </w:p>
          <w:p w14:paraId="436E0C55" w14:textId="45812FFD" w:rsidR="004F1841" w:rsidRPr="004F1841" w:rsidRDefault="004F1841" w:rsidP="002221D1">
            <w:pPr>
              <w:jc w:val="center"/>
              <w:rPr>
                <w:rFonts w:ascii="Arial" w:hAnsi="Arial" w:cs="Arial"/>
              </w:rPr>
            </w:pPr>
            <w:r w:rsidRPr="004F1841">
              <w:rPr>
                <w:rFonts w:ascii="Arial" w:hAnsi="Arial" w:cs="Arial"/>
              </w:rPr>
              <w:t>brak formularza ofertowego</w:t>
            </w:r>
          </w:p>
        </w:tc>
      </w:tr>
      <w:tr w:rsidR="00A63998" w:rsidRPr="00BB547B" w14:paraId="7132DE66" w14:textId="77777777" w:rsidTr="00F23F45">
        <w:tc>
          <w:tcPr>
            <w:tcW w:w="993" w:type="dxa"/>
            <w:vAlign w:val="center"/>
          </w:tcPr>
          <w:p w14:paraId="61F305EC" w14:textId="77777777" w:rsidR="00A63998" w:rsidRPr="00986737" w:rsidRDefault="00A63998" w:rsidP="002221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14:paraId="43371935" w14:textId="77777777" w:rsidR="00A63998" w:rsidRPr="00986737" w:rsidRDefault="00A63998" w:rsidP="002221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33CEE45D" w14:textId="5D12E1C9" w:rsidR="00A63998" w:rsidRPr="00986737" w:rsidRDefault="00F23F45" w:rsidP="002221D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Firma PUH Mieczysław </w:t>
            </w:r>
            <w:r w:rsidR="00A63998" w:rsidRPr="00A63998">
              <w:rPr>
                <w:rFonts w:ascii="Arial" w:hAnsi="Arial" w:cs="Arial"/>
                <w:sz w:val="24"/>
                <w:szCs w:val="24"/>
              </w:rPr>
              <w:t>Kruszelnicki</w:t>
            </w:r>
          </w:p>
          <w:p w14:paraId="231BA305" w14:textId="77777777" w:rsidR="00A63998" w:rsidRPr="00986737" w:rsidRDefault="00A63998" w:rsidP="002221D1">
            <w:pPr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ul. Chorwacka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63998">
              <w:rPr>
                <w:rFonts w:ascii="Arial" w:hAnsi="Arial" w:cs="Arial"/>
                <w:sz w:val="24"/>
                <w:szCs w:val="24"/>
              </w:rPr>
              <w:t>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49CB7B" w14:textId="77777777" w:rsidR="00A63998" w:rsidRPr="00986737" w:rsidRDefault="00A63998" w:rsidP="002221D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51-107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6399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126" w:type="dxa"/>
            <w:vAlign w:val="center"/>
          </w:tcPr>
          <w:p w14:paraId="081037A1" w14:textId="77777777" w:rsidR="00A63998" w:rsidRPr="00986737" w:rsidRDefault="00A63998" w:rsidP="002221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3998">
              <w:rPr>
                <w:rFonts w:ascii="Arial" w:hAnsi="Arial" w:cs="Arial"/>
                <w:sz w:val="24"/>
                <w:szCs w:val="24"/>
              </w:rPr>
              <w:t>274 974.00 zł</w:t>
            </w:r>
          </w:p>
        </w:tc>
      </w:tr>
    </w:tbl>
    <w:p w14:paraId="4C7CA789" w14:textId="77777777" w:rsidR="00F23F45" w:rsidRDefault="00F23F45" w:rsidP="002221D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78AD0C3" w14:textId="18CEB183" w:rsidR="00A80738" w:rsidRDefault="00A80738" w:rsidP="002221D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EC80E6F" w14:textId="77777777" w:rsidR="00F23F45" w:rsidRDefault="00F23F45" w:rsidP="002221D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6A0332C" w14:textId="77777777" w:rsidR="00F23F45" w:rsidRPr="00F23F45" w:rsidRDefault="00F23F45" w:rsidP="00F23F4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F23F45">
        <w:rPr>
          <w:rFonts w:ascii="Arial" w:hAnsi="Arial" w:cs="Arial"/>
          <w:i/>
          <w:sz w:val="22"/>
          <w:szCs w:val="22"/>
        </w:rPr>
        <w:t xml:space="preserve">  /-/ I Z-ca Dyrektora ds. Administracyjnych</w:t>
      </w:r>
    </w:p>
    <w:p w14:paraId="3AD7FD2B" w14:textId="77777777" w:rsidR="00F23F45" w:rsidRPr="00F23F45" w:rsidRDefault="00F23F45" w:rsidP="00F23F4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F23F45">
        <w:rPr>
          <w:rFonts w:ascii="Arial" w:hAnsi="Arial" w:cs="Arial"/>
          <w:i/>
          <w:sz w:val="22"/>
          <w:szCs w:val="22"/>
        </w:rPr>
        <w:t>Krystyna Piątkowska</w:t>
      </w:r>
    </w:p>
    <w:p w14:paraId="01041E8B" w14:textId="77777777" w:rsidR="00F23F45" w:rsidRPr="00BB547B" w:rsidRDefault="00F23F45" w:rsidP="002221D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F23F45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99A19" w14:textId="77777777" w:rsidR="0072631E" w:rsidRDefault="0072631E">
      <w:r>
        <w:separator/>
      </w:r>
    </w:p>
  </w:endnote>
  <w:endnote w:type="continuationSeparator" w:id="0">
    <w:p w14:paraId="3E2B4921" w14:textId="77777777" w:rsidR="0072631E" w:rsidRDefault="00726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2A1D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17B5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469F8" w14:textId="4964FE80" w:rsidR="00986737" w:rsidRPr="00986737" w:rsidRDefault="00F23F4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A461260" wp14:editId="38CA7130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B33241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812499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B0B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2FF522" w14:textId="77777777" w:rsidR="009F189D" w:rsidRDefault="009F189D">
    <w:pPr>
      <w:pStyle w:val="Stopka"/>
      <w:tabs>
        <w:tab w:val="clear" w:pos="4536"/>
      </w:tabs>
      <w:jc w:val="center"/>
    </w:pPr>
  </w:p>
  <w:p w14:paraId="7EDBE6F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DCE32" w14:textId="77777777" w:rsidR="0072631E" w:rsidRDefault="0072631E">
      <w:r>
        <w:separator/>
      </w:r>
    </w:p>
  </w:footnote>
  <w:footnote w:type="continuationSeparator" w:id="0">
    <w:p w14:paraId="65E0B52A" w14:textId="77777777" w:rsidR="0072631E" w:rsidRDefault="007263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D5F30" w14:textId="77777777" w:rsidR="00A63998" w:rsidRDefault="00A639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F9B80" w14:textId="77777777" w:rsidR="00A63998" w:rsidRDefault="00A639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F5BBA" w14:textId="77777777" w:rsidR="00A63998" w:rsidRDefault="00A639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31E"/>
    <w:rsid w:val="00007727"/>
    <w:rsid w:val="00017720"/>
    <w:rsid w:val="00035488"/>
    <w:rsid w:val="000D7F25"/>
    <w:rsid w:val="000E00E5"/>
    <w:rsid w:val="00160867"/>
    <w:rsid w:val="00173B20"/>
    <w:rsid w:val="001C69FF"/>
    <w:rsid w:val="002221D1"/>
    <w:rsid w:val="0023318D"/>
    <w:rsid w:val="003D72FD"/>
    <w:rsid w:val="00423179"/>
    <w:rsid w:val="00490DC0"/>
    <w:rsid w:val="00493F8C"/>
    <w:rsid w:val="004C7E9B"/>
    <w:rsid w:val="004F1841"/>
    <w:rsid w:val="005614F2"/>
    <w:rsid w:val="00577BC6"/>
    <w:rsid w:val="005A632E"/>
    <w:rsid w:val="0069085C"/>
    <w:rsid w:val="006B27ED"/>
    <w:rsid w:val="0072631E"/>
    <w:rsid w:val="00843263"/>
    <w:rsid w:val="00861E75"/>
    <w:rsid w:val="00986737"/>
    <w:rsid w:val="009D19BD"/>
    <w:rsid w:val="009F189D"/>
    <w:rsid w:val="00A63998"/>
    <w:rsid w:val="00A80738"/>
    <w:rsid w:val="00AC741D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23F45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66443F"/>
  <w15:chartTrackingRefBased/>
  <w15:docId w15:val="{F0190526-89B0-4034-A78E-057BCB506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2025-09-25T10:21:00Z</cp:lastPrinted>
  <dcterms:created xsi:type="dcterms:W3CDTF">2025-09-25T10:22:00Z</dcterms:created>
  <dcterms:modified xsi:type="dcterms:W3CDTF">2025-09-25T10:22:00Z</dcterms:modified>
</cp:coreProperties>
</file>