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0674B" w14:textId="77777777" w:rsidR="00906D1A" w:rsidRPr="00353FDC" w:rsidRDefault="00B00995" w:rsidP="007348FD">
      <w:pPr>
        <w:jc w:val="right"/>
        <w:rPr>
          <w:rFonts w:ascii="Arial" w:hAnsi="Arial" w:cs="Arial"/>
        </w:rPr>
      </w:pPr>
      <w:bookmarkStart w:id="0" w:name="_Hlk53520193"/>
      <w:r w:rsidRPr="00B00995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B00995">
        <w:rPr>
          <w:rFonts w:ascii="Arial" w:hAnsi="Arial" w:cs="Arial"/>
        </w:rPr>
        <w:t>2025-09-23</w:t>
      </w:r>
    </w:p>
    <w:p w14:paraId="73B79E55" w14:textId="77777777" w:rsidR="00B00995" w:rsidRPr="00B00995" w:rsidRDefault="00B00995" w:rsidP="007348FD">
      <w:pPr>
        <w:ind w:right="4410"/>
        <w:rPr>
          <w:rFonts w:ascii="Arial" w:hAnsi="Arial" w:cs="Arial"/>
          <w:b/>
          <w:bCs/>
        </w:rPr>
      </w:pPr>
      <w:r w:rsidRPr="00B00995">
        <w:rPr>
          <w:rFonts w:ascii="Arial" w:hAnsi="Arial" w:cs="Arial"/>
          <w:b/>
          <w:bCs/>
        </w:rPr>
        <w:t>Szpital Wojewódzki w Poznaniu</w:t>
      </w:r>
    </w:p>
    <w:p w14:paraId="664206E8" w14:textId="77777777" w:rsidR="00906D1A" w:rsidRPr="00353FDC" w:rsidRDefault="00B00995" w:rsidP="007348FD">
      <w:pPr>
        <w:ind w:right="4410"/>
        <w:rPr>
          <w:rFonts w:ascii="Arial" w:hAnsi="Arial" w:cs="Arial"/>
          <w:b/>
          <w:bCs/>
        </w:rPr>
      </w:pPr>
      <w:r w:rsidRPr="00B00995">
        <w:rPr>
          <w:rFonts w:ascii="Arial" w:hAnsi="Arial" w:cs="Arial"/>
          <w:b/>
          <w:bCs/>
        </w:rPr>
        <w:t>Dział Zamówień Publicznych</w:t>
      </w:r>
    </w:p>
    <w:p w14:paraId="0E0FDF01" w14:textId="77777777" w:rsidR="00906D1A" w:rsidRPr="00353FDC" w:rsidRDefault="00B00995" w:rsidP="007348FD">
      <w:pPr>
        <w:ind w:right="4410"/>
        <w:rPr>
          <w:rFonts w:ascii="Arial" w:hAnsi="Arial" w:cs="Arial"/>
        </w:rPr>
      </w:pPr>
      <w:r w:rsidRPr="00B00995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B00995">
        <w:rPr>
          <w:rFonts w:ascii="Arial" w:hAnsi="Arial" w:cs="Arial"/>
        </w:rPr>
        <w:t>7/19</w:t>
      </w:r>
    </w:p>
    <w:p w14:paraId="11EAF259" w14:textId="77777777" w:rsidR="00906D1A" w:rsidRPr="00353FDC" w:rsidRDefault="00B00995" w:rsidP="007348FD">
      <w:pPr>
        <w:tabs>
          <w:tab w:val="left" w:pos="5670"/>
        </w:tabs>
        <w:ind w:right="4410"/>
        <w:rPr>
          <w:rFonts w:ascii="Arial" w:hAnsi="Arial" w:cs="Arial"/>
        </w:rPr>
      </w:pPr>
      <w:r w:rsidRPr="00B00995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B00995">
        <w:rPr>
          <w:rFonts w:ascii="Arial" w:hAnsi="Arial" w:cs="Arial"/>
        </w:rPr>
        <w:t>Poznań</w:t>
      </w:r>
    </w:p>
    <w:p w14:paraId="584B9BEA" w14:textId="77777777" w:rsidR="007348FD" w:rsidRDefault="007348FD" w:rsidP="007348FD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780E6DFD" w14:textId="12DD8BDF" w:rsidR="00A151B5" w:rsidRDefault="00A151B5" w:rsidP="007348F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C9E8E20" w14:textId="77777777" w:rsidR="00906D1A" w:rsidRDefault="00A151B5" w:rsidP="007348FD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00263CFB" w14:textId="77777777" w:rsidR="007348FD" w:rsidRDefault="007348FD" w:rsidP="007348F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3FFE8421" w14:textId="77777777" w:rsidR="007348FD" w:rsidRPr="00A151B5" w:rsidRDefault="007348FD" w:rsidP="007348F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29FA54C2" w14:textId="77777777" w:rsidTr="00EF318B">
        <w:tc>
          <w:tcPr>
            <w:tcW w:w="10065" w:type="dxa"/>
            <w:shd w:val="clear" w:color="auto" w:fill="F2F2F2"/>
            <w:hideMark/>
          </w:tcPr>
          <w:p w14:paraId="49BF4E58" w14:textId="77777777" w:rsidR="00906D1A" w:rsidRPr="00353FDC" w:rsidRDefault="00906D1A" w:rsidP="007348F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B2D7550" w14:textId="77777777" w:rsidR="00906D1A" w:rsidRPr="00353FDC" w:rsidRDefault="00906D1A" w:rsidP="007348F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3925007" w14:textId="77777777" w:rsidR="00906D1A" w:rsidRPr="00353FDC" w:rsidRDefault="00906D1A" w:rsidP="007348FD">
      <w:pPr>
        <w:keepNext/>
        <w:outlineLvl w:val="0"/>
        <w:rPr>
          <w:rFonts w:ascii="Arial" w:hAnsi="Arial" w:cs="Arial"/>
          <w:b/>
        </w:rPr>
      </w:pPr>
    </w:p>
    <w:p w14:paraId="1F14BCD7" w14:textId="77777777" w:rsidR="00906D1A" w:rsidRPr="00353FDC" w:rsidRDefault="00906D1A" w:rsidP="007348FD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17E7FFDE" w14:textId="77777777" w:rsidTr="00EF318B">
        <w:tc>
          <w:tcPr>
            <w:tcW w:w="2269" w:type="dxa"/>
          </w:tcPr>
          <w:p w14:paraId="799D4298" w14:textId="77777777" w:rsidR="00906D1A" w:rsidRPr="00353FDC" w:rsidRDefault="00906D1A" w:rsidP="007348F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2110ADCB" w14:textId="77777777" w:rsidR="00906D1A" w:rsidRPr="00353FDC" w:rsidRDefault="00B00995" w:rsidP="007348F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00995">
              <w:rPr>
                <w:rFonts w:ascii="Arial" w:hAnsi="Arial" w:cs="Arial"/>
                <w:bCs/>
              </w:rPr>
              <w:t>Usługa wynajmu oraz serwisu drukarek</w:t>
            </w:r>
          </w:p>
        </w:tc>
      </w:tr>
      <w:tr w:rsidR="00B00995" w:rsidRPr="00353FDC" w14:paraId="1B049166" w14:textId="77777777" w:rsidTr="00C832DB">
        <w:tc>
          <w:tcPr>
            <w:tcW w:w="2269" w:type="dxa"/>
          </w:tcPr>
          <w:p w14:paraId="3A4FA730" w14:textId="77777777" w:rsidR="00B00995" w:rsidRPr="00353FDC" w:rsidRDefault="00B00995" w:rsidP="007348F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1CCDB77A" w14:textId="77777777" w:rsidR="00B00995" w:rsidRPr="00353FDC" w:rsidRDefault="00B00995" w:rsidP="007348F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00995">
              <w:rPr>
                <w:rFonts w:ascii="Arial" w:hAnsi="Arial" w:cs="Arial"/>
                <w:bCs/>
              </w:rPr>
              <w:t>SZW/DZP/106/2025</w:t>
            </w:r>
          </w:p>
        </w:tc>
      </w:tr>
    </w:tbl>
    <w:p w14:paraId="194AB3E0" w14:textId="77777777" w:rsidR="00906D1A" w:rsidRPr="00E1738E" w:rsidRDefault="00906D1A" w:rsidP="007348F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5D5A7C9" w14:textId="77777777" w:rsidR="007348FD" w:rsidRDefault="007348FD" w:rsidP="007348FD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670A2591" w14:textId="199BA156" w:rsidR="00906D1A" w:rsidRDefault="00906D1A" w:rsidP="007348FD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B00995" w:rsidRPr="00B00995">
        <w:rPr>
          <w:rFonts w:ascii="Arial" w:hAnsi="Arial" w:cs="Arial"/>
          <w:b/>
        </w:rPr>
        <w:t>Szpital Wojewódzki w Poznaniu</w:t>
      </w:r>
      <w:r w:rsidR="007348FD">
        <w:rPr>
          <w:rFonts w:ascii="Arial" w:hAnsi="Arial" w:cs="Arial"/>
          <w:b/>
        </w:rPr>
        <w:t xml:space="preserve">, </w:t>
      </w:r>
      <w:r w:rsidR="00B00995" w:rsidRPr="00B00995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B00995" w:rsidRPr="00B00995">
        <w:rPr>
          <w:rFonts w:ascii="Arial" w:hAnsi="Arial" w:cs="Arial"/>
        </w:rPr>
        <w:t>(</w:t>
      </w:r>
      <w:proofErr w:type="spellStart"/>
      <w:r w:rsidR="00B00995" w:rsidRPr="00B00995">
        <w:rPr>
          <w:rFonts w:ascii="Arial" w:hAnsi="Arial" w:cs="Arial"/>
        </w:rPr>
        <w:t>t.j</w:t>
      </w:r>
      <w:proofErr w:type="spellEnd"/>
      <w:r w:rsidR="00B00995" w:rsidRPr="00B00995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p w14:paraId="62E287B1" w14:textId="77777777" w:rsidR="007348FD" w:rsidRPr="00E1738E" w:rsidRDefault="007348FD" w:rsidP="007348FD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00995" w:rsidRPr="00E1738E" w14:paraId="679015C3" w14:textId="77777777" w:rsidTr="00C832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B50073E" w14:textId="29BADDB4" w:rsidR="00B00995" w:rsidRDefault="00B00995" w:rsidP="007348FD">
            <w:pPr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B00995">
              <w:rPr>
                <w:rFonts w:ascii="Arial" w:hAnsi="Arial" w:cs="Arial"/>
                <w:b/>
              </w:rPr>
              <w:t>Cellpol</w:t>
            </w:r>
            <w:proofErr w:type="spellEnd"/>
            <w:r w:rsidRPr="00B00995">
              <w:rPr>
                <w:rFonts w:ascii="Arial" w:hAnsi="Arial" w:cs="Arial"/>
                <w:b/>
              </w:rPr>
              <w:t xml:space="preserve"> S.C, Grzegorz Ławniczek</w:t>
            </w:r>
            <w:r w:rsidR="009B219F">
              <w:rPr>
                <w:rFonts w:ascii="Arial" w:hAnsi="Arial" w:cs="Arial"/>
                <w:b/>
              </w:rPr>
              <w:t xml:space="preserve">, </w:t>
            </w:r>
            <w:r w:rsidRPr="00B00995">
              <w:rPr>
                <w:rFonts w:ascii="Arial" w:hAnsi="Arial" w:cs="Arial"/>
                <w:b/>
              </w:rPr>
              <w:t>Monika Ławniczek</w:t>
            </w:r>
          </w:p>
          <w:p w14:paraId="183287A7" w14:textId="77777777" w:rsidR="00B00995" w:rsidRPr="00AC1F4A" w:rsidRDefault="00B00995" w:rsidP="007348FD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B00995">
              <w:rPr>
                <w:rFonts w:ascii="Arial" w:hAnsi="Arial" w:cs="Arial"/>
                <w:bCs/>
              </w:rPr>
              <w:t xml:space="preserve">Jana </w:t>
            </w:r>
            <w:proofErr w:type="spellStart"/>
            <w:r w:rsidRPr="00B00995">
              <w:rPr>
                <w:rFonts w:ascii="Arial" w:hAnsi="Arial" w:cs="Arial"/>
                <w:bCs/>
              </w:rPr>
              <w:t>Czochralskiego</w:t>
            </w:r>
            <w:proofErr w:type="spellEnd"/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00995">
              <w:rPr>
                <w:rFonts w:ascii="Arial" w:hAnsi="Arial" w:cs="Arial"/>
                <w:bCs/>
              </w:rPr>
              <w:t>10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658AD8FF" w14:textId="77777777" w:rsidR="00B00995" w:rsidRPr="00E1738E" w:rsidRDefault="00B00995" w:rsidP="007348FD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B00995">
              <w:rPr>
                <w:rFonts w:ascii="Arial" w:hAnsi="Arial" w:cs="Arial"/>
                <w:bCs/>
              </w:rPr>
              <w:t>61-248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00995">
              <w:rPr>
                <w:rFonts w:ascii="Arial" w:hAnsi="Arial" w:cs="Arial"/>
                <w:bCs/>
              </w:rPr>
              <w:t>Poznań</w:t>
            </w:r>
          </w:p>
          <w:p w14:paraId="1AB3ABD8" w14:textId="77777777" w:rsidR="00B00995" w:rsidRPr="00BC506C" w:rsidRDefault="00B00995" w:rsidP="007348FD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B00995">
              <w:rPr>
                <w:rFonts w:ascii="Arial" w:hAnsi="Arial" w:cs="Arial"/>
                <w:b/>
              </w:rPr>
              <w:t>329 801.13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79D444F2" w14:textId="77777777" w:rsidR="00B00995" w:rsidRPr="00E1738E" w:rsidRDefault="00B00995" w:rsidP="007348FD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5F66030E" w14:textId="77777777" w:rsidR="00B00995" w:rsidRPr="00E1738E" w:rsidRDefault="00B00995" w:rsidP="007348FD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B00995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5B10B0FA" w14:textId="77777777" w:rsidR="009B219F" w:rsidRDefault="009B219F" w:rsidP="007348FD">
      <w:pPr>
        <w:jc w:val="both"/>
        <w:rPr>
          <w:rFonts w:ascii="Arial" w:hAnsi="Arial" w:cs="Arial"/>
          <w:b/>
          <w:bCs/>
          <w:color w:val="000000"/>
        </w:rPr>
      </w:pPr>
    </w:p>
    <w:p w14:paraId="1D9FC657" w14:textId="0A1ECFA5" w:rsidR="00906D1A" w:rsidRPr="008D02AA" w:rsidRDefault="00906D1A" w:rsidP="007348FD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3"/>
        <w:gridCol w:w="993"/>
        <w:gridCol w:w="1134"/>
        <w:gridCol w:w="1275"/>
        <w:gridCol w:w="1134"/>
        <w:gridCol w:w="993"/>
        <w:gridCol w:w="1134"/>
      </w:tblGrid>
      <w:tr w:rsidR="00906D1A" w:rsidRPr="009B219F" w14:paraId="118C4304" w14:textId="77777777" w:rsidTr="009B219F">
        <w:trPr>
          <w:trHeight w:val="510"/>
        </w:trPr>
        <w:tc>
          <w:tcPr>
            <w:tcW w:w="709" w:type="dxa"/>
            <w:shd w:val="clear" w:color="auto" w:fill="F2F2F2"/>
            <w:vAlign w:val="center"/>
          </w:tcPr>
          <w:p w14:paraId="1588ABAF" w14:textId="77777777" w:rsidR="00906D1A" w:rsidRPr="009B219F" w:rsidRDefault="00906D1A" w:rsidP="007348F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 w:rsidRPr="009B219F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372F1544" w14:textId="77777777" w:rsidR="00906D1A" w:rsidRPr="009B219F" w:rsidRDefault="00906D1A" w:rsidP="007348F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B219F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244FB07D" w14:textId="77777777" w:rsidR="00906D1A" w:rsidRPr="009B219F" w:rsidRDefault="00B00995" w:rsidP="007348FD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B219F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0327CA2" w14:textId="77777777" w:rsidR="00906D1A" w:rsidRPr="009B219F" w:rsidRDefault="00B00995" w:rsidP="007348FD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B219F">
              <w:rPr>
                <w:rFonts w:ascii="Arial" w:hAnsi="Arial" w:cs="Arial"/>
                <w:bCs/>
                <w:sz w:val="18"/>
                <w:szCs w:val="18"/>
              </w:rPr>
              <w:t>Wydajność tonera czarnego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4BE428CB" w14:textId="77777777" w:rsidR="00906D1A" w:rsidRPr="009B219F" w:rsidRDefault="00B00995" w:rsidP="007348FD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B219F">
              <w:rPr>
                <w:rFonts w:ascii="Arial" w:hAnsi="Arial" w:cs="Arial"/>
                <w:bCs/>
                <w:sz w:val="18"/>
                <w:szCs w:val="18"/>
              </w:rPr>
              <w:t>Wydajność tonera kolorowego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AFDDAB3" w14:textId="77777777" w:rsidR="00906D1A" w:rsidRPr="009B219F" w:rsidRDefault="00B00995" w:rsidP="007348FD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B219F">
              <w:rPr>
                <w:rFonts w:ascii="Arial" w:hAnsi="Arial" w:cs="Arial"/>
                <w:bCs/>
                <w:sz w:val="18"/>
                <w:szCs w:val="18"/>
              </w:rPr>
              <w:t>Wydajność tonera czarnego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47BBCE88" w14:textId="77777777" w:rsidR="00906D1A" w:rsidRPr="009B219F" w:rsidRDefault="00B00995" w:rsidP="007348FD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B219F">
              <w:rPr>
                <w:rFonts w:ascii="Arial" w:hAnsi="Arial" w:cs="Arial"/>
                <w:bCs/>
                <w:sz w:val="18"/>
                <w:szCs w:val="18"/>
              </w:rPr>
              <w:t>Wydajność tonera czarnego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AEF1884" w14:textId="77777777" w:rsidR="00906D1A" w:rsidRPr="009B219F" w:rsidRDefault="00906D1A" w:rsidP="007348F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B219F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B00995" w:rsidRPr="008567C7" w14:paraId="32EF5E8C" w14:textId="77777777" w:rsidTr="009B219F">
        <w:tc>
          <w:tcPr>
            <w:tcW w:w="709" w:type="dxa"/>
            <w:vAlign w:val="center"/>
          </w:tcPr>
          <w:p w14:paraId="4CF3B9BC" w14:textId="77777777" w:rsidR="00B00995" w:rsidRPr="00553EDC" w:rsidRDefault="00B00995" w:rsidP="007348F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099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3D292D80" w14:textId="7C42504A" w:rsidR="00B00995" w:rsidRPr="00553EDC" w:rsidRDefault="00B00995" w:rsidP="007348FD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B00995">
              <w:rPr>
                <w:rFonts w:ascii="Arial" w:hAnsi="Arial" w:cs="Arial"/>
                <w:b/>
                <w:sz w:val="22"/>
                <w:szCs w:val="22"/>
              </w:rPr>
              <w:t>Cellpol</w:t>
            </w:r>
            <w:proofErr w:type="spellEnd"/>
            <w:r w:rsidRPr="00B00995">
              <w:rPr>
                <w:rFonts w:ascii="Arial" w:hAnsi="Arial" w:cs="Arial"/>
                <w:b/>
                <w:sz w:val="22"/>
                <w:szCs w:val="22"/>
              </w:rPr>
              <w:t xml:space="preserve"> S.C, Grzegorz Ławniczek Monika Ławniczek</w:t>
            </w:r>
          </w:p>
          <w:p w14:paraId="6FC356EC" w14:textId="77777777" w:rsidR="00B00995" w:rsidRPr="00553EDC" w:rsidRDefault="00B00995" w:rsidP="007348FD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B00995">
              <w:rPr>
                <w:rFonts w:ascii="Arial" w:hAnsi="Arial" w:cs="Arial"/>
                <w:bCs/>
                <w:sz w:val="22"/>
                <w:szCs w:val="22"/>
              </w:rPr>
              <w:t xml:space="preserve">Jana </w:t>
            </w:r>
            <w:proofErr w:type="spellStart"/>
            <w:r w:rsidRPr="00B00995">
              <w:rPr>
                <w:rFonts w:ascii="Arial" w:hAnsi="Arial" w:cs="Arial"/>
                <w:bCs/>
                <w:sz w:val="22"/>
                <w:szCs w:val="22"/>
              </w:rPr>
              <w:t>Czochralskiego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00995">
              <w:rPr>
                <w:rFonts w:ascii="Arial" w:hAnsi="Arial" w:cs="Arial"/>
                <w:bCs/>
                <w:sz w:val="22"/>
                <w:szCs w:val="22"/>
              </w:rPr>
              <w:t>10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3EA8A41" w14:textId="77777777" w:rsidR="00B00995" w:rsidRPr="00553EDC" w:rsidRDefault="00B00995" w:rsidP="007348FD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B00995">
              <w:rPr>
                <w:rFonts w:ascii="Arial" w:hAnsi="Arial" w:cs="Arial"/>
                <w:bCs/>
                <w:sz w:val="22"/>
                <w:szCs w:val="22"/>
              </w:rPr>
              <w:t>61-248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00995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993" w:type="dxa"/>
            <w:vAlign w:val="center"/>
          </w:tcPr>
          <w:p w14:paraId="47C6B674" w14:textId="77777777" w:rsidR="00B00995" w:rsidRPr="00553EDC" w:rsidRDefault="00B00995" w:rsidP="007348F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0995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D526DFD" w14:textId="027088FF" w:rsidR="00B00995" w:rsidRPr="00553EDC" w:rsidRDefault="009B219F" w:rsidP="007348F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10,00</w:t>
            </w:r>
          </w:p>
        </w:tc>
        <w:tc>
          <w:tcPr>
            <w:tcW w:w="1275" w:type="dxa"/>
            <w:vAlign w:val="center"/>
          </w:tcPr>
          <w:p w14:paraId="4E524153" w14:textId="090A51B2" w:rsidR="00B00995" w:rsidRPr="00553EDC" w:rsidRDefault="00B00995" w:rsidP="007348F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099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B219F">
              <w:rPr>
                <w:rFonts w:ascii="Arial" w:hAnsi="Arial" w:cs="Arial"/>
                <w:sz w:val="22"/>
                <w:szCs w:val="22"/>
              </w:rPr>
              <w:t>10,00</w:t>
            </w:r>
          </w:p>
        </w:tc>
        <w:tc>
          <w:tcPr>
            <w:tcW w:w="1134" w:type="dxa"/>
            <w:vAlign w:val="center"/>
          </w:tcPr>
          <w:p w14:paraId="44A0F2C1" w14:textId="75F020CF" w:rsidR="00B00995" w:rsidRPr="00553EDC" w:rsidRDefault="00B00995" w:rsidP="007348F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099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B219F">
              <w:rPr>
                <w:rFonts w:ascii="Arial" w:hAnsi="Arial" w:cs="Arial"/>
                <w:sz w:val="22"/>
                <w:szCs w:val="22"/>
              </w:rPr>
              <w:t>10,00</w:t>
            </w:r>
          </w:p>
        </w:tc>
        <w:tc>
          <w:tcPr>
            <w:tcW w:w="993" w:type="dxa"/>
            <w:vAlign w:val="center"/>
          </w:tcPr>
          <w:p w14:paraId="6D8DBBA3" w14:textId="73F0E9B2" w:rsidR="00B00995" w:rsidRPr="00553EDC" w:rsidRDefault="009B219F" w:rsidP="007348F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10,00</w:t>
            </w:r>
          </w:p>
        </w:tc>
        <w:tc>
          <w:tcPr>
            <w:tcW w:w="1134" w:type="dxa"/>
            <w:vAlign w:val="center"/>
          </w:tcPr>
          <w:p w14:paraId="71646123" w14:textId="69AB32C3" w:rsidR="00B00995" w:rsidRPr="00553EDC" w:rsidRDefault="00B00995" w:rsidP="007348F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099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B219F">
              <w:rPr>
                <w:rFonts w:ascii="Arial" w:hAnsi="Arial" w:cs="Arial"/>
                <w:sz w:val="22"/>
                <w:szCs w:val="22"/>
              </w:rPr>
              <w:t>10</w:t>
            </w:r>
            <w:r w:rsidRPr="00B00995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240AEAD1" w14:textId="77777777" w:rsidR="00906D1A" w:rsidRDefault="00906D1A" w:rsidP="007348FD">
      <w:pPr>
        <w:jc w:val="both"/>
        <w:rPr>
          <w:color w:val="000000"/>
        </w:rPr>
      </w:pPr>
    </w:p>
    <w:p w14:paraId="51DF121E" w14:textId="77777777" w:rsidR="00906D1A" w:rsidRPr="008D02AA" w:rsidRDefault="00906D1A" w:rsidP="007348FD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2F9C188E" w14:textId="77777777" w:rsidTr="00EF318B">
        <w:tc>
          <w:tcPr>
            <w:tcW w:w="851" w:type="dxa"/>
            <w:shd w:val="clear" w:color="auto" w:fill="F2F2F2"/>
            <w:vAlign w:val="center"/>
          </w:tcPr>
          <w:p w14:paraId="75C6D998" w14:textId="77777777" w:rsidR="00906D1A" w:rsidRPr="00553EDC" w:rsidRDefault="00906D1A" w:rsidP="007348FD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68968E1C" w14:textId="77777777" w:rsidR="00906D1A" w:rsidRPr="00553EDC" w:rsidRDefault="00906D1A" w:rsidP="007348FD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72D6A59B" w14:textId="77777777" w:rsidR="00906D1A" w:rsidRPr="00553EDC" w:rsidRDefault="00906D1A" w:rsidP="007348FD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7023E6E3" w14:textId="77777777" w:rsidTr="00EF318B">
        <w:tc>
          <w:tcPr>
            <w:tcW w:w="851" w:type="dxa"/>
            <w:vAlign w:val="center"/>
          </w:tcPr>
          <w:p w14:paraId="1266D322" w14:textId="77777777" w:rsidR="00906D1A" w:rsidRPr="00553EDC" w:rsidRDefault="00906D1A" w:rsidP="007348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DBE8723" w14:textId="77777777" w:rsidR="00906D1A" w:rsidRPr="00553EDC" w:rsidRDefault="00906D1A" w:rsidP="007348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6152FDA3" w14:textId="77777777" w:rsidR="00906D1A" w:rsidRPr="00553EDC" w:rsidRDefault="00906D1A" w:rsidP="007348F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7D951B2" w14:textId="77777777" w:rsidR="00906D1A" w:rsidRPr="00553EDC" w:rsidRDefault="00906D1A" w:rsidP="007348FD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772000B0" w14:textId="77777777" w:rsidR="00906D1A" w:rsidRPr="00553EDC" w:rsidRDefault="00906D1A" w:rsidP="007348FD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21C756C7" w14:textId="77777777" w:rsidR="00906D1A" w:rsidRPr="00553EDC" w:rsidRDefault="00906D1A" w:rsidP="007348FD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7758C710" w14:textId="77777777" w:rsidR="00906D1A" w:rsidRPr="00553EDC" w:rsidRDefault="00906D1A" w:rsidP="007348F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23D9A88D" w14:textId="77777777" w:rsidR="00906D1A" w:rsidRPr="00553EDC" w:rsidRDefault="00906D1A" w:rsidP="007348F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C5D7F1D" w14:textId="77777777" w:rsidR="00906D1A" w:rsidRPr="00906D1A" w:rsidRDefault="00906D1A" w:rsidP="007348FD">
      <w:pPr>
        <w:jc w:val="both"/>
        <w:rPr>
          <w:rFonts w:ascii="Arial" w:hAnsi="Arial" w:cs="Arial"/>
          <w:color w:val="000000"/>
        </w:rPr>
      </w:pPr>
    </w:p>
    <w:p w14:paraId="19E23DB3" w14:textId="77777777" w:rsidR="009F0E5C" w:rsidRPr="00906D1A" w:rsidRDefault="009F0E5C" w:rsidP="007348FD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1765BE6B" w14:textId="77777777" w:rsidR="00F960D7" w:rsidRPr="00906D1A" w:rsidRDefault="00A029B8" w:rsidP="007348FD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B00995" w:rsidRPr="00906D1A">
        <w:rPr>
          <w:rFonts w:ascii="Arial" w:hAnsi="Arial" w:cs="Arial"/>
        </w:rPr>
        <w:t>nie krótszym niż 10 dni od dnia przesłania niniejsze</w:t>
      </w:r>
      <w:r w:rsidR="00B00995">
        <w:rPr>
          <w:rFonts w:ascii="Arial" w:hAnsi="Arial" w:cs="Arial"/>
        </w:rPr>
        <w:t>j</w:t>
      </w:r>
      <w:r w:rsidR="00B00995" w:rsidRPr="00906D1A">
        <w:rPr>
          <w:rFonts w:ascii="Arial" w:hAnsi="Arial" w:cs="Arial"/>
        </w:rPr>
        <w:t xml:space="preserve"> </w:t>
      </w:r>
      <w:r w:rsidR="00B00995">
        <w:rPr>
          <w:rFonts w:ascii="Arial" w:hAnsi="Arial" w:cs="Arial"/>
        </w:rPr>
        <w:t>informacji</w:t>
      </w:r>
      <w:r w:rsidR="00B00995" w:rsidRPr="00906D1A">
        <w:rPr>
          <w:rFonts w:ascii="Arial" w:hAnsi="Arial" w:cs="Arial"/>
        </w:rPr>
        <w:t xml:space="preserve"> o wyborze najkorzystniejszej oferty.</w:t>
      </w:r>
    </w:p>
    <w:p w14:paraId="3546BFCD" w14:textId="77777777" w:rsidR="00F960D7" w:rsidRDefault="00D8427E" w:rsidP="007348FD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lastRenderedPageBreak/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7638E666" w14:textId="77777777" w:rsidR="00906D1A" w:rsidRPr="00C6247D" w:rsidRDefault="00906D1A" w:rsidP="007348FD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7FEBC977" w14:textId="77777777" w:rsidR="00906D1A" w:rsidRPr="00D50535" w:rsidRDefault="00906D1A" w:rsidP="007348FD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436B00B0" w14:textId="77777777" w:rsidR="009B219F" w:rsidRDefault="009B219F" w:rsidP="007348FD">
      <w:pPr>
        <w:ind w:left="3119" w:firstLine="425"/>
        <w:jc w:val="right"/>
        <w:rPr>
          <w:rFonts w:ascii="Arial" w:hAnsi="Arial" w:cs="Arial"/>
          <w:i/>
        </w:rPr>
      </w:pPr>
    </w:p>
    <w:p w14:paraId="139CE886" w14:textId="0DB3BD1F" w:rsidR="00906D1A" w:rsidRDefault="00906D1A" w:rsidP="007348FD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45C5BE90" w14:textId="77777777" w:rsidR="00316D2F" w:rsidRDefault="00316D2F" w:rsidP="007348FD">
      <w:pPr>
        <w:ind w:left="3119" w:firstLine="425"/>
        <w:jc w:val="right"/>
        <w:rPr>
          <w:rFonts w:ascii="Arial" w:hAnsi="Arial" w:cs="Arial"/>
          <w:i/>
        </w:rPr>
      </w:pPr>
    </w:p>
    <w:p w14:paraId="3E9AB4D2" w14:textId="77777777" w:rsidR="00316D2F" w:rsidRPr="00BD6D7F" w:rsidRDefault="00316D2F" w:rsidP="00316D2F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BD6D7F">
        <w:rPr>
          <w:rFonts w:ascii="Arial" w:hAnsi="Arial" w:cs="Arial"/>
          <w:szCs w:val="24"/>
        </w:rPr>
        <w:t xml:space="preserve">  </w:t>
      </w:r>
      <w:r w:rsidRPr="00BD6D7F">
        <w:rPr>
          <w:rFonts w:ascii="Arial" w:hAnsi="Arial" w:cs="Arial"/>
          <w:i/>
          <w:szCs w:val="24"/>
        </w:rPr>
        <w:t>/-/ I Z-ca Dyrektora ds. Administracyjnych</w:t>
      </w:r>
    </w:p>
    <w:p w14:paraId="5017A14C" w14:textId="77777777" w:rsidR="00316D2F" w:rsidRPr="00BD6D7F" w:rsidRDefault="00316D2F" w:rsidP="00316D2F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BD6D7F">
        <w:rPr>
          <w:rFonts w:ascii="Arial" w:hAnsi="Arial" w:cs="Arial"/>
          <w:i/>
          <w:szCs w:val="24"/>
        </w:rPr>
        <w:t>Krystyna Piątkowska</w:t>
      </w:r>
    </w:p>
    <w:p w14:paraId="3E0319EB" w14:textId="77777777" w:rsidR="00316D2F" w:rsidRPr="004B39E0" w:rsidRDefault="00316D2F" w:rsidP="007348FD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316D2F" w:rsidRPr="004B39E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DCC3E" w14:textId="77777777" w:rsidR="00666F76" w:rsidRDefault="00666F76">
      <w:r>
        <w:separator/>
      </w:r>
    </w:p>
  </w:endnote>
  <w:endnote w:type="continuationSeparator" w:id="0">
    <w:p w14:paraId="0D55A341" w14:textId="77777777" w:rsidR="00666F76" w:rsidRDefault="00666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B100C" w14:textId="77777777" w:rsidR="00B00995" w:rsidRDefault="00B009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3F6F8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8667D36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3A622" w14:textId="77777777" w:rsidR="00B00995" w:rsidRDefault="00B009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C5337" w14:textId="77777777" w:rsidR="00666F76" w:rsidRDefault="00666F76">
      <w:r>
        <w:separator/>
      </w:r>
    </w:p>
  </w:footnote>
  <w:footnote w:type="continuationSeparator" w:id="0">
    <w:p w14:paraId="52590D2C" w14:textId="77777777" w:rsidR="00666F76" w:rsidRDefault="00666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5D6F3" w14:textId="77777777" w:rsidR="00B00995" w:rsidRDefault="00B009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28D1B" w14:textId="77777777" w:rsidR="00B00995" w:rsidRDefault="00B009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474BB" w14:textId="77777777" w:rsidR="00B00995" w:rsidRDefault="00B009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F76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316D2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6F76"/>
    <w:rsid w:val="006E3089"/>
    <w:rsid w:val="00712C39"/>
    <w:rsid w:val="007348FD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B219F"/>
    <w:rsid w:val="009F0E5C"/>
    <w:rsid w:val="009F18DC"/>
    <w:rsid w:val="00A02579"/>
    <w:rsid w:val="00A029B8"/>
    <w:rsid w:val="00A151B5"/>
    <w:rsid w:val="00AA02AC"/>
    <w:rsid w:val="00AB1E04"/>
    <w:rsid w:val="00B00995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81E11A"/>
  <w15:chartTrackingRefBased/>
  <w15:docId w15:val="{0C583089-CB4E-447B-83DC-469243571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316D2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2025-09-23T05:55:00Z</cp:lastPrinted>
  <dcterms:created xsi:type="dcterms:W3CDTF">2025-09-23T05:56:00Z</dcterms:created>
  <dcterms:modified xsi:type="dcterms:W3CDTF">2025-09-23T05:56:00Z</dcterms:modified>
</cp:coreProperties>
</file>