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818D2" w14:textId="77777777" w:rsidR="003E6519" w:rsidRPr="00BD18E4" w:rsidRDefault="00632D33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BD18E4">
        <w:rPr>
          <w:rFonts w:ascii="Arial Narrow" w:hAnsi="Arial Narrow" w:cs="Arial"/>
          <w:sz w:val="22"/>
          <w:szCs w:val="22"/>
        </w:rPr>
        <w:t>Bydgoszcz</w:t>
      </w:r>
      <w:r w:rsidR="003E6519" w:rsidRPr="00BD18E4">
        <w:rPr>
          <w:rFonts w:ascii="Arial Narrow" w:hAnsi="Arial Narrow" w:cs="Arial"/>
          <w:sz w:val="22"/>
          <w:szCs w:val="22"/>
        </w:rPr>
        <w:t xml:space="preserve"> dnia: </w:t>
      </w:r>
      <w:r w:rsidRPr="00BD18E4">
        <w:rPr>
          <w:rFonts w:ascii="Arial Narrow" w:hAnsi="Arial Narrow" w:cs="Arial"/>
          <w:sz w:val="22"/>
          <w:szCs w:val="22"/>
        </w:rPr>
        <w:t>2025-09-26</w:t>
      </w:r>
    </w:p>
    <w:p w14:paraId="225CED35" w14:textId="77777777" w:rsidR="003E6519" w:rsidRPr="00BD18E4" w:rsidRDefault="00632D33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D18E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204D794" w14:textId="77777777" w:rsidR="003E6519" w:rsidRPr="00BD18E4" w:rsidRDefault="00632D33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D18E4">
        <w:rPr>
          <w:rFonts w:ascii="Arial Narrow" w:hAnsi="Arial Narrow" w:cs="Arial"/>
          <w:sz w:val="22"/>
          <w:szCs w:val="22"/>
        </w:rPr>
        <w:t>Powstańców Warszawy</w:t>
      </w:r>
      <w:r w:rsidR="003E6519" w:rsidRPr="00BD18E4">
        <w:rPr>
          <w:rFonts w:ascii="Arial Narrow" w:hAnsi="Arial Narrow" w:cs="Arial"/>
          <w:sz w:val="22"/>
          <w:szCs w:val="22"/>
        </w:rPr>
        <w:t xml:space="preserve"> </w:t>
      </w:r>
      <w:r w:rsidRPr="00BD18E4">
        <w:rPr>
          <w:rFonts w:ascii="Arial Narrow" w:hAnsi="Arial Narrow" w:cs="Arial"/>
          <w:sz w:val="22"/>
          <w:szCs w:val="22"/>
        </w:rPr>
        <w:t>5</w:t>
      </w:r>
    </w:p>
    <w:p w14:paraId="6ECF33FC" w14:textId="77777777" w:rsidR="003E6519" w:rsidRPr="00BD18E4" w:rsidRDefault="00632D33" w:rsidP="003E6519">
      <w:pPr>
        <w:rPr>
          <w:rFonts w:ascii="Arial Narrow" w:hAnsi="Arial Narrow" w:cs="Arial"/>
          <w:sz w:val="22"/>
          <w:szCs w:val="22"/>
        </w:rPr>
      </w:pPr>
      <w:r w:rsidRPr="00BD18E4">
        <w:rPr>
          <w:rFonts w:ascii="Arial Narrow" w:hAnsi="Arial Narrow" w:cs="Arial"/>
          <w:sz w:val="22"/>
          <w:szCs w:val="22"/>
        </w:rPr>
        <w:t>85-681</w:t>
      </w:r>
      <w:r w:rsidR="003E6519" w:rsidRPr="00BD18E4">
        <w:rPr>
          <w:rFonts w:ascii="Arial Narrow" w:hAnsi="Arial Narrow" w:cs="Arial"/>
          <w:sz w:val="22"/>
          <w:szCs w:val="22"/>
        </w:rPr>
        <w:t xml:space="preserve"> </w:t>
      </w:r>
      <w:r w:rsidRPr="00BD18E4">
        <w:rPr>
          <w:rFonts w:ascii="Arial Narrow" w:hAnsi="Arial Narrow" w:cs="Arial"/>
          <w:sz w:val="22"/>
          <w:szCs w:val="22"/>
        </w:rPr>
        <w:t>Bydgoszcz</w:t>
      </w:r>
    </w:p>
    <w:p w14:paraId="0B781E5C" w14:textId="75C86CD6" w:rsidR="003E6519" w:rsidRPr="00BD18E4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BD18E4" w14:paraId="1428153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316F6A" w14:textId="77777777" w:rsidR="003E6519" w:rsidRPr="00BD18E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BD18E4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58BEDA0" w14:textId="77777777" w:rsidR="003E6519" w:rsidRPr="00BD18E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D18E4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60C22BF4" w14:textId="77777777" w:rsidR="003E6519" w:rsidRPr="00BD18E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BD18E4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41D1519" w14:textId="77777777" w:rsidR="003E6519" w:rsidRPr="00BD18E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D18E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D18E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D18E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BD18E4" w14:paraId="7DBC126E" w14:textId="77777777" w:rsidTr="001A0FA2">
        <w:tc>
          <w:tcPr>
            <w:tcW w:w="2269" w:type="dxa"/>
          </w:tcPr>
          <w:p w14:paraId="3ABF1150" w14:textId="77777777" w:rsidR="003E6519" w:rsidRPr="00BD18E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18E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F07EA80" w14:textId="77777777" w:rsidR="003E6519" w:rsidRPr="00BD18E4" w:rsidRDefault="00632D3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D18E4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</w:t>
            </w:r>
            <w:r w:rsidR="003E6519" w:rsidRPr="00BD18E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32D33" w:rsidRPr="00BD18E4" w14:paraId="30D9FCF1" w14:textId="77777777" w:rsidTr="00CA69E6">
        <w:tc>
          <w:tcPr>
            <w:tcW w:w="2269" w:type="dxa"/>
          </w:tcPr>
          <w:p w14:paraId="331BEF50" w14:textId="77777777" w:rsidR="00632D33" w:rsidRPr="00BD18E4" w:rsidRDefault="00632D33" w:rsidP="00CA69E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D18E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1B89286" w14:textId="77777777" w:rsidR="00632D33" w:rsidRPr="00BD18E4" w:rsidRDefault="00632D33" w:rsidP="00CA69E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D18E4">
              <w:rPr>
                <w:rFonts w:ascii="Arial Narrow" w:hAnsi="Arial Narrow" w:cs="Arial"/>
                <w:bCs/>
                <w:sz w:val="22"/>
                <w:szCs w:val="22"/>
              </w:rPr>
              <w:t>102/2025</w:t>
            </w:r>
          </w:p>
        </w:tc>
      </w:tr>
    </w:tbl>
    <w:p w14:paraId="35C9705C" w14:textId="77777777" w:rsidR="00890B92" w:rsidRPr="00BD18E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D18E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BD18E4">
        <w:rPr>
          <w:rFonts w:ascii="Arial Narrow" w:hAnsi="Arial Narrow" w:cs="Arial"/>
          <w:sz w:val="22"/>
          <w:szCs w:val="22"/>
        </w:rPr>
        <w:t>22</w:t>
      </w:r>
      <w:r w:rsidR="0049054E" w:rsidRPr="00BD18E4">
        <w:rPr>
          <w:rFonts w:ascii="Arial Narrow" w:hAnsi="Arial Narrow" w:cs="Arial"/>
          <w:sz w:val="22"/>
          <w:szCs w:val="22"/>
        </w:rPr>
        <w:t>2</w:t>
      </w:r>
      <w:r w:rsidRPr="00BD18E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BD18E4">
        <w:rPr>
          <w:rFonts w:ascii="Arial Narrow" w:hAnsi="Arial Narrow" w:cs="Arial"/>
          <w:sz w:val="22"/>
          <w:szCs w:val="22"/>
        </w:rPr>
        <w:t>4</w:t>
      </w:r>
      <w:r w:rsidRPr="00BD18E4">
        <w:rPr>
          <w:rFonts w:ascii="Arial Narrow" w:hAnsi="Arial Narrow" w:cs="Arial"/>
          <w:sz w:val="22"/>
          <w:szCs w:val="22"/>
        </w:rPr>
        <w:t xml:space="preserve"> </w:t>
      </w:r>
      <w:r w:rsidR="00890B92" w:rsidRPr="00BD18E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BD18E4">
        <w:rPr>
          <w:rFonts w:ascii="Arial Narrow" w:hAnsi="Arial Narrow" w:cs="Arial"/>
          <w:sz w:val="22"/>
          <w:szCs w:val="22"/>
        </w:rPr>
        <w:t xml:space="preserve"> </w:t>
      </w:r>
      <w:r w:rsidR="00632D33" w:rsidRPr="00BD18E4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BD18E4">
        <w:rPr>
          <w:rFonts w:ascii="Arial Narrow" w:hAnsi="Arial Narrow" w:cs="Arial"/>
          <w:sz w:val="22"/>
          <w:szCs w:val="22"/>
        </w:rPr>
        <w:t xml:space="preserve"> </w:t>
      </w:r>
      <w:r w:rsidR="00890B92" w:rsidRPr="00BD18E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BD18E4">
        <w:rPr>
          <w:rFonts w:ascii="Arial Narrow" w:hAnsi="Arial Narrow" w:cs="Arial"/>
          <w:sz w:val="22"/>
          <w:szCs w:val="22"/>
        </w:rPr>
        <w:t xml:space="preserve"> dla</w:t>
      </w:r>
      <w:r w:rsidR="00890B92" w:rsidRPr="00BD18E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32D33" w:rsidRPr="00BD18E4" w14:paraId="68CC7A29" w14:textId="77777777" w:rsidTr="00CA69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E845DA" w14:textId="77777777" w:rsidR="00632D33" w:rsidRPr="00BD18E4" w:rsidRDefault="00632D33" w:rsidP="00CA69E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18E4">
              <w:rPr>
                <w:rFonts w:ascii="Arial Narrow" w:hAnsi="Arial Narrow" w:cs="Arial"/>
                <w:sz w:val="22"/>
                <w:szCs w:val="22"/>
              </w:rPr>
              <w:t>części 1 zamówienia w wysokości 264 621.10 zł brutto;</w:t>
            </w:r>
          </w:p>
        </w:tc>
      </w:tr>
      <w:tr w:rsidR="00632D33" w:rsidRPr="00BD18E4" w14:paraId="08A01F9E" w14:textId="77777777" w:rsidTr="00CA69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77590E" w14:textId="77777777" w:rsidR="00632D33" w:rsidRPr="00BD18E4" w:rsidRDefault="00632D33" w:rsidP="00CA69E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18E4">
              <w:rPr>
                <w:rFonts w:ascii="Arial Narrow" w:hAnsi="Arial Narrow" w:cs="Arial"/>
                <w:sz w:val="22"/>
                <w:szCs w:val="22"/>
              </w:rPr>
              <w:t>części 2 zamówienia w wysokości 11 076.26 zł brutto;</w:t>
            </w:r>
          </w:p>
        </w:tc>
      </w:tr>
      <w:tr w:rsidR="00632D33" w:rsidRPr="00BD18E4" w14:paraId="7B9F75C7" w14:textId="77777777" w:rsidTr="00CA69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E9A65A" w14:textId="77777777" w:rsidR="00632D33" w:rsidRPr="00BD18E4" w:rsidRDefault="00632D33" w:rsidP="00CA69E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18E4">
              <w:rPr>
                <w:rFonts w:ascii="Arial Narrow" w:hAnsi="Arial Narrow" w:cs="Arial"/>
                <w:sz w:val="22"/>
                <w:szCs w:val="22"/>
              </w:rPr>
              <w:t>części 3 zamówienia w wysokości 3 542.40 zł brutto;</w:t>
            </w:r>
          </w:p>
        </w:tc>
      </w:tr>
      <w:tr w:rsidR="00632D33" w:rsidRPr="00BD18E4" w14:paraId="663ADCBE" w14:textId="77777777" w:rsidTr="00CA69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763E25" w14:textId="77777777" w:rsidR="00632D33" w:rsidRPr="00BD18E4" w:rsidRDefault="00632D33" w:rsidP="00CA69E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18E4">
              <w:rPr>
                <w:rFonts w:ascii="Arial Narrow" w:hAnsi="Arial Narrow" w:cs="Arial"/>
                <w:sz w:val="22"/>
                <w:szCs w:val="22"/>
              </w:rPr>
              <w:t>części 4 zamówienia w wysokości 94 867.47 zł brutto;</w:t>
            </w:r>
          </w:p>
        </w:tc>
      </w:tr>
      <w:tr w:rsidR="00632D33" w:rsidRPr="00BD18E4" w14:paraId="7B27319D" w14:textId="77777777" w:rsidTr="00CA69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3353EA" w14:textId="77777777" w:rsidR="00632D33" w:rsidRPr="00BD18E4" w:rsidRDefault="00632D33" w:rsidP="00CA69E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18E4">
              <w:rPr>
                <w:rFonts w:ascii="Arial Narrow" w:hAnsi="Arial Narrow" w:cs="Arial"/>
                <w:sz w:val="22"/>
                <w:szCs w:val="22"/>
              </w:rPr>
              <w:t>części 5 zamówienia w wysokości 1 064 490.53 zł brutto;</w:t>
            </w:r>
          </w:p>
        </w:tc>
      </w:tr>
      <w:tr w:rsidR="00632D33" w:rsidRPr="00BD18E4" w14:paraId="123806D8" w14:textId="77777777" w:rsidTr="00CA69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A74CBF" w14:textId="77777777" w:rsidR="00632D33" w:rsidRPr="00BD18E4" w:rsidRDefault="00632D33" w:rsidP="00CA69E6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BD18E4">
              <w:rPr>
                <w:rFonts w:ascii="Arial Narrow" w:hAnsi="Arial Narrow" w:cs="Arial"/>
                <w:sz w:val="22"/>
                <w:szCs w:val="22"/>
              </w:rPr>
              <w:t>części 6 zamówienia w wysokości 250 994.55 zł brutto;</w:t>
            </w:r>
          </w:p>
        </w:tc>
      </w:tr>
    </w:tbl>
    <w:p w14:paraId="0A6B3C94" w14:textId="77777777" w:rsidR="00890B92" w:rsidRPr="00BD18E4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EFF9E68" w14:textId="77777777" w:rsidR="00510EC8" w:rsidRPr="00BD18E4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3F6CCECD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D18E4">
        <w:rPr>
          <w:rFonts w:ascii="Arial Narrow" w:hAnsi="Arial Narrow" w:cs="Arial"/>
          <w:i/>
          <w:sz w:val="22"/>
          <w:szCs w:val="22"/>
        </w:rPr>
        <w:t>Zamawiający</w:t>
      </w:r>
    </w:p>
    <w:p w14:paraId="70F5AE61" w14:textId="77777777" w:rsidR="00BD18E4" w:rsidRPr="00BD18E4" w:rsidRDefault="00BD18E4" w:rsidP="00BD18E4"/>
    <w:p w14:paraId="6C775EE6" w14:textId="77777777" w:rsidR="00BD18E4" w:rsidRPr="00BD18E4" w:rsidRDefault="00BD18E4" w:rsidP="00BD18E4"/>
    <w:p w14:paraId="720E9A5C" w14:textId="77777777" w:rsidR="00BD18E4" w:rsidRPr="00BD18E4" w:rsidRDefault="00BD18E4" w:rsidP="00BD18E4"/>
    <w:p w14:paraId="24470FD8" w14:textId="77777777" w:rsidR="00BD18E4" w:rsidRPr="00BD18E4" w:rsidRDefault="00BD18E4" w:rsidP="00BD18E4"/>
    <w:p w14:paraId="4F9A9693" w14:textId="77777777" w:rsidR="00BD18E4" w:rsidRPr="00BD18E4" w:rsidRDefault="00BD18E4" w:rsidP="00BD18E4"/>
    <w:p w14:paraId="3067F222" w14:textId="77777777" w:rsidR="00BD18E4" w:rsidRDefault="00BD18E4" w:rsidP="00BD18E4">
      <w:pPr>
        <w:rPr>
          <w:rFonts w:ascii="Arial Narrow" w:hAnsi="Arial Narrow" w:cs="Arial"/>
          <w:i/>
          <w:sz w:val="22"/>
          <w:szCs w:val="22"/>
        </w:rPr>
      </w:pPr>
    </w:p>
    <w:p w14:paraId="71D63E84" w14:textId="64237299" w:rsidR="00BD18E4" w:rsidRDefault="00BD18E4" w:rsidP="00BD18E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24A1147D" w14:textId="42DEAF7E" w:rsidR="00BD18E4" w:rsidRDefault="00BD18E4" w:rsidP="00BD18E4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23AB97E4" w14:textId="7532AE77" w:rsidR="00BD18E4" w:rsidRDefault="00BD18E4" w:rsidP="00BD18E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B475AC">
          <w:rPr>
            <w:rStyle w:val="Hipercze"/>
            <w:rFonts w:ascii="Arial Narrow" w:hAnsi="Arial Narrow"/>
          </w:rPr>
          <w:t>karolina.kornowska@10wsk.mil.pl</w:t>
        </w:r>
      </w:hyperlink>
    </w:p>
    <w:p w14:paraId="088E508D" w14:textId="11F40B82" w:rsidR="00BD18E4" w:rsidRPr="00BD18E4" w:rsidRDefault="00BD18E4" w:rsidP="00BD18E4">
      <w:pPr>
        <w:rPr>
          <w:rFonts w:ascii="Arial Narrow" w:hAnsi="Arial Narrow"/>
        </w:rPr>
      </w:pPr>
      <w:r>
        <w:rPr>
          <w:rFonts w:ascii="Arial Narrow" w:hAnsi="Arial Narrow"/>
        </w:rPr>
        <w:t>Data: 2025-09-26</w:t>
      </w:r>
    </w:p>
    <w:sectPr w:rsidR="00BD18E4" w:rsidRPr="00BD18E4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E726B" w14:textId="77777777" w:rsidR="003A1CF7" w:rsidRDefault="003A1CF7">
      <w:r>
        <w:separator/>
      </w:r>
    </w:p>
  </w:endnote>
  <w:endnote w:type="continuationSeparator" w:id="0">
    <w:p w14:paraId="46A52D41" w14:textId="77777777" w:rsidR="003A1CF7" w:rsidRDefault="003A1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4756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D91D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80B1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4F205E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A45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81D71D" w14:textId="77777777" w:rsidR="009F189D" w:rsidRDefault="009F189D">
    <w:pPr>
      <w:pStyle w:val="Stopka"/>
      <w:tabs>
        <w:tab w:val="clear" w:pos="4536"/>
      </w:tabs>
      <w:jc w:val="center"/>
    </w:pPr>
  </w:p>
  <w:p w14:paraId="4C26778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C5C0D" w14:textId="77777777" w:rsidR="003A1CF7" w:rsidRDefault="003A1CF7">
      <w:r>
        <w:separator/>
      </w:r>
    </w:p>
  </w:footnote>
  <w:footnote w:type="continuationSeparator" w:id="0">
    <w:p w14:paraId="5081FF76" w14:textId="77777777" w:rsidR="003A1CF7" w:rsidRDefault="003A1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343A0" w14:textId="77777777" w:rsidR="00632D33" w:rsidRDefault="00632D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C7BFC" w14:textId="77777777" w:rsidR="00632D33" w:rsidRDefault="00632D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64C12" w14:textId="77777777" w:rsidR="00632D33" w:rsidRDefault="00632D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1CF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A1CF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32D3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D18E4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5653CD"/>
  <w15:chartTrackingRefBased/>
  <w15:docId w15:val="{C229E98D-B8FE-4CCA-834D-F23E831D0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D18E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18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158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2025-09-26T06:16:00Z</dcterms:created>
  <dcterms:modified xsi:type="dcterms:W3CDTF">2025-09-26T06:18:00Z</dcterms:modified>
</cp:coreProperties>
</file>