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3C50" w14:textId="77777777" w:rsidR="00036CDE" w:rsidRPr="009E380F" w:rsidRDefault="00036CDE" w:rsidP="00036CDE">
      <w:pPr>
        <w:pStyle w:val="Nagwek6"/>
        <w:jc w:val="right"/>
        <w:rPr>
          <w:i/>
        </w:rPr>
      </w:pPr>
      <w:r w:rsidRPr="009E380F">
        <w:rPr>
          <w:i/>
        </w:rPr>
        <w:t xml:space="preserve">Załącznik nr </w:t>
      </w:r>
      <w:r w:rsidR="00312439" w:rsidRPr="009E380F">
        <w:rPr>
          <w:i/>
        </w:rPr>
        <w:t>1</w:t>
      </w:r>
      <w:r w:rsidRPr="009E380F">
        <w:rPr>
          <w:i/>
        </w:rPr>
        <w:t xml:space="preserve"> do Zapytania ofertowego</w:t>
      </w:r>
    </w:p>
    <w:p w14:paraId="3A739617" w14:textId="77777777" w:rsidR="00036CDE" w:rsidRPr="009E380F" w:rsidRDefault="00036CDE" w:rsidP="00036CDE"/>
    <w:p w14:paraId="7F51BFB3" w14:textId="77777777" w:rsidR="00036CDE" w:rsidRPr="009E380F" w:rsidRDefault="00036CDE" w:rsidP="00036CDE">
      <w:r w:rsidRPr="009E380F">
        <w:t xml:space="preserve">………………………………………… </w:t>
      </w:r>
    </w:p>
    <w:p w14:paraId="7E3443F0" w14:textId="77777777" w:rsidR="00036CDE" w:rsidRPr="009E380F" w:rsidRDefault="00036CDE" w:rsidP="00036CDE">
      <w:r w:rsidRPr="009E380F">
        <w:t xml:space="preserve">                 (pieczęć Wykonawcy)</w:t>
      </w:r>
    </w:p>
    <w:p w14:paraId="361F4F97" w14:textId="77777777" w:rsidR="00036CDE" w:rsidRPr="009E380F" w:rsidRDefault="00036CDE" w:rsidP="00036CDE">
      <w:pPr>
        <w:jc w:val="center"/>
      </w:pPr>
    </w:p>
    <w:p w14:paraId="6A3D2201" w14:textId="77777777" w:rsidR="00036CDE" w:rsidRPr="009E380F" w:rsidRDefault="00036CDE" w:rsidP="00036CDE">
      <w:pPr>
        <w:jc w:val="center"/>
      </w:pPr>
      <w:r w:rsidRPr="009E380F">
        <w:t>/wzór/</w:t>
      </w:r>
    </w:p>
    <w:p w14:paraId="464E6B83" w14:textId="77777777" w:rsidR="00036CDE" w:rsidRPr="009E380F" w:rsidRDefault="00036CDE" w:rsidP="00036CDE">
      <w:pPr>
        <w:jc w:val="center"/>
        <w:rPr>
          <w:b/>
          <w:u w:val="single"/>
        </w:rPr>
      </w:pPr>
      <w:r w:rsidRPr="009E380F">
        <w:rPr>
          <w:b/>
          <w:u w:val="single"/>
        </w:rPr>
        <w:t>FORMULARZ OFERTOWY</w:t>
      </w:r>
    </w:p>
    <w:p w14:paraId="497F50B0" w14:textId="77777777" w:rsidR="00036CDE" w:rsidRPr="009E380F" w:rsidRDefault="00036CDE" w:rsidP="00036CDE">
      <w:pPr>
        <w:jc w:val="both"/>
        <w:rPr>
          <w:b/>
          <w:u w:val="single"/>
        </w:rPr>
      </w:pPr>
    </w:p>
    <w:p w14:paraId="768A3F69" w14:textId="77777777" w:rsidR="00253974" w:rsidRPr="009E380F" w:rsidRDefault="00036CDE" w:rsidP="00253974">
      <w:pPr>
        <w:rPr>
          <w:bCs/>
        </w:rPr>
      </w:pPr>
      <w:r w:rsidRPr="009E380F">
        <w:t xml:space="preserve">Nawiązując do ogłoszenia o postępowaniu prowadzonym w trybie zapytania ofertowego </w:t>
      </w:r>
      <w:r w:rsidRPr="009E380F">
        <w:rPr>
          <w:bCs/>
        </w:rPr>
        <w:t>na</w:t>
      </w:r>
      <w:r w:rsidR="00253974" w:rsidRPr="009E380F">
        <w:rPr>
          <w:bCs/>
        </w:rPr>
        <w:t>:</w:t>
      </w:r>
    </w:p>
    <w:p w14:paraId="599E2C64" w14:textId="77777777" w:rsidR="00253974" w:rsidRPr="009E380F" w:rsidRDefault="00253974" w:rsidP="00253974">
      <w:pPr>
        <w:rPr>
          <w:b/>
        </w:rPr>
      </w:pPr>
    </w:p>
    <w:p w14:paraId="48393564" w14:textId="1DE0061D" w:rsidR="00036CDE" w:rsidRPr="009E380F" w:rsidRDefault="009E380F" w:rsidP="009E380F">
      <w:pPr>
        <w:pStyle w:val="Listownik"/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Usługę opracowania metod oceny skuteczności multimodalnych modeli językowych </w:t>
      </w:r>
      <w:r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              </w:t>
      </w:r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w projekcie M4: </w:t>
      </w:r>
      <w:proofErr w:type="spellStart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Multilingual</w:t>
      </w:r>
      <w:proofErr w:type="spellEnd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Measurements</w:t>
      </w:r>
      <w:proofErr w:type="spellEnd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of </w:t>
      </w:r>
      <w:proofErr w:type="spellStart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Multimodal</w:t>
      </w:r>
      <w:proofErr w:type="spellEnd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proofErr w:type="spellStart"/>
      <w:r w:rsidRPr="009E380F">
        <w:rPr>
          <w:rFonts w:ascii="Times New Roman" w:eastAsia="Calibri" w:hAnsi="Times New Roman"/>
          <w:b/>
          <w:bCs/>
          <w:sz w:val="24"/>
          <w:szCs w:val="24"/>
          <w:lang w:eastAsia="en-US"/>
        </w:rPr>
        <w:t>Models</w:t>
      </w:r>
      <w:proofErr w:type="spellEnd"/>
    </w:p>
    <w:p w14:paraId="51782FD3" w14:textId="77777777" w:rsidR="009E380F" w:rsidRPr="009E380F" w:rsidRDefault="009E380F" w:rsidP="00036CDE">
      <w:pPr>
        <w:pStyle w:val="Listownik"/>
        <w:rPr>
          <w:rFonts w:ascii="Times New Roman" w:hAnsi="Times New Roman"/>
          <w:color w:val="FF0000"/>
          <w:sz w:val="24"/>
          <w:szCs w:val="24"/>
        </w:rPr>
      </w:pPr>
    </w:p>
    <w:p w14:paraId="5AB38994" w14:textId="77777777" w:rsidR="009E380F" w:rsidRPr="009E380F" w:rsidRDefault="009E380F" w:rsidP="00036CDE">
      <w:pPr>
        <w:pStyle w:val="Listownik"/>
        <w:rPr>
          <w:rFonts w:ascii="Times New Roman" w:hAnsi="Times New Roman"/>
          <w:color w:val="FF0000"/>
          <w:sz w:val="24"/>
          <w:szCs w:val="24"/>
        </w:rPr>
      </w:pPr>
    </w:p>
    <w:p w14:paraId="55C20688" w14:textId="6BDB476A" w:rsidR="00036CDE" w:rsidRPr="009E380F" w:rsidRDefault="00036CDE" w:rsidP="00036CDE">
      <w:pPr>
        <w:pStyle w:val="Listownik"/>
        <w:rPr>
          <w:rFonts w:ascii="Times New Roman" w:hAnsi="Times New Roman"/>
          <w:sz w:val="24"/>
          <w:szCs w:val="24"/>
        </w:rPr>
      </w:pPr>
      <w:r w:rsidRPr="009E380F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.......................................................................................................</w:t>
      </w:r>
    </w:p>
    <w:p w14:paraId="0F817B02" w14:textId="77777777" w:rsidR="00036CDE" w:rsidRPr="009E380F" w:rsidRDefault="00036CDE" w:rsidP="00036CDE"/>
    <w:p w14:paraId="7558A8E8" w14:textId="564F950F" w:rsidR="00036CDE" w:rsidRPr="009E380F" w:rsidRDefault="00036CDE" w:rsidP="00036CDE">
      <w:r w:rsidRPr="009E380F">
        <w:t>ADRES WYKONAWCY: .........................................................................................................</w:t>
      </w:r>
    </w:p>
    <w:p w14:paraId="6554BA6D" w14:textId="77777777" w:rsidR="00036CDE" w:rsidRPr="009E380F" w:rsidRDefault="00036CDE" w:rsidP="00036CDE"/>
    <w:p w14:paraId="2C7F6D17" w14:textId="089A2957" w:rsidR="00036CDE" w:rsidRPr="009E380F" w:rsidRDefault="00036CDE" w:rsidP="00036CDE">
      <w:r w:rsidRPr="009E380F">
        <w:t>NR TELEFONU: ........................................</w:t>
      </w:r>
      <w:r w:rsidR="009E380F">
        <w:t xml:space="preserve"> </w:t>
      </w:r>
      <w:r w:rsidRPr="009E380F">
        <w:t>E-MAIL …………………………………………</w:t>
      </w:r>
    </w:p>
    <w:p w14:paraId="2F88C427" w14:textId="77777777" w:rsidR="00036CDE" w:rsidRPr="009E380F" w:rsidRDefault="00036CDE" w:rsidP="00036CDE"/>
    <w:p w14:paraId="2CD9D9DF" w14:textId="46163B7D" w:rsidR="00036CDE" w:rsidRPr="009E380F" w:rsidRDefault="00036CDE" w:rsidP="00036CDE">
      <w:r w:rsidRPr="009E380F">
        <w:t>NIP: ..........................................................REGON: ...........................................................</w:t>
      </w:r>
      <w:r w:rsidR="009E380F">
        <w:t>.</w:t>
      </w:r>
      <w:r w:rsidRPr="009E380F">
        <w:t>......</w:t>
      </w:r>
    </w:p>
    <w:p w14:paraId="3C88015A" w14:textId="77777777" w:rsidR="005E2CBD" w:rsidRPr="009E380F" w:rsidRDefault="005E2CBD" w:rsidP="00CD0BA5">
      <w:pPr>
        <w:pStyle w:val="Tekstpodstawowywcity"/>
        <w:ind w:left="0" w:firstLine="0"/>
        <w:rPr>
          <w:b/>
          <w:i/>
          <w:sz w:val="24"/>
        </w:rPr>
      </w:pPr>
    </w:p>
    <w:p w14:paraId="48A89C28" w14:textId="77777777" w:rsidR="005E2CBD" w:rsidRPr="009E380F" w:rsidRDefault="005E2CBD" w:rsidP="00036CDE">
      <w:pPr>
        <w:pStyle w:val="Tekstpodstawowywcity"/>
        <w:ind w:left="284" w:firstLine="56"/>
        <w:rPr>
          <w:b/>
          <w:i/>
          <w:sz w:val="24"/>
        </w:rPr>
      </w:pPr>
    </w:p>
    <w:p w14:paraId="6EA50603" w14:textId="0C315E74" w:rsidR="00036CDE" w:rsidRPr="009E380F" w:rsidRDefault="00036CDE" w:rsidP="00A44D54">
      <w:pPr>
        <w:pStyle w:val="Akapitzlist"/>
        <w:numPr>
          <w:ilvl w:val="0"/>
          <w:numId w:val="14"/>
        </w:numPr>
        <w:ind w:left="284" w:hanging="284"/>
      </w:pPr>
      <w:r w:rsidRPr="009E380F">
        <w:t>Oświadczamy, że oferujemy realizację przedmiotu zamówienia zgodnie z wymaganiami określonymi  w ogłoszen</w:t>
      </w:r>
      <w:r w:rsidR="00AB732E" w:rsidRPr="009E380F">
        <w:t>iu o zamówieniu</w:t>
      </w:r>
      <w:r w:rsidR="009E380F">
        <w:t xml:space="preserve"> z</w:t>
      </w:r>
      <w:r w:rsidR="00AB732E" w:rsidRPr="009E380F">
        <w:rPr>
          <w:b/>
          <w:bCs/>
        </w:rPr>
        <w:t xml:space="preserve">a cenę </w:t>
      </w:r>
      <w:r w:rsidRPr="009E380F">
        <w:rPr>
          <w:b/>
          <w:bCs/>
        </w:rPr>
        <w:t xml:space="preserve"> brutto  </w:t>
      </w:r>
      <w:r w:rsidRPr="009E380F">
        <w:rPr>
          <w:bCs/>
        </w:rPr>
        <w:t>………………………</w:t>
      </w:r>
      <w:r w:rsidRPr="009E380F">
        <w:rPr>
          <w:b/>
          <w:bCs/>
        </w:rPr>
        <w:t xml:space="preserve"> PLN</w:t>
      </w:r>
    </w:p>
    <w:p w14:paraId="1D103CBA" w14:textId="77777777" w:rsidR="003B6FE6" w:rsidRPr="009E380F" w:rsidRDefault="00637621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 xml:space="preserve">Powyższa cena obejmuje wszystkie koszty </w:t>
      </w:r>
      <w:r w:rsidR="008869B4" w:rsidRPr="009E380F">
        <w:rPr>
          <w:sz w:val="24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9E380F">
        <w:rPr>
          <w:sz w:val="24"/>
        </w:rPr>
        <w:t>.</w:t>
      </w:r>
    </w:p>
    <w:p w14:paraId="12F6633F" w14:textId="77777777" w:rsidR="00BC3832" w:rsidRPr="009E380F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akceptujemy termin realizacji zamówienia.</w:t>
      </w:r>
    </w:p>
    <w:p w14:paraId="114A19CB" w14:textId="77777777" w:rsidR="00036CDE" w:rsidRPr="009E380F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zapoznaliśmy się z warunkami przystąpienia do zamówienia określonymi w zapytaniu ofertowym oraz uzyskaliśmy niezbędne informacje do przygotowania oferty.</w:t>
      </w:r>
      <w:r w:rsidRPr="009E380F">
        <w:rPr>
          <w:sz w:val="24"/>
          <w:lang w:eastAsia="zh-CN"/>
        </w:rPr>
        <w:t xml:space="preserve"> </w:t>
      </w:r>
    </w:p>
    <w:p w14:paraId="681AF159" w14:textId="77777777" w:rsidR="009E380F" w:rsidRPr="009E380F" w:rsidRDefault="00036CDE" w:rsidP="009E380F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Oświadczamy, że uważamy się za związanych niniejszą ofertą przez 30 dni od upływu terminu składania ofert.</w:t>
      </w:r>
    </w:p>
    <w:p w14:paraId="26BBB298" w14:textId="7BAD6C48" w:rsidR="009E380F" w:rsidRPr="009E380F" w:rsidRDefault="009E380F" w:rsidP="009E380F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Przedmiot zamówienia wykonam samodzielnie / z udziałem podwykonawców* niepotrzebne skreślić).</w:t>
      </w:r>
    </w:p>
    <w:p w14:paraId="4ED40230" w14:textId="77777777" w:rsidR="00036CDE" w:rsidRPr="009E380F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77777777" w:rsidR="00AB732E" w:rsidRPr="009E380F" w:rsidRDefault="00AB732E" w:rsidP="00AB732E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77777777" w:rsidR="00036CDE" w:rsidRPr="009E380F" w:rsidRDefault="00AB732E" w:rsidP="00036CDE">
      <w:pPr>
        <w:pStyle w:val="Tekstpodstawowywcity"/>
        <w:numPr>
          <w:ilvl w:val="0"/>
          <w:numId w:val="13"/>
        </w:numPr>
        <w:ind w:left="284" w:hanging="284"/>
        <w:rPr>
          <w:sz w:val="24"/>
        </w:rPr>
      </w:pPr>
      <w:r w:rsidRPr="009E380F">
        <w:rPr>
          <w:sz w:val="24"/>
        </w:rPr>
        <w:t xml:space="preserve">Załącznikami do oferty </w:t>
      </w:r>
      <w:r w:rsidR="00036CDE" w:rsidRPr="009E380F">
        <w:rPr>
          <w:sz w:val="24"/>
        </w:rPr>
        <w:t>są:</w:t>
      </w:r>
    </w:p>
    <w:p w14:paraId="10E21912" w14:textId="318FD83E" w:rsidR="00036CDE" w:rsidRPr="009E380F" w:rsidRDefault="009E380F" w:rsidP="009E380F">
      <w:pPr>
        <w:jc w:val="both"/>
      </w:pPr>
      <w:r>
        <w:t xml:space="preserve"> ………………………………………</w:t>
      </w:r>
    </w:p>
    <w:p w14:paraId="0EACEFA7" w14:textId="6660FB26" w:rsidR="00036CDE" w:rsidRPr="009E380F" w:rsidRDefault="00036CDE" w:rsidP="009E380F">
      <w:pPr>
        <w:jc w:val="both"/>
      </w:pPr>
      <w:r w:rsidRPr="009E380F">
        <w:t xml:space="preserve"> ............................................................</w:t>
      </w:r>
    </w:p>
    <w:p w14:paraId="1B729829" w14:textId="77777777" w:rsidR="00036CDE" w:rsidRPr="009E380F" w:rsidRDefault="00036CDE" w:rsidP="00036CDE">
      <w:pPr>
        <w:pStyle w:val="Tekstpodstawowywcity"/>
        <w:ind w:left="0" w:firstLine="0"/>
        <w:rPr>
          <w:sz w:val="24"/>
        </w:rPr>
      </w:pPr>
    </w:p>
    <w:p w14:paraId="7D3A4C3C" w14:textId="77777777" w:rsidR="009E380F" w:rsidRDefault="009E380F" w:rsidP="00036CDE">
      <w:pPr>
        <w:pStyle w:val="Tekstpodstawowywcity"/>
        <w:ind w:left="0" w:firstLine="0"/>
        <w:rPr>
          <w:sz w:val="24"/>
        </w:rPr>
      </w:pPr>
    </w:p>
    <w:p w14:paraId="4410613C" w14:textId="77777777" w:rsidR="009E380F" w:rsidRDefault="009E380F" w:rsidP="00036CDE">
      <w:pPr>
        <w:pStyle w:val="Tekstpodstawowywcity"/>
        <w:ind w:left="0" w:firstLine="0"/>
        <w:rPr>
          <w:sz w:val="24"/>
        </w:rPr>
      </w:pPr>
    </w:p>
    <w:p w14:paraId="1644231B" w14:textId="408B88EA" w:rsidR="00036CDE" w:rsidRPr="009E380F" w:rsidRDefault="00036CDE" w:rsidP="00036CDE">
      <w:pPr>
        <w:pStyle w:val="Tekstpodstawowywcity"/>
        <w:ind w:left="0" w:firstLine="0"/>
        <w:rPr>
          <w:sz w:val="24"/>
        </w:rPr>
      </w:pPr>
      <w:r w:rsidRPr="009E380F">
        <w:rPr>
          <w:sz w:val="24"/>
        </w:rPr>
        <w:t xml:space="preserve">............................ dnia .......................                          </w:t>
      </w:r>
    </w:p>
    <w:p w14:paraId="4F037DDA" w14:textId="77777777" w:rsidR="00036CDE" w:rsidRPr="009E380F" w:rsidRDefault="00036CDE" w:rsidP="00036CDE">
      <w:pPr>
        <w:pStyle w:val="Tekstpodstawowywcity"/>
        <w:ind w:left="0" w:firstLine="5220"/>
        <w:rPr>
          <w:sz w:val="24"/>
        </w:rPr>
      </w:pPr>
      <w:r w:rsidRPr="009E380F">
        <w:rPr>
          <w:sz w:val="24"/>
        </w:rPr>
        <w:t xml:space="preserve">.......................................................... </w:t>
      </w:r>
    </w:p>
    <w:p w14:paraId="53FFF321" w14:textId="77777777" w:rsidR="00036CDE" w:rsidRPr="009E380F" w:rsidRDefault="00036CDE" w:rsidP="00036CDE">
      <w:pPr>
        <w:pStyle w:val="Tekstpodstawowywcity"/>
        <w:ind w:left="0" w:firstLine="4680"/>
        <w:jc w:val="center"/>
        <w:rPr>
          <w:sz w:val="20"/>
          <w:szCs w:val="20"/>
        </w:rPr>
      </w:pPr>
      <w:r w:rsidRPr="009E380F">
        <w:rPr>
          <w:sz w:val="20"/>
          <w:szCs w:val="20"/>
        </w:rPr>
        <w:t xml:space="preserve">       Podpis i pieczęć osoby(</w:t>
      </w:r>
      <w:proofErr w:type="spellStart"/>
      <w:r w:rsidRPr="009E380F">
        <w:rPr>
          <w:sz w:val="20"/>
          <w:szCs w:val="20"/>
        </w:rPr>
        <w:t>ób</w:t>
      </w:r>
      <w:proofErr w:type="spellEnd"/>
      <w:r w:rsidRPr="009E380F">
        <w:rPr>
          <w:sz w:val="20"/>
          <w:szCs w:val="20"/>
        </w:rPr>
        <w:t>) uprawnionej(</w:t>
      </w:r>
      <w:proofErr w:type="spellStart"/>
      <w:r w:rsidRPr="009E380F">
        <w:rPr>
          <w:sz w:val="20"/>
          <w:szCs w:val="20"/>
        </w:rPr>
        <w:t>ych</w:t>
      </w:r>
      <w:proofErr w:type="spellEnd"/>
      <w:r w:rsidRPr="009E380F">
        <w:rPr>
          <w:sz w:val="20"/>
          <w:szCs w:val="20"/>
        </w:rPr>
        <w:t>)</w:t>
      </w:r>
    </w:p>
    <w:p w14:paraId="1D1F1826" w14:textId="77777777" w:rsidR="00036CDE" w:rsidRPr="009E380F" w:rsidRDefault="00036CDE" w:rsidP="00036CDE">
      <w:pPr>
        <w:pStyle w:val="Tekstpodstawowywcity"/>
        <w:ind w:left="0" w:firstLine="4680"/>
        <w:jc w:val="center"/>
        <w:rPr>
          <w:sz w:val="20"/>
          <w:szCs w:val="20"/>
        </w:rPr>
      </w:pPr>
      <w:r w:rsidRPr="009E380F">
        <w:rPr>
          <w:sz w:val="20"/>
          <w:szCs w:val="20"/>
        </w:rPr>
        <w:t xml:space="preserve">   do reprezentowania Wykonawcy</w:t>
      </w:r>
    </w:p>
    <w:sectPr w:rsidR="00036CDE" w:rsidRPr="009E380F" w:rsidSect="008869B4">
      <w:headerReference w:type="default" r:id="rId11"/>
      <w:footerReference w:type="default" r:id="rId12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2DD90" w14:textId="1F86E619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CA58F3">
      <w:rPr>
        <w:noProof/>
      </w:rPr>
      <w:t>2</w:t>
    </w:r>
    <w:r>
      <w:fldChar w:fldCharType="end"/>
    </w: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EEF4C" w14:textId="0166D7B6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9E380F">
      <w:rPr>
        <w:rFonts w:ascii="Arial" w:hAnsi="Arial" w:cs="Arial"/>
        <w:sz w:val="20"/>
      </w:rPr>
      <w:t>6011/25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0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5127345">
    <w:abstractNumId w:val="7"/>
  </w:num>
  <w:num w:numId="2" w16cid:durableId="2106147027">
    <w:abstractNumId w:val="9"/>
  </w:num>
  <w:num w:numId="3" w16cid:durableId="763184307">
    <w:abstractNumId w:val="15"/>
  </w:num>
  <w:num w:numId="4" w16cid:durableId="165172441">
    <w:abstractNumId w:val="14"/>
  </w:num>
  <w:num w:numId="5" w16cid:durableId="829633612">
    <w:abstractNumId w:val="12"/>
  </w:num>
  <w:num w:numId="6" w16cid:durableId="2111005214">
    <w:abstractNumId w:val="8"/>
  </w:num>
  <w:num w:numId="7" w16cid:durableId="944386543">
    <w:abstractNumId w:val="5"/>
  </w:num>
  <w:num w:numId="8" w16cid:durableId="1790081099">
    <w:abstractNumId w:val="13"/>
  </w:num>
  <w:num w:numId="9" w16cid:durableId="393965577">
    <w:abstractNumId w:val="3"/>
  </w:num>
  <w:num w:numId="10" w16cid:durableId="937761413">
    <w:abstractNumId w:val="6"/>
  </w:num>
  <w:num w:numId="11" w16cid:durableId="6798201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84199558">
    <w:abstractNumId w:val="2"/>
  </w:num>
  <w:num w:numId="13" w16cid:durableId="218788852">
    <w:abstractNumId w:val="4"/>
  </w:num>
  <w:num w:numId="14" w16cid:durableId="97530029">
    <w:abstractNumId w:val="11"/>
  </w:num>
  <w:num w:numId="15" w16cid:durableId="1756248312">
    <w:abstractNumId w:val="0"/>
  </w:num>
  <w:num w:numId="16" w16cid:durableId="303202086">
    <w:abstractNumId w:val="1"/>
  </w:num>
  <w:num w:numId="17" w16cid:durableId="46107536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C5661"/>
    <w:rsid w:val="000C7B2A"/>
    <w:rsid w:val="000E0AFE"/>
    <w:rsid w:val="00131FE7"/>
    <w:rsid w:val="00150F46"/>
    <w:rsid w:val="001844C0"/>
    <w:rsid w:val="00186CD8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C6F23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C3832"/>
    <w:rsid w:val="00BE6A7E"/>
    <w:rsid w:val="00C03A43"/>
    <w:rsid w:val="00C04E1E"/>
    <w:rsid w:val="00C04E6F"/>
    <w:rsid w:val="00C22165"/>
    <w:rsid w:val="00C232F5"/>
    <w:rsid w:val="00C50109"/>
    <w:rsid w:val="00C5398B"/>
    <w:rsid w:val="00C56B1E"/>
    <w:rsid w:val="00C6498C"/>
    <w:rsid w:val="00C66669"/>
    <w:rsid w:val="00C67188"/>
    <w:rsid w:val="00C75D33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D56D1-8010-4CB4-A309-FBDA47FB880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F32A16-2858-4297-BB07-C6FAD7663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245</Words>
  <Characters>2219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Karolina Ciechanowska</cp:lastModifiedBy>
  <cp:revision>3</cp:revision>
  <cp:lastPrinted>2023-05-18T11:55:00Z</cp:lastPrinted>
  <dcterms:created xsi:type="dcterms:W3CDTF">2025-09-18T07:08:00Z</dcterms:created>
  <dcterms:modified xsi:type="dcterms:W3CDTF">2025-09-18T10:28:00Z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