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94224" w14:textId="73568F1D" w:rsidR="0004267D" w:rsidRPr="0004267D" w:rsidRDefault="00795CA6" w:rsidP="0004267D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04267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4267D" w:rsidRPr="0004267D">
        <w:rPr>
          <w:rFonts w:ascii="Arial Narrow" w:hAnsi="Arial Narrow" w:cs="Arial"/>
          <w:sz w:val="22"/>
          <w:szCs w:val="22"/>
        </w:rPr>
        <w:t xml:space="preserve"> </w:t>
      </w:r>
      <w:r w:rsidR="0004267D">
        <w:rPr>
          <w:rFonts w:ascii="Arial Narrow" w:hAnsi="Arial Narrow" w:cs="Arial"/>
          <w:sz w:val="22"/>
          <w:szCs w:val="22"/>
        </w:rPr>
        <w:tab/>
      </w:r>
      <w:r w:rsidR="0004267D">
        <w:rPr>
          <w:rFonts w:ascii="Arial Narrow" w:hAnsi="Arial Narrow" w:cs="Arial"/>
          <w:sz w:val="22"/>
          <w:szCs w:val="22"/>
        </w:rPr>
        <w:tab/>
      </w:r>
      <w:r w:rsidR="0004267D">
        <w:rPr>
          <w:rFonts w:ascii="Arial Narrow" w:hAnsi="Arial Narrow" w:cs="Arial"/>
          <w:sz w:val="22"/>
          <w:szCs w:val="22"/>
        </w:rPr>
        <w:tab/>
      </w:r>
      <w:r w:rsidR="0004267D">
        <w:rPr>
          <w:rFonts w:ascii="Arial Narrow" w:hAnsi="Arial Narrow" w:cs="Arial"/>
          <w:sz w:val="22"/>
          <w:szCs w:val="22"/>
        </w:rPr>
        <w:tab/>
      </w:r>
      <w:r w:rsidR="0004267D">
        <w:rPr>
          <w:rFonts w:ascii="Arial Narrow" w:hAnsi="Arial Narrow" w:cs="Arial"/>
          <w:sz w:val="22"/>
          <w:szCs w:val="22"/>
        </w:rPr>
        <w:tab/>
      </w:r>
      <w:r w:rsidR="0004267D">
        <w:rPr>
          <w:rFonts w:ascii="Arial Narrow" w:hAnsi="Arial Narrow" w:cs="Arial"/>
          <w:sz w:val="22"/>
          <w:szCs w:val="22"/>
        </w:rPr>
        <w:tab/>
      </w:r>
      <w:r w:rsidR="0004267D">
        <w:rPr>
          <w:rFonts w:ascii="Arial Narrow" w:hAnsi="Arial Narrow" w:cs="Arial"/>
          <w:sz w:val="22"/>
          <w:szCs w:val="22"/>
        </w:rPr>
        <w:tab/>
      </w:r>
      <w:r w:rsidR="0004267D" w:rsidRPr="0004267D">
        <w:rPr>
          <w:rFonts w:ascii="Arial Narrow" w:hAnsi="Arial Narrow" w:cs="Arial"/>
          <w:sz w:val="22"/>
          <w:szCs w:val="22"/>
        </w:rPr>
        <w:t>Bydgoszcz dnia: 2025-09-26</w:t>
      </w:r>
    </w:p>
    <w:p w14:paraId="3E3A207D" w14:textId="77777777" w:rsidR="00986737" w:rsidRPr="0004267D" w:rsidRDefault="00795CA6" w:rsidP="0004267D">
      <w:pPr>
        <w:rPr>
          <w:rFonts w:ascii="Arial Narrow" w:hAnsi="Arial Narrow" w:cs="Arial"/>
          <w:sz w:val="22"/>
          <w:szCs w:val="22"/>
        </w:rPr>
      </w:pPr>
      <w:r w:rsidRPr="0004267D">
        <w:rPr>
          <w:rFonts w:ascii="Arial Narrow" w:hAnsi="Arial Narrow" w:cs="Arial"/>
          <w:sz w:val="22"/>
          <w:szCs w:val="22"/>
        </w:rPr>
        <w:t>Powstańców Warszawy</w:t>
      </w:r>
      <w:r w:rsidR="00986737" w:rsidRPr="0004267D">
        <w:rPr>
          <w:rFonts w:ascii="Arial Narrow" w:hAnsi="Arial Narrow" w:cs="Arial"/>
          <w:sz w:val="22"/>
          <w:szCs w:val="22"/>
        </w:rPr>
        <w:t xml:space="preserve"> </w:t>
      </w:r>
      <w:r w:rsidRPr="0004267D">
        <w:rPr>
          <w:rFonts w:ascii="Arial Narrow" w:hAnsi="Arial Narrow" w:cs="Arial"/>
          <w:sz w:val="22"/>
          <w:szCs w:val="22"/>
        </w:rPr>
        <w:t>5</w:t>
      </w:r>
    </w:p>
    <w:p w14:paraId="67031F63" w14:textId="77777777" w:rsidR="0004267D" w:rsidRDefault="00795CA6" w:rsidP="0004267D">
      <w:pPr>
        <w:rPr>
          <w:rFonts w:ascii="Arial Narrow" w:hAnsi="Arial Narrow" w:cs="Arial"/>
          <w:sz w:val="22"/>
          <w:szCs w:val="22"/>
        </w:rPr>
      </w:pPr>
      <w:r w:rsidRPr="0004267D">
        <w:rPr>
          <w:rFonts w:ascii="Arial Narrow" w:hAnsi="Arial Narrow" w:cs="Arial"/>
          <w:sz w:val="22"/>
          <w:szCs w:val="22"/>
        </w:rPr>
        <w:t>85-681</w:t>
      </w:r>
      <w:r w:rsidR="00986737" w:rsidRPr="0004267D">
        <w:rPr>
          <w:rFonts w:ascii="Arial Narrow" w:hAnsi="Arial Narrow" w:cs="Arial"/>
          <w:sz w:val="22"/>
          <w:szCs w:val="22"/>
        </w:rPr>
        <w:t xml:space="preserve"> </w:t>
      </w:r>
      <w:r w:rsidRPr="0004267D">
        <w:rPr>
          <w:rFonts w:ascii="Arial Narrow" w:hAnsi="Arial Narrow" w:cs="Arial"/>
          <w:sz w:val="22"/>
          <w:szCs w:val="22"/>
        </w:rPr>
        <w:t>Bydgoszcz</w:t>
      </w:r>
    </w:p>
    <w:p w14:paraId="56FD30E7" w14:textId="57760DFA" w:rsidR="00986737" w:rsidRPr="0004267D" w:rsidRDefault="0004267D" w:rsidP="0004267D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4267D" w14:paraId="4D08BC8C" w14:textId="77777777" w:rsidTr="0004267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2F1A16" w14:textId="77777777" w:rsidR="00986737" w:rsidRPr="0004267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4267D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33618C1" w14:textId="55635D9B" w:rsidR="00986737" w:rsidRPr="0004267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4267D">
        <w:rPr>
          <w:rFonts w:ascii="Arial Narrow" w:hAnsi="Arial Narrow" w:cs="Arial"/>
          <w:sz w:val="22"/>
          <w:szCs w:val="22"/>
        </w:rPr>
        <w:t xml:space="preserve"> </w:t>
      </w:r>
    </w:p>
    <w:p w14:paraId="2D609269" w14:textId="77777777" w:rsidR="00986737" w:rsidRPr="0004267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4267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426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426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4267D" w14:paraId="5FF3D8DF" w14:textId="77777777" w:rsidTr="005A632E">
        <w:tc>
          <w:tcPr>
            <w:tcW w:w="2269" w:type="dxa"/>
          </w:tcPr>
          <w:p w14:paraId="6CDD8801" w14:textId="77777777" w:rsidR="00986737" w:rsidRPr="0004267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26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9B7819B" w14:textId="77777777" w:rsidR="00986737" w:rsidRPr="0004267D" w:rsidRDefault="00795CA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4267D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986737" w:rsidRPr="0004267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95CA6" w:rsidRPr="0004267D" w14:paraId="28131FA6" w14:textId="77777777" w:rsidTr="00A30639">
        <w:tc>
          <w:tcPr>
            <w:tcW w:w="2269" w:type="dxa"/>
          </w:tcPr>
          <w:p w14:paraId="28D3BA61" w14:textId="77777777" w:rsidR="00795CA6" w:rsidRPr="0004267D" w:rsidRDefault="00795CA6" w:rsidP="00A306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267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33DBDB" w14:textId="77777777" w:rsidR="00795CA6" w:rsidRDefault="00795CA6" w:rsidP="00A306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4267D">
              <w:rPr>
                <w:rFonts w:ascii="Arial Narrow" w:hAnsi="Arial Narrow" w:cs="Arial"/>
                <w:bCs/>
                <w:sz w:val="22"/>
                <w:szCs w:val="22"/>
              </w:rPr>
              <w:t>102/2025</w:t>
            </w:r>
          </w:p>
          <w:p w14:paraId="5DA1ED22" w14:textId="77777777" w:rsidR="0004267D" w:rsidRPr="0004267D" w:rsidRDefault="0004267D" w:rsidP="00A306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</w:tbl>
    <w:p w14:paraId="43B16F7F" w14:textId="77777777" w:rsidR="00D665F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4267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4267D">
        <w:rPr>
          <w:rFonts w:ascii="Arial Narrow" w:hAnsi="Arial Narrow" w:cs="Arial"/>
          <w:sz w:val="22"/>
          <w:szCs w:val="22"/>
        </w:rPr>
        <w:t>2</w:t>
      </w:r>
      <w:r w:rsidRPr="0004267D">
        <w:rPr>
          <w:rFonts w:ascii="Arial Narrow" w:hAnsi="Arial Narrow" w:cs="Arial"/>
          <w:sz w:val="22"/>
          <w:szCs w:val="22"/>
        </w:rPr>
        <w:t xml:space="preserve"> ust. 5 </w:t>
      </w:r>
      <w:r w:rsidRPr="0004267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4267D">
        <w:rPr>
          <w:rFonts w:ascii="Arial Narrow" w:hAnsi="Arial Narrow" w:cs="Arial"/>
          <w:sz w:val="22"/>
          <w:szCs w:val="22"/>
        </w:rPr>
        <w:t xml:space="preserve"> </w:t>
      </w:r>
      <w:r w:rsidR="00795CA6" w:rsidRPr="0004267D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04267D">
        <w:rPr>
          <w:rFonts w:ascii="Arial Narrow" w:hAnsi="Arial Narrow" w:cs="Arial"/>
          <w:sz w:val="22"/>
          <w:szCs w:val="22"/>
        </w:rPr>
        <w:t xml:space="preserve"> </w:t>
      </w:r>
      <w:r w:rsidRPr="0004267D">
        <w:rPr>
          <w:rFonts w:ascii="Arial Narrow" w:hAnsi="Arial Narrow" w:cs="Arial"/>
          <w:sz w:val="22"/>
          <w:szCs w:val="22"/>
        </w:rPr>
        <w:t>udostępnia</w:t>
      </w:r>
      <w:r w:rsidR="00F95C33" w:rsidRPr="0004267D">
        <w:rPr>
          <w:rFonts w:ascii="Arial Narrow" w:hAnsi="Arial Narrow" w:cs="Arial"/>
          <w:sz w:val="22"/>
          <w:szCs w:val="22"/>
        </w:rPr>
        <w:t xml:space="preserve"> </w:t>
      </w:r>
      <w:r w:rsidR="004C7E9B" w:rsidRPr="0004267D">
        <w:rPr>
          <w:rFonts w:ascii="Arial Narrow" w:hAnsi="Arial Narrow" w:cs="Arial"/>
          <w:sz w:val="22"/>
          <w:szCs w:val="22"/>
        </w:rPr>
        <w:t>informacj</w:t>
      </w:r>
      <w:r w:rsidR="00577BC6" w:rsidRPr="0004267D">
        <w:rPr>
          <w:rFonts w:ascii="Arial Narrow" w:hAnsi="Arial Narrow" w:cs="Arial"/>
          <w:sz w:val="22"/>
          <w:szCs w:val="22"/>
        </w:rPr>
        <w:t>ę</w:t>
      </w:r>
      <w:r w:rsidR="00035488" w:rsidRPr="0004267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4267D">
        <w:rPr>
          <w:rFonts w:ascii="Arial Narrow" w:hAnsi="Arial Narrow" w:cs="Arial"/>
          <w:sz w:val="22"/>
          <w:szCs w:val="22"/>
        </w:rPr>
        <w:t>.</w:t>
      </w:r>
    </w:p>
    <w:p w14:paraId="1CD2A0F8" w14:textId="77777777" w:rsidR="0004267D" w:rsidRPr="0004267D" w:rsidRDefault="0004267D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90F42EB" w14:textId="77777777" w:rsidR="00A80738" w:rsidRPr="0004267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4267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4267D">
        <w:rPr>
          <w:rFonts w:ascii="Arial Narrow" w:hAnsi="Arial Narrow" w:cs="Arial"/>
          <w:sz w:val="22"/>
          <w:szCs w:val="22"/>
        </w:rPr>
        <w:t xml:space="preserve"> w dniu </w:t>
      </w:r>
      <w:r w:rsidR="00795CA6" w:rsidRPr="0004267D">
        <w:rPr>
          <w:rFonts w:ascii="Arial Narrow" w:hAnsi="Arial Narrow" w:cs="Arial"/>
          <w:sz w:val="22"/>
          <w:szCs w:val="22"/>
        </w:rPr>
        <w:t>26/09/2025</w:t>
      </w:r>
      <w:r w:rsidR="00FF4AB1" w:rsidRPr="0004267D">
        <w:rPr>
          <w:rFonts w:ascii="Arial Narrow" w:hAnsi="Arial Narrow" w:cs="Arial"/>
          <w:sz w:val="22"/>
          <w:szCs w:val="22"/>
        </w:rPr>
        <w:t xml:space="preserve"> o godz. </w:t>
      </w:r>
      <w:r w:rsidR="00795CA6" w:rsidRPr="0004267D">
        <w:rPr>
          <w:rFonts w:ascii="Arial Narrow" w:hAnsi="Arial Narrow" w:cs="Arial"/>
          <w:sz w:val="22"/>
          <w:szCs w:val="22"/>
        </w:rPr>
        <w:t>08:30</w:t>
      </w:r>
      <w:r w:rsidRPr="0004267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4267D" w14:paraId="77B0EC80" w14:textId="77777777" w:rsidTr="0004267D">
        <w:trPr>
          <w:trHeight w:val="753"/>
        </w:trPr>
        <w:tc>
          <w:tcPr>
            <w:tcW w:w="1276" w:type="dxa"/>
            <w:shd w:val="clear" w:color="auto" w:fill="F2F2F2"/>
            <w:vAlign w:val="center"/>
          </w:tcPr>
          <w:p w14:paraId="2986DFE7" w14:textId="77777777" w:rsidR="006B27ED" w:rsidRPr="0004267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Oferta n</w:t>
            </w:r>
            <w:r w:rsidR="006B27ED" w:rsidRPr="0004267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648730A" w14:textId="77777777" w:rsidR="006B27ED" w:rsidRPr="0004267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4722379" w14:textId="77777777" w:rsidR="006B27ED" w:rsidRPr="0004267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9C78E74" w14:textId="77777777" w:rsidR="006B27ED" w:rsidRPr="0004267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Cena oferty</w:t>
            </w:r>
          </w:p>
        </w:tc>
      </w:tr>
      <w:tr w:rsidR="00795CA6" w:rsidRPr="0004267D" w14:paraId="7BE5FDD5" w14:textId="77777777" w:rsidTr="0004267D">
        <w:tc>
          <w:tcPr>
            <w:tcW w:w="1276" w:type="dxa"/>
            <w:vAlign w:val="center"/>
          </w:tcPr>
          <w:p w14:paraId="596DEE26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9560730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45E9F0C" w14:textId="77777777" w:rsidR="00795CA6" w:rsidRPr="0004267D" w:rsidRDefault="00795CA6" w:rsidP="00A30639">
            <w:pPr>
              <w:spacing w:before="80" w:after="40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SARSTEDT Spółka z o.o.</w:t>
            </w:r>
          </w:p>
          <w:p w14:paraId="5D084455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Grzybowska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87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21325AD4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00-844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3D34AB6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264 621.10 zł</w:t>
            </w:r>
          </w:p>
        </w:tc>
      </w:tr>
      <w:tr w:rsidR="00795CA6" w:rsidRPr="0004267D" w14:paraId="6489AE1E" w14:textId="77777777" w:rsidTr="0004267D">
        <w:tc>
          <w:tcPr>
            <w:tcW w:w="1276" w:type="dxa"/>
            <w:vAlign w:val="center"/>
          </w:tcPr>
          <w:p w14:paraId="4147CCCA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7A883753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56BF521A" w14:textId="77777777" w:rsidR="00795CA6" w:rsidRPr="0004267D" w:rsidRDefault="00795CA6" w:rsidP="00A30639">
            <w:pPr>
              <w:spacing w:before="80" w:after="40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SARSTEDT Spółka z o.o.</w:t>
            </w:r>
          </w:p>
          <w:p w14:paraId="04BD9F78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Grzybowska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87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799B60E8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00-844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8E1ABD3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204 120.00 zł</w:t>
            </w:r>
          </w:p>
        </w:tc>
      </w:tr>
      <w:tr w:rsidR="00795CA6" w:rsidRPr="0004267D" w14:paraId="7D5685D0" w14:textId="77777777" w:rsidTr="0004267D">
        <w:tc>
          <w:tcPr>
            <w:tcW w:w="1276" w:type="dxa"/>
            <w:vAlign w:val="center"/>
          </w:tcPr>
          <w:p w14:paraId="10E9A764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EC76FC8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74183E4B" w14:textId="77777777" w:rsidR="00795CA6" w:rsidRPr="0004267D" w:rsidRDefault="00795CA6" w:rsidP="00A30639">
            <w:pPr>
              <w:spacing w:before="80" w:after="40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GRASO Zenon Sobiecki</w:t>
            </w:r>
          </w:p>
          <w:p w14:paraId="611AC026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Krąg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4A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5A4A6A37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83-200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Starogard Gdański</w:t>
            </w:r>
          </w:p>
        </w:tc>
        <w:tc>
          <w:tcPr>
            <w:tcW w:w="2551" w:type="dxa"/>
            <w:vAlign w:val="center"/>
          </w:tcPr>
          <w:p w14:paraId="73D995D8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11 880.00 zł</w:t>
            </w:r>
          </w:p>
        </w:tc>
      </w:tr>
      <w:tr w:rsidR="00795CA6" w:rsidRPr="0004267D" w14:paraId="0A8FF8A5" w14:textId="77777777" w:rsidTr="0004267D">
        <w:tc>
          <w:tcPr>
            <w:tcW w:w="1276" w:type="dxa"/>
            <w:vAlign w:val="center"/>
          </w:tcPr>
          <w:p w14:paraId="7B5870A0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0AE591E7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41B146D" w14:textId="7B7E03FC" w:rsidR="00795CA6" w:rsidRPr="0004267D" w:rsidRDefault="0004267D" w:rsidP="00A30639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MEDAN </w:t>
            </w:r>
            <w:r w:rsidR="00795CA6" w:rsidRPr="0004267D">
              <w:rPr>
                <w:rFonts w:ascii="Arial Narrow" w:hAnsi="Arial Narrow" w:cs="Arial"/>
              </w:rPr>
              <w:t>Andrzej Hędrzak</w:t>
            </w:r>
          </w:p>
          <w:p w14:paraId="3DEB5458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 xml:space="preserve">A. </w:t>
            </w:r>
            <w:proofErr w:type="spellStart"/>
            <w:r w:rsidRPr="0004267D">
              <w:rPr>
                <w:rFonts w:ascii="Arial Narrow" w:hAnsi="Arial Narrow" w:cs="Arial"/>
              </w:rPr>
              <w:t>Korczoka</w:t>
            </w:r>
            <w:proofErr w:type="spellEnd"/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32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080F7709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44-103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Gliwice</w:t>
            </w:r>
          </w:p>
        </w:tc>
        <w:tc>
          <w:tcPr>
            <w:tcW w:w="2551" w:type="dxa"/>
            <w:vAlign w:val="center"/>
          </w:tcPr>
          <w:p w14:paraId="5456372F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245 561.10 zł</w:t>
            </w:r>
          </w:p>
        </w:tc>
      </w:tr>
      <w:tr w:rsidR="00795CA6" w:rsidRPr="0004267D" w14:paraId="4F0BAA3A" w14:textId="77777777" w:rsidTr="0004267D">
        <w:tc>
          <w:tcPr>
            <w:tcW w:w="1276" w:type="dxa"/>
            <w:vAlign w:val="center"/>
          </w:tcPr>
          <w:p w14:paraId="50427B00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1759D85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3828CE16" w14:textId="2987B3C3" w:rsidR="00795CA6" w:rsidRPr="0004267D" w:rsidRDefault="0004267D" w:rsidP="00A30639">
            <w:pPr>
              <w:spacing w:before="80" w:after="4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MEDAN </w:t>
            </w:r>
            <w:r w:rsidR="00795CA6" w:rsidRPr="0004267D">
              <w:rPr>
                <w:rFonts w:ascii="Arial Narrow" w:hAnsi="Arial Narrow" w:cs="Arial"/>
              </w:rPr>
              <w:t>Andrzej Hędrzak</w:t>
            </w:r>
          </w:p>
          <w:p w14:paraId="1076E282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 xml:space="preserve">A. </w:t>
            </w:r>
            <w:proofErr w:type="spellStart"/>
            <w:r w:rsidRPr="0004267D">
              <w:rPr>
                <w:rFonts w:ascii="Arial Narrow" w:hAnsi="Arial Narrow" w:cs="Arial"/>
              </w:rPr>
              <w:t>Korczoka</w:t>
            </w:r>
            <w:proofErr w:type="spellEnd"/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32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3BDC57C3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44-103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Gliwice</w:t>
            </w:r>
          </w:p>
        </w:tc>
        <w:tc>
          <w:tcPr>
            <w:tcW w:w="2551" w:type="dxa"/>
            <w:vAlign w:val="center"/>
          </w:tcPr>
          <w:p w14:paraId="0F1FB912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90 482.03 zł</w:t>
            </w:r>
          </w:p>
        </w:tc>
      </w:tr>
      <w:tr w:rsidR="00795CA6" w:rsidRPr="0004267D" w14:paraId="16284020" w14:textId="77777777" w:rsidTr="0004267D">
        <w:tc>
          <w:tcPr>
            <w:tcW w:w="1276" w:type="dxa"/>
            <w:vAlign w:val="center"/>
          </w:tcPr>
          <w:p w14:paraId="0D8E3FE0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25352ED2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0451FBD8" w14:textId="77777777" w:rsidR="00795CA6" w:rsidRPr="0004267D" w:rsidRDefault="00795CA6" w:rsidP="00A3063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04267D">
              <w:rPr>
                <w:rFonts w:ascii="Arial Narrow" w:hAnsi="Arial Narrow" w:cs="Arial"/>
              </w:rPr>
              <w:t>Eclipse</w:t>
            </w:r>
            <w:proofErr w:type="spellEnd"/>
            <w:r w:rsidRPr="0004267D">
              <w:rPr>
                <w:rFonts w:ascii="Arial Narrow" w:hAnsi="Arial Narrow" w:cs="Arial"/>
              </w:rPr>
              <w:t xml:space="preserve"> </w:t>
            </w:r>
            <w:proofErr w:type="spellStart"/>
            <w:r w:rsidRPr="0004267D">
              <w:rPr>
                <w:rFonts w:ascii="Arial Narrow" w:hAnsi="Arial Narrow" w:cs="Arial"/>
              </w:rPr>
              <w:t>Boluk</w:t>
            </w:r>
            <w:proofErr w:type="spellEnd"/>
            <w:r w:rsidRPr="0004267D">
              <w:rPr>
                <w:rFonts w:ascii="Arial Narrow" w:hAnsi="Arial Narrow" w:cs="Arial"/>
              </w:rPr>
              <w:t>-Sobolewska Spółka komandytowa</w:t>
            </w:r>
          </w:p>
          <w:p w14:paraId="583740DE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prof. M. Życzkowskiego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18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5AC075B7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31-864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vAlign w:val="center"/>
          </w:tcPr>
          <w:p w14:paraId="2470CAFE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1 252 332.90 zł</w:t>
            </w:r>
          </w:p>
        </w:tc>
      </w:tr>
      <w:tr w:rsidR="00795CA6" w:rsidRPr="0004267D" w14:paraId="646F4B16" w14:textId="77777777" w:rsidTr="0004267D">
        <w:tc>
          <w:tcPr>
            <w:tcW w:w="1276" w:type="dxa"/>
            <w:vAlign w:val="center"/>
          </w:tcPr>
          <w:p w14:paraId="2130DAE7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6A4A8A23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48A23FB9" w14:textId="77777777" w:rsidR="00795CA6" w:rsidRPr="0004267D" w:rsidRDefault="00795CA6" w:rsidP="00A3063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04267D">
              <w:rPr>
                <w:rFonts w:ascii="Arial Narrow" w:hAnsi="Arial Narrow" w:cs="Arial"/>
              </w:rPr>
              <w:t>Eclipse</w:t>
            </w:r>
            <w:proofErr w:type="spellEnd"/>
            <w:r w:rsidRPr="0004267D">
              <w:rPr>
                <w:rFonts w:ascii="Arial Narrow" w:hAnsi="Arial Narrow" w:cs="Arial"/>
              </w:rPr>
              <w:t xml:space="preserve"> </w:t>
            </w:r>
            <w:proofErr w:type="spellStart"/>
            <w:r w:rsidRPr="0004267D">
              <w:rPr>
                <w:rFonts w:ascii="Arial Narrow" w:hAnsi="Arial Narrow" w:cs="Arial"/>
              </w:rPr>
              <w:t>Boluk</w:t>
            </w:r>
            <w:proofErr w:type="spellEnd"/>
            <w:r w:rsidRPr="0004267D">
              <w:rPr>
                <w:rFonts w:ascii="Arial Narrow" w:hAnsi="Arial Narrow" w:cs="Arial"/>
              </w:rPr>
              <w:t>-Sobolewska Spółka komandytowa</w:t>
            </w:r>
          </w:p>
          <w:p w14:paraId="13738256" w14:textId="77777777" w:rsidR="00795CA6" w:rsidRPr="0004267D" w:rsidRDefault="00795CA6" w:rsidP="00A30639">
            <w:pPr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prof. M. Życzkowskiego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18</w:t>
            </w:r>
            <w:r w:rsidRPr="0004267D">
              <w:rPr>
                <w:rFonts w:ascii="Arial Narrow" w:hAnsi="Arial Narrow" w:cs="Arial"/>
              </w:rPr>
              <w:t xml:space="preserve"> </w:t>
            </w:r>
          </w:p>
          <w:p w14:paraId="515BE6D2" w14:textId="77777777" w:rsidR="00795CA6" w:rsidRPr="0004267D" w:rsidRDefault="00795CA6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31-864</w:t>
            </w:r>
            <w:r w:rsidRPr="0004267D">
              <w:rPr>
                <w:rFonts w:ascii="Arial Narrow" w:hAnsi="Arial Narrow" w:cs="Arial"/>
              </w:rPr>
              <w:t xml:space="preserve"> </w:t>
            </w:r>
            <w:r w:rsidRPr="0004267D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vAlign w:val="center"/>
          </w:tcPr>
          <w:p w14:paraId="4DB2EE5D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259 232.40 zł</w:t>
            </w:r>
          </w:p>
        </w:tc>
      </w:tr>
      <w:tr w:rsidR="00795CA6" w:rsidRPr="0004267D" w14:paraId="38111EC4" w14:textId="77777777" w:rsidTr="0004267D">
        <w:tc>
          <w:tcPr>
            <w:tcW w:w="1276" w:type="dxa"/>
            <w:vAlign w:val="center"/>
          </w:tcPr>
          <w:p w14:paraId="1CA07B03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539BEAC5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F8A68C0" w14:textId="77777777" w:rsidR="00795CA6" w:rsidRPr="0004267D" w:rsidRDefault="00795CA6" w:rsidP="00A30639">
            <w:pPr>
              <w:spacing w:before="80" w:after="40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DIAG-MED Grażyna Konecka</w:t>
            </w:r>
          </w:p>
          <w:p w14:paraId="1BE157C8" w14:textId="18136CED" w:rsidR="00795CA6" w:rsidRPr="0004267D" w:rsidRDefault="0004267D" w:rsidP="00A3063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Słowikowskiego 85A bud. H6</w:t>
            </w:r>
          </w:p>
          <w:p w14:paraId="2EF158D1" w14:textId="1976FC29" w:rsidR="00795CA6" w:rsidRPr="0004267D" w:rsidRDefault="0004267D" w:rsidP="00A30639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551" w:type="dxa"/>
            <w:vAlign w:val="center"/>
          </w:tcPr>
          <w:p w14:paraId="7BE91680" w14:textId="77777777" w:rsidR="00795CA6" w:rsidRPr="0004267D" w:rsidRDefault="00795CA6" w:rsidP="00A3063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4267D">
              <w:rPr>
                <w:rFonts w:ascii="Arial Narrow" w:hAnsi="Arial Narrow" w:cs="Arial"/>
              </w:rPr>
              <w:t>209 563.50 zł</w:t>
            </w:r>
          </w:p>
        </w:tc>
      </w:tr>
    </w:tbl>
    <w:p w14:paraId="03D61F32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4267D">
        <w:rPr>
          <w:rFonts w:ascii="Arial Narrow" w:hAnsi="Arial Narrow" w:cs="Arial"/>
          <w:i/>
          <w:sz w:val="22"/>
          <w:szCs w:val="22"/>
        </w:rPr>
        <w:t>Zamawiający</w:t>
      </w:r>
    </w:p>
    <w:p w14:paraId="11C36B03" w14:textId="77777777" w:rsidR="0010524B" w:rsidRPr="0010524B" w:rsidRDefault="0010524B" w:rsidP="0010524B"/>
    <w:p w14:paraId="315D317F" w14:textId="77777777" w:rsidR="0010524B" w:rsidRPr="0010524B" w:rsidRDefault="0010524B" w:rsidP="0010524B"/>
    <w:p w14:paraId="4BA8AAFB" w14:textId="77777777" w:rsidR="0010524B" w:rsidRPr="0010524B" w:rsidRDefault="0010524B" w:rsidP="0010524B"/>
    <w:p w14:paraId="3CA630BB" w14:textId="77777777" w:rsidR="0010524B" w:rsidRPr="0010524B" w:rsidRDefault="0010524B" w:rsidP="0010524B"/>
    <w:p w14:paraId="2B3FA2A3" w14:textId="77777777" w:rsidR="0010524B" w:rsidRPr="0010524B" w:rsidRDefault="0010524B" w:rsidP="0010524B"/>
    <w:p w14:paraId="4A2D505E" w14:textId="77777777" w:rsidR="0010524B" w:rsidRPr="0010524B" w:rsidRDefault="0010524B" w:rsidP="0010524B"/>
    <w:p w14:paraId="537B7134" w14:textId="77777777" w:rsidR="0010524B" w:rsidRPr="0010524B" w:rsidRDefault="0010524B" w:rsidP="0010524B"/>
    <w:p w14:paraId="01F9C659" w14:textId="77777777" w:rsidR="0010524B" w:rsidRPr="0010524B" w:rsidRDefault="0010524B" w:rsidP="0010524B"/>
    <w:p w14:paraId="7E671BB3" w14:textId="77777777" w:rsidR="0010524B" w:rsidRPr="0010524B" w:rsidRDefault="0010524B" w:rsidP="0010524B"/>
    <w:p w14:paraId="63557387" w14:textId="77777777" w:rsidR="0010524B" w:rsidRPr="0010524B" w:rsidRDefault="0010524B" w:rsidP="0010524B"/>
    <w:p w14:paraId="43C9B500" w14:textId="77777777" w:rsidR="0010524B" w:rsidRPr="0010524B" w:rsidRDefault="0010524B" w:rsidP="0010524B"/>
    <w:p w14:paraId="07BA4883" w14:textId="77777777" w:rsidR="0010524B" w:rsidRPr="0010524B" w:rsidRDefault="0010524B" w:rsidP="0010524B"/>
    <w:p w14:paraId="12BCE804" w14:textId="77777777" w:rsidR="0010524B" w:rsidRPr="0010524B" w:rsidRDefault="0010524B" w:rsidP="0010524B"/>
    <w:p w14:paraId="2DA5231C" w14:textId="77777777" w:rsidR="0010524B" w:rsidRPr="0010524B" w:rsidRDefault="0010524B" w:rsidP="0010524B"/>
    <w:p w14:paraId="536CBF74" w14:textId="77777777" w:rsidR="0010524B" w:rsidRPr="0010524B" w:rsidRDefault="0010524B" w:rsidP="0010524B"/>
    <w:p w14:paraId="3FFDEAB2" w14:textId="77777777" w:rsidR="0010524B" w:rsidRPr="0010524B" w:rsidRDefault="0010524B" w:rsidP="0010524B"/>
    <w:p w14:paraId="2050909B" w14:textId="77777777" w:rsidR="0010524B" w:rsidRPr="0010524B" w:rsidRDefault="0010524B" w:rsidP="0010524B"/>
    <w:p w14:paraId="1A07AAE1" w14:textId="77777777" w:rsidR="0010524B" w:rsidRPr="0010524B" w:rsidRDefault="0010524B" w:rsidP="0010524B"/>
    <w:p w14:paraId="4DEFE1ED" w14:textId="77777777" w:rsidR="0010524B" w:rsidRPr="0010524B" w:rsidRDefault="0010524B" w:rsidP="0010524B"/>
    <w:p w14:paraId="55556038" w14:textId="77777777" w:rsidR="0010524B" w:rsidRPr="0010524B" w:rsidRDefault="0010524B" w:rsidP="0010524B"/>
    <w:p w14:paraId="4018CC0F" w14:textId="77777777" w:rsidR="0010524B" w:rsidRPr="0010524B" w:rsidRDefault="0010524B" w:rsidP="0010524B"/>
    <w:p w14:paraId="01C5FBEC" w14:textId="77777777" w:rsidR="0010524B" w:rsidRPr="0010524B" w:rsidRDefault="0010524B" w:rsidP="0010524B"/>
    <w:p w14:paraId="73369941" w14:textId="77777777" w:rsidR="0010524B" w:rsidRPr="0010524B" w:rsidRDefault="0010524B" w:rsidP="0010524B"/>
    <w:p w14:paraId="3A19FE18" w14:textId="77777777" w:rsidR="0010524B" w:rsidRPr="0010524B" w:rsidRDefault="0010524B" w:rsidP="0010524B"/>
    <w:p w14:paraId="3385A5A5" w14:textId="77777777" w:rsidR="0010524B" w:rsidRPr="0010524B" w:rsidRDefault="0010524B" w:rsidP="0010524B"/>
    <w:p w14:paraId="45B61A94" w14:textId="77777777" w:rsidR="0010524B" w:rsidRPr="0010524B" w:rsidRDefault="0010524B" w:rsidP="0010524B"/>
    <w:p w14:paraId="3C592963" w14:textId="77777777" w:rsidR="0010524B" w:rsidRPr="0010524B" w:rsidRDefault="0010524B" w:rsidP="0010524B"/>
    <w:p w14:paraId="5C523651" w14:textId="77777777" w:rsidR="0010524B" w:rsidRPr="0010524B" w:rsidRDefault="0010524B" w:rsidP="0010524B"/>
    <w:p w14:paraId="23F7B0C9" w14:textId="77777777" w:rsidR="0010524B" w:rsidRPr="0010524B" w:rsidRDefault="0010524B" w:rsidP="0010524B"/>
    <w:p w14:paraId="448A5707" w14:textId="77777777" w:rsidR="0010524B" w:rsidRPr="0010524B" w:rsidRDefault="0010524B" w:rsidP="0010524B"/>
    <w:p w14:paraId="58457F61" w14:textId="77777777" w:rsidR="0010524B" w:rsidRPr="0010524B" w:rsidRDefault="0010524B" w:rsidP="0010524B"/>
    <w:p w14:paraId="65D71E9B" w14:textId="77777777" w:rsidR="0010524B" w:rsidRPr="0010524B" w:rsidRDefault="0010524B" w:rsidP="0010524B"/>
    <w:p w14:paraId="7BF5CCAE" w14:textId="77777777" w:rsidR="0010524B" w:rsidRPr="0010524B" w:rsidRDefault="0010524B" w:rsidP="0010524B"/>
    <w:p w14:paraId="42E81C35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4E34A1B6" w14:textId="77777777" w:rsidR="0010524B" w:rsidRPr="0010524B" w:rsidRDefault="0010524B" w:rsidP="0010524B"/>
    <w:p w14:paraId="5AA34F47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7FEA26C5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35FCD2C5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7B065962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3D58766E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52FB7188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7F8C75FE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332DAD12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3955A974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4AABD238" w14:textId="77777777" w:rsidR="0010524B" w:rsidRDefault="0010524B" w:rsidP="0010524B">
      <w:pPr>
        <w:rPr>
          <w:rFonts w:ascii="Arial Narrow" w:hAnsi="Arial Narrow" w:cs="Arial"/>
          <w:i/>
          <w:sz w:val="22"/>
          <w:szCs w:val="22"/>
        </w:rPr>
      </w:pPr>
    </w:p>
    <w:p w14:paraId="40AF533B" w14:textId="56D5B318" w:rsidR="0010524B" w:rsidRDefault="0010524B" w:rsidP="0010524B">
      <w:pPr>
        <w:rPr>
          <w:rFonts w:ascii="Arial Narrow" w:hAnsi="Arial Narrow" w:cs="Arial"/>
          <w:iCs/>
        </w:rPr>
      </w:pPr>
      <w:r w:rsidRPr="0010524B">
        <w:rPr>
          <w:rFonts w:ascii="Arial Narrow" w:hAnsi="Arial Narrow" w:cs="Arial"/>
          <w:iCs/>
        </w:rPr>
        <w:t xml:space="preserve">Wykonano w 1 egz. na 1 ark. </w:t>
      </w:r>
    </w:p>
    <w:p w14:paraId="63BB54CE" w14:textId="4A9E9D7E" w:rsidR="0010524B" w:rsidRDefault="0010524B" w:rsidP="0010524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iCs/>
        </w:rPr>
        <w:t>SZPubl</w:t>
      </w:r>
      <w:proofErr w:type="spellEnd"/>
      <w:r>
        <w:rPr>
          <w:rFonts w:ascii="Arial Narrow" w:hAnsi="Arial Narrow" w:cs="Arial"/>
          <w:iCs/>
        </w:rPr>
        <w:t>. T 2612 B5</w:t>
      </w:r>
    </w:p>
    <w:p w14:paraId="7D80DC7B" w14:textId="55EDE8A4" w:rsidR="0010524B" w:rsidRDefault="0010524B" w:rsidP="0010524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B810AB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>
        <w:rPr>
          <w:rFonts w:ascii="Arial Narrow" w:hAnsi="Arial Narrow" w:cs="Arial"/>
          <w:iCs/>
        </w:rPr>
        <w:t xml:space="preserve"> </w:t>
      </w:r>
    </w:p>
    <w:p w14:paraId="1F2E8157" w14:textId="04DB760F" w:rsidR="0010524B" w:rsidRPr="008221EC" w:rsidRDefault="0010524B" w:rsidP="0010524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2025-09-26</w:t>
      </w:r>
    </w:p>
    <w:bookmarkEnd w:id="0"/>
    <w:sectPr w:rsidR="0010524B" w:rsidRPr="008221E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1F5F8" w14:textId="77777777" w:rsidR="009812D4" w:rsidRDefault="009812D4">
      <w:r>
        <w:separator/>
      </w:r>
    </w:p>
  </w:endnote>
  <w:endnote w:type="continuationSeparator" w:id="0">
    <w:p w14:paraId="164CD12E" w14:textId="77777777" w:rsidR="009812D4" w:rsidRDefault="0098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664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25AA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4A02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FFD84C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C0B56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FEB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92A2B" w14:textId="77777777" w:rsidR="009F189D" w:rsidRDefault="009F189D">
    <w:pPr>
      <w:pStyle w:val="Stopka"/>
      <w:tabs>
        <w:tab w:val="clear" w:pos="4536"/>
      </w:tabs>
      <w:jc w:val="center"/>
    </w:pPr>
  </w:p>
  <w:p w14:paraId="5E6389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27795" w14:textId="77777777" w:rsidR="009812D4" w:rsidRDefault="009812D4">
      <w:r>
        <w:separator/>
      </w:r>
    </w:p>
  </w:footnote>
  <w:footnote w:type="continuationSeparator" w:id="0">
    <w:p w14:paraId="218FA27E" w14:textId="77777777" w:rsidR="009812D4" w:rsidRDefault="00981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F8F4" w14:textId="77777777" w:rsidR="00795CA6" w:rsidRDefault="00795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C201E" w14:textId="77777777" w:rsidR="00795CA6" w:rsidRDefault="00795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3C828" w14:textId="77777777" w:rsidR="00795CA6" w:rsidRDefault="00795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2D4"/>
    <w:rsid w:val="00007727"/>
    <w:rsid w:val="00017720"/>
    <w:rsid w:val="00035488"/>
    <w:rsid w:val="0004267D"/>
    <w:rsid w:val="000D7F25"/>
    <w:rsid w:val="000E00E5"/>
    <w:rsid w:val="0010524B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95CA6"/>
    <w:rsid w:val="008221EC"/>
    <w:rsid w:val="00843263"/>
    <w:rsid w:val="00861E75"/>
    <w:rsid w:val="009812D4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FBB5B1"/>
  <w15:chartTrackingRefBased/>
  <w15:docId w15:val="{79860213-C83D-457C-B1E9-6E4A9277D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052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52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231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2025-09-26T07:12:00Z</dcterms:created>
  <dcterms:modified xsi:type="dcterms:W3CDTF">2025-09-26T07:21:00Z</dcterms:modified>
</cp:coreProperties>
</file>