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5D614" w14:textId="77777777" w:rsidR="00D64136" w:rsidRPr="00353FDC" w:rsidRDefault="007A3C6D" w:rsidP="00BB3970">
      <w:pPr>
        <w:jc w:val="right"/>
        <w:rPr>
          <w:rFonts w:ascii="Arial" w:hAnsi="Arial" w:cs="Arial"/>
        </w:rPr>
      </w:pPr>
      <w:bookmarkStart w:id="0" w:name="_Hlk53520193"/>
      <w:r w:rsidRPr="007A3C6D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7A3C6D">
        <w:rPr>
          <w:rFonts w:ascii="Arial" w:hAnsi="Arial" w:cs="Arial"/>
        </w:rPr>
        <w:t>2025-09-26</w:t>
      </w:r>
    </w:p>
    <w:p w14:paraId="627281AC" w14:textId="77777777" w:rsidR="007A3C6D" w:rsidRPr="007A3C6D" w:rsidRDefault="007A3C6D" w:rsidP="00BB3970">
      <w:pPr>
        <w:ind w:right="3969"/>
        <w:rPr>
          <w:rFonts w:ascii="Arial" w:hAnsi="Arial" w:cs="Arial"/>
          <w:b/>
          <w:bCs/>
        </w:rPr>
      </w:pPr>
      <w:r w:rsidRPr="007A3C6D">
        <w:rPr>
          <w:rFonts w:ascii="Arial" w:hAnsi="Arial" w:cs="Arial"/>
          <w:b/>
          <w:bCs/>
        </w:rPr>
        <w:t>Szpital Wojewódzki w Poznaniu</w:t>
      </w:r>
    </w:p>
    <w:p w14:paraId="5DE59D77" w14:textId="77777777" w:rsidR="00D64136" w:rsidRPr="00353FDC" w:rsidRDefault="007A3C6D" w:rsidP="00BB3970">
      <w:pPr>
        <w:ind w:right="3969"/>
        <w:rPr>
          <w:rFonts w:ascii="Arial" w:hAnsi="Arial" w:cs="Arial"/>
          <w:b/>
          <w:bCs/>
        </w:rPr>
      </w:pPr>
      <w:r w:rsidRPr="007A3C6D">
        <w:rPr>
          <w:rFonts w:ascii="Arial" w:hAnsi="Arial" w:cs="Arial"/>
          <w:b/>
          <w:bCs/>
        </w:rPr>
        <w:t>Dział Zamówień Publicznych</w:t>
      </w:r>
    </w:p>
    <w:p w14:paraId="4CD6D358" w14:textId="77777777" w:rsidR="00D64136" w:rsidRPr="00353FDC" w:rsidRDefault="007A3C6D" w:rsidP="00BB3970">
      <w:pPr>
        <w:ind w:right="3969"/>
        <w:rPr>
          <w:rFonts w:ascii="Arial" w:hAnsi="Arial" w:cs="Arial"/>
        </w:rPr>
      </w:pPr>
      <w:r w:rsidRPr="007A3C6D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7A3C6D">
        <w:rPr>
          <w:rFonts w:ascii="Arial" w:hAnsi="Arial" w:cs="Arial"/>
        </w:rPr>
        <w:t>7/19</w:t>
      </w:r>
    </w:p>
    <w:p w14:paraId="6876AD22" w14:textId="77777777" w:rsidR="00D64136" w:rsidRPr="00353FDC" w:rsidRDefault="007A3C6D" w:rsidP="00BB3970">
      <w:pPr>
        <w:ind w:right="3969"/>
        <w:rPr>
          <w:rFonts w:ascii="Arial" w:hAnsi="Arial" w:cs="Arial"/>
        </w:rPr>
      </w:pPr>
      <w:r w:rsidRPr="007A3C6D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7A3C6D">
        <w:rPr>
          <w:rFonts w:ascii="Arial" w:hAnsi="Arial" w:cs="Arial"/>
        </w:rPr>
        <w:t>Poznań</w:t>
      </w:r>
    </w:p>
    <w:p w14:paraId="3A356841" w14:textId="77777777" w:rsidR="00BB3970" w:rsidRDefault="00BB3970" w:rsidP="00BB397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1EA42B9" w14:textId="77777777" w:rsidR="00BB3970" w:rsidRDefault="00BB3970" w:rsidP="00BB397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7A20DB5" w14:textId="4EC475DB" w:rsidR="009F463B" w:rsidRDefault="009F463B" w:rsidP="00BB397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EF4B79D" w14:textId="77777777" w:rsidR="00D64136" w:rsidRDefault="009F463B" w:rsidP="00BB3970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589FA61" w14:textId="77777777" w:rsidR="00BB3970" w:rsidRPr="009F463B" w:rsidRDefault="00BB3970" w:rsidP="00BB397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3CBC7628" w14:textId="77777777" w:rsidTr="005E0D0A">
        <w:tc>
          <w:tcPr>
            <w:tcW w:w="10065" w:type="dxa"/>
            <w:shd w:val="clear" w:color="auto" w:fill="F2F2F2"/>
            <w:hideMark/>
          </w:tcPr>
          <w:p w14:paraId="1D34DA3A" w14:textId="77777777" w:rsidR="00D64136" w:rsidRPr="00353FDC" w:rsidRDefault="00D64136" w:rsidP="00BB397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FA4B4E5" w14:textId="77777777" w:rsidR="00D64136" w:rsidRPr="00353FDC" w:rsidRDefault="00D64136" w:rsidP="00BB397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50DA284" w14:textId="77777777" w:rsidR="00D64136" w:rsidRPr="00353FDC" w:rsidRDefault="00D64136" w:rsidP="00BB3970">
      <w:pPr>
        <w:keepNext/>
        <w:outlineLvl w:val="0"/>
        <w:rPr>
          <w:rFonts w:ascii="Arial" w:hAnsi="Arial" w:cs="Arial"/>
          <w:b/>
        </w:rPr>
      </w:pPr>
    </w:p>
    <w:p w14:paraId="17206E75" w14:textId="77777777" w:rsidR="00D64136" w:rsidRPr="00353FDC" w:rsidRDefault="00D64136" w:rsidP="00BB3970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269"/>
        <w:gridCol w:w="7512"/>
      </w:tblGrid>
      <w:tr w:rsidR="00D64136" w:rsidRPr="00353FDC" w14:paraId="6BC77A78" w14:textId="77777777" w:rsidTr="00487CA2">
        <w:tc>
          <w:tcPr>
            <w:tcW w:w="2269" w:type="dxa"/>
          </w:tcPr>
          <w:p w14:paraId="523A4370" w14:textId="77777777" w:rsidR="00D64136" w:rsidRPr="00353FDC" w:rsidRDefault="00D64136" w:rsidP="00BB397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512" w:type="dxa"/>
          </w:tcPr>
          <w:p w14:paraId="2039FDBA" w14:textId="77777777" w:rsidR="00D64136" w:rsidRPr="00353FDC" w:rsidRDefault="007A3C6D" w:rsidP="00BB397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A3C6D">
              <w:rPr>
                <w:rFonts w:ascii="Arial" w:hAnsi="Arial" w:cs="Arial"/>
                <w:bCs/>
              </w:rPr>
              <w:t xml:space="preserve">Odczynniki do oznaczeń hemoglobiny </w:t>
            </w:r>
            <w:proofErr w:type="spellStart"/>
            <w:r w:rsidRPr="007A3C6D">
              <w:rPr>
                <w:rFonts w:ascii="Arial" w:hAnsi="Arial" w:cs="Arial"/>
                <w:bCs/>
              </w:rPr>
              <w:t>glikowanej</w:t>
            </w:r>
            <w:proofErr w:type="spellEnd"/>
            <w:r w:rsidRPr="007A3C6D">
              <w:rPr>
                <w:rFonts w:ascii="Arial" w:hAnsi="Arial" w:cs="Arial"/>
                <w:bCs/>
              </w:rPr>
              <w:t xml:space="preserve"> oraz do wykonywania tzw. analiz krytycznych wraz z dzierżawą analizatorów</w:t>
            </w:r>
          </w:p>
        </w:tc>
      </w:tr>
      <w:tr w:rsidR="007A3C6D" w:rsidRPr="00353FDC" w14:paraId="52A05372" w14:textId="77777777" w:rsidTr="00487CA2">
        <w:tc>
          <w:tcPr>
            <w:tcW w:w="2269" w:type="dxa"/>
          </w:tcPr>
          <w:p w14:paraId="5EB24CBF" w14:textId="77777777" w:rsidR="007A3C6D" w:rsidRPr="00353FDC" w:rsidRDefault="007A3C6D" w:rsidP="00BB397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512" w:type="dxa"/>
          </w:tcPr>
          <w:p w14:paraId="79371EAA" w14:textId="77777777" w:rsidR="007A3C6D" w:rsidRPr="00353FDC" w:rsidRDefault="007A3C6D" w:rsidP="00BB397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A3C6D">
              <w:rPr>
                <w:rFonts w:ascii="Arial" w:hAnsi="Arial" w:cs="Arial"/>
                <w:bCs/>
              </w:rPr>
              <w:t>SZW/DZP/94/2025</w:t>
            </w:r>
          </w:p>
        </w:tc>
      </w:tr>
    </w:tbl>
    <w:p w14:paraId="6BAE27A2" w14:textId="77777777" w:rsidR="00D64136" w:rsidRPr="00E1738E" w:rsidRDefault="00D64136" w:rsidP="00BB397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740F9B2" w14:textId="133C700D" w:rsidR="00D64136" w:rsidRDefault="00D64136" w:rsidP="00BB3970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7A3C6D" w:rsidRPr="007A3C6D">
        <w:rPr>
          <w:rFonts w:ascii="Arial" w:hAnsi="Arial" w:cs="Arial"/>
          <w:b/>
        </w:rPr>
        <w:t>Szpital Wojewódzki w Poznaniu</w:t>
      </w:r>
      <w:r w:rsidR="00BB3970">
        <w:rPr>
          <w:rFonts w:ascii="Arial" w:hAnsi="Arial" w:cs="Arial"/>
          <w:b/>
        </w:rPr>
        <w:t xml:space="preserve">, </w:t>
      </w:r>
      <w:r w:rsidR="007A3C6D" w:rsidRPr="007A3C6D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A3C6D" w:rsidRPr="007A3C6D">
        <w:rPr>
          <w:rFonts w:ascii="Arial" w:hAnsi="Arial" w:cs="Arial"/>
        </w:rPr>
        <w:t>(</w:t>
      </w:r>
      <w:proofErr w:type="spellStart"/>
      <w:r w:rsidR="007A3C6D" w:rsidRPr="007A3C6D">
        <w:rPr>
          <w:rFonts w:ascii="Arial" w:hAnsi="Arial" w:cs="Arial"/>
        </w:rPr>
        <w:t>t.j</w:t>
      </w:r>
      <w:proofErr w:type="spellEnd"/>
      <w:r w:rsidR="007A3C6D" w:rsidRPr="007A3C6D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0C59FCA2" w14:textId="77777777" w:rsidR="00BB3970" w:rsidRDefault="00BB3970" w:rsidP="00BB3970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A3C6D" w14:paraId="2B049385" w14:textId="77777777" w:rsidTr="00CE335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7E1A7" w14:textId="77777777" w:rsidR="007A3C6D" w:rsidRPr="00F245C5" w:rsidRDefault="007A3C6D" w:rsidP="00BB397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A3C6D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A3C6D">
              <w:rPr>
                <w:rFonts w:ascii="Arial" w:hAnsi="Arial" w:cs="Arial"/>
              </w:rPr>
              <w:t>odczynniki do wykonywania tzw. analiz krytycznych</w:t>
            </w:r>
          </w:p>
          <w:p w14:paraId="7358A226" w14:textId="77777777" w:rsidR="007A3C6D" w:rsidRPr="00F245C5" w:rsidRDefault="007A3C6D" w:rsidP="00BB3970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7A3C6D">
              <w:rPr>
                <w:rFonts w:ascii="Arial" w:hAnsi="Arial" w:cs="Arial"/>
                <w:b/>
              </w:rPr>
              <w:t>Radiometer</w:t>
            </w:r>
            <w:proofErr w:type="spellEnd"/>
            <w:r w:rsidRPr="007A3C6D">
              <w:rPr>
                <w:rFonts w:ascii="Arial" w:hAnsi="Arial" w:cs="Arial"/>
                <w:b/>
              </w:rPr>
              <w:t xml:space="preserve"> Sp. z o.o.</w:t>
            </w:r>
          </w:p>
          <w:p w14:paraId="2A518DE2" w14:textId="04A7B63A" w:rsidR="007A3C6D" w:rsidRPr="00F245C5" w:rsidRDefault="009B3F03" w:rsidP="00BB397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Jerozolimskie 181A</w:t>
            </w:r>
          </w:p>
          <w:p w14:paraId="15BCD72B" w14:textId="579EAA2E" w:rsidR="007A3C6D" w:rsidRPr="00F245C5" w:rsidRDefault="009B3F03" w:rsidP="00BB397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02-222</w:t>
            </w:r>
            <w:r w:rsidR="007A3C6D" w:rsidRPr="00F245C5">
              <w:rPr>
                <w:rFonts w:ascii="Arial" w:hAnsi="Arial" w:cs="Arial"/>
                <w:bCs/>
              </w:rPr>
              <w:t xml:space="preserve"> </w:t>
            </w:r>
            <w:r w:rsidR="007A3C6D" w:rsidRPr="007A3C6D">
              <w:rPr>
                <w:rFonts w:ascii="Arial" w:hAnsi="Arial" w:cs="Arial"/>
                <w:bCs/>
              </w:rPr>
              <w:t>Warszawa</w:t>
            </w:r>
          </w:p>
          <w:p w14:paraId="08974BB7" w14:textId="77777777" w:rsidR="007A3C6D" w:rsidRPr="00F245C5" w:rsidRDefault="007A3C6D" w:rsidP="00BB397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A3C6D">
              <w:rPr>
                <w:rFonts w:ascii="Arial" w:hAnsi="Arial" w:cs="Arial"/>
                <w:b/>
              </w:rPr>
              <w:t>1 013 925.60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F405CB6" w14:textId="77777777" w:rsidR="007A3C6D" w:rsidRPr="00F245C5" w:rsidRDefault="007A3C6D" w:rsidP="00BB397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31728E" w14:textId="77777777" w:rsidR="007A3C6D" w:rsidRPr="00F245C5" w:rsidRDefault="007A3C6D" w:rsidP="00BB397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A3C6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7A3C6D" w14:paraId="44A07525" w14:textId="77777777" w:rsidTr="00CE335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C184D" w14:textId="77777777" w:rsidR="007A3C6D" w:rsidRPr="00F245C5" w:rsidRDefault="007A3C6D" w:rsidP="00BB397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A3C6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A3C6D">
              <w:rPr>
                <w:rFonts w:ascii="Arial" w:hAnsi="Arial" w:cs="Arial"/>
              </w:rPr>
              <w:t xml:space="preserve">zestawy odczynnikowe do oznaczeń hemoglobiny </w:t>
            </w:r>
            <w:proofErr w:type="spellStart"/>
            <w:r w:rsidRPr="007A3C6D">
              <w:rPr>
                <w:rFonts w:ascii="Arial" w:hAnsi="Arial" w:cs="Arial"/>
              </w:rPr>
              <w:t>glikowanej</w:t>
            </w:r>
            <w:proofErr w:type="spellEnd"/>
          </w:p>
          <w:p w14:paraId="245D2AA6" w14:textId="77777777" w:rsidR="007A3C6D" w:rsidRPr="00F245C5" w:rsidRDefault="007A3C6D" w:rsidP="00BB3970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7A3C6D">
              <w:rPr>
                <w:rFonts w:ascii="Arial" w:hAnsi="Arial" w:cs="Arial"/>
                <w:b/>
              </w:rPr>
              <w:t>Bio</w:t>
            </w:r>
            <w:proofErr w:type="spellEnd"/>
            <w:r w:rsidRPr="007A3C6D">
              <w:rPr>
                <w:rFonts w:ascii="Arial" w:hAnsi="Arial" w:cs="Arial"/>
                <w:b/>
              </w:rPr>
              <w:t>-Rad Polska Sp. z o.o.</w:t>
            </w:r>
          </w:p>
          <w:p w14:paraId="2539F2A1" w14:textId="02726D3A" w:rsidR="007A3C6D" w:rsidRPr="00F245C5" w:rsidRDefault="009B3F03" w:rsidP="00BB397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Przyokopowa 33</w:t>
            </w:r>
          </w:p>
          <w:p w14:paraId="3B1DD98A" w14:textId="1DBB761B" w:rsidR="007A3C6D" w:rsidRPr="00F245C5" w:rsidRDefault="007A3C6D" w:rsidP="00BB3970">
            <w:pPr>
              <w:jc w:val="both"/>
              <w:rPr>
                <w:rFonts w:ascii="Arial" w:hAnsi="Arial" w:cs="Arial"/>
                <w:bCs/>
              </w:rPr>
            </w:pPr>
            <w:r w:rsidRPr="007A3C6D">
              <w:rPr>
                <w:rFonts w:ascii="Arial" w:hAnsi="Arial" w:cs="Arial"/>
                <w:bCs/>
              </w:rPr>
              <w:t>01-</w:t>
            </w:r>
            <w:r w:rsidR="009B3F03">
              <w:rPr>
                <w:rFonts w:ascii="Arial" w:hAnsi="Arial" w:cs="Arial"/>
                <w:bCs/>
              </w:rPr>
              <w:t>208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A3C6D">
              <w:rPr>
                <w:rFonts w:ascii="Arial" w:hAnsi="Arial" w:cs="Arial"/>
                <w:bCs/>
              </w:rPr>
              <w:t>Warszawa</w:t>
            </w:r>
          </w:p>
          <w:p w14:paraId="032F4ED0" w14:textId="77777777" w:rsidR="007A3C6D" w:rsidRPr="00F245C5" w:rsidRDefault="007A3C6D" w:rsidP="00BB397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A3C6D">
              <w:rPr>
                <w:rFonts w:ascii="Arial" w:hAnsi="Arial" w:cs="Arial"/>
                <w:b/>
              </w:rPr>
              <w:t>81 472.50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8EF4692" w14:textId="77777777" w:rsidR="007A3C6D" w:rsidRPr="00F245C5" w:rsidRDefault="007A3C6D" w:rsidP="00BB397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E73340C" w14:textId="77777777" w:rsidR="007A3C6D" w:rsidRPr="00F245C5" w:rsidRDefault="007A3C6D" w:rsidP="00BB397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A3C6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190F64EF" w14:textId="77777777" w:rsidR="00BB3970" w:rsidRDefault="00BB3970" w:rsidP="00BB3970">
      <w:pPr>
        <w:jc w:val="both"/>
        <w:rPr>
          <w:rFonts w:ascii="Arial" w:hAnsi="Arial" w:cs="Arial"/>
          <w:b/>
          <w:bCs/>
          <w:color w:val="000000"/>
        </w:rPr>
      </w:pPr>
    </w:p>
    <w:p w14:paraId="5ABADC8A" w14:textId="733D7DC8" w:rsidR="00D64136" w:rsidRDefault="00D64136" w:rsidP="00BB397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118"/>
        <w:gridCol w:w="2977"/>
        <w:gridCol w:w="1276"/>
      </w:tblGrid>
      <w:tr w:rsidR="00D64136" w14:paraId="26820BD3" w14:textId="77777777" w:rsidTr="00BB397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AB7AA4" w14:textId="77777777" w:rsidR="00D64136" w:rsidRPr="00F245C5" w:rsidRDefault="00D64136" w:rsidP="00BB397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8CBD9E" w14:textId="77777777" w:rsidR="00D64136" w:rsidRPr="00F245C5" w:rsidRDefault="00D64136" w:rsidP="00BB397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5340A6" w14:textId="77777777" w:rsidR="00D64136" w:rsidRPr="00F245C5" w:rsidRDefault="00D64136" w:rsidP="00BB397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E3E983" w14:textId="77777777" w:rsidR="00D64136" w:rsidRPr="00F245C5" w:rsidRDefault="00D64136" w:rsidP="00BB397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A3C6D" w14:paraId="6F09B384" w14:textId="77777777" w:rsidTr="00BB397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C7132" w14:textId="77777777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A3C6D">
              <w:rPr>
                <w:rFonts w:ascii="Arial" w:hAnsi="Arial" w:cs="Arial"/>
                <w:sz w:val="22"/>
                <w:szCs w:val="22"/>
              </w:rPr>
              <w:t>odczynniki do wykonywania tzw. analiz krytycznych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F0436" w14:textId="77777777" w:rsidR="009B3F03" w:rsidRDefault="009B3F03" w:rsidP="00BB39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65F7950" w14:textId="263542C3" w:rsidR="007A3C6D" w:rsidRPr="007D7932" w:rsidRDefault="007A3C6D" w:rsidP="00BB39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A3C6D">
              <w:rPr>
                <w:rFonts w:ascii="Arial" w:hAnsi="Arial" w:cs="Arial"/>
                <w:b/>
                <w:bCs/>
                <w:sz w:val="22"/>
                <w:szCs w:val="22"/>
              </w:rPr>
              <w:t>Radiometer</w:t>
            </w:r>
            <w:proofErr w:type="spellEnd"/>
            <w:r w:rsidRPr="007A3C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1184F8A" w14:textId="77777777" w:rsidR="009B3F03" w:rsidRPr="009B3F03" w:rsidRDefault="009B3F03" w:rsidP="009B3F0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B3F03">
              <w:rPr>
                <w:rFonts w:ascii="Arial" w:hAnsi="Arial" w:cs="Arial"/>
                <w:bCs/>
                <w:sz w:val="22"/>
                <w:szCs w:val="22"/>
              </w:rPr>
              <w:t>Al. Jerozolimskie 181A</w:t>
            </w:r>
          </w:p>
          <w:p w14:paraId="6CB02A7C" w14:textId="77777777" w:rsidR="009B3F03" w:rsidRPr="009B3F03" w:rsidRDefault="009B3F03" w:rsidP="009B3F0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B3F03">
              <w:rPr>
                <w:rFonts w:ascii="Arial" w:hAnsi="Arial" w:cs="Arial"/>
                <w:bCs/>
                <w:sz w:val="22"/>
                <w:szCs w:val="22"/>
              </w:rPr>
              <w:t>02-222 Warszawa</w:t>
            </w:r>
          </w:p>
          <w:p w14:paraId="6195B007" w14:textId="19B6B3B1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EE392" w14:textId="77777777" w:rsidR="007A3C6D" w:rsidRPr="007A3C6D" w:rsidRDefault="007A3C6D" w:rsidP="00BB3970">
            <w:pPr>
              <w:rPr>
                <w:rFonts w:ascii="Arial" w:hAnsi="Arial" w:cs="Arial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1 - Cena - 94.00</w:t>
            </w:r>
          </w:p>
          <w:p w14:paraId="72BD2882" w14:textId="77777777" w:rsidR="007A3C6D" w:rsidRPr="007A3C6D" w:rsidRDefault="007A3C6D" w:rsidP="00BB3970">
            <w:pPr>
              <w:rPr>
                <w:rFonts w:ascii="Arial" w:hAnsi="Arial" w:cs="Arial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2 - Wymagana objętość próbki do 50 µl - 0.00</w:t>
            </w:r>
          </w:p>
          <w:p w14:paraId="5DC80693" w14:textId="77777777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3 - Łączny czas wymaganych kalibracji i badań kontrolnych - do 30 minut/doba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11F46" w14:textId="77777777" w:rsidR="007A3C6D" w:rsidRPr="007D7932" w:rsidRDefault="007A3C6D" w:rsidP="00BB397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 xml:space="preserve">  94,00</w:t>
            </w:r>
          </w:p>
        </w:tc>
      </w:tr>
      <w:tr w:rsidR="007A3C6D" w14:paraId="33DE060F" w14:textId="77777777" w:rsidTr="00BB397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8CF27" w14:textId="77777777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A3C6D">
              <w:rPr>
                <w:rFonts w:ascii="Arial" w:hAnsi="Arial" w:cs="Arial"/>
                <w:sz w:val="22"/>
                <w:szCs w:val="22"/>
              </w:rPr>
              <w:t xml:space="preserve">zestawy odczynnikowe do oznaczeń hemoglobiny </w:t>
            </w:r>
            <w:proofErr w:type="spellStart"/>
            <w:r w:rsidRPr="007A3C6D">
              <w:rPr>
                <w:rFonts w:ascii="Arial" w:hAnsi="Arial" w:cs="Arial"/>
                <w:sz w:val="22"/>
                <w:szCs w:val="22"/>
              </w:rPr>
              <w:t>glikowanej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00347" w14:textId="77777777" w:rsidR="007A3C6D" w:rsidRPr="007D7932" w:rsidRDefault="007A3C6D" w:rsidP="00BB39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A3C6D">
              <w:rPr>
                <w:rFonts w:ascii="Arial" w:hAnsi="Arial" w:cs="Arial"/>
                <w:b/>
                <w:bCs/>
                <w:sz w:val="22"/>
                <w:szCs w:val="22"/>
              </w:rPr>
              <w:t>Bio</w:t>
            </w:r>
            <w:proofErr w:type="spellEnd"/>
            <w:r w:rsidRPr="007A3C6D">
              <w:rPr>
                <w:rFonts w:ascii="Arial" w:hAnsi="Arial" w:cs="Arial"/>
                <w:b/>
                <w:bCs/>
                <w:sz w:val="22"/>
                <w:szCs w:val="22"/>
              </w:rPr>
              <w:t>-Rad Polska Sp. z o.o.</w:t>
            </w:r>
          </w:p>
          <w:p w14:paraId="21E26196" w14:textId="77777777" w:rsidR="009B3F03" w:rsidRPr="009B3F03" w:rsidRDefault="009B3F03" w:rsidP="009B3F0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B3F03">
              <w:rPr>
                <w:rFonts w:ascii="Arial" w:hAnsi="Arial" w:cs="Arial"/>
                <w:bCs/>
                <w:sz w:val="22"/>
                <w:szCs w:val="22"/>
              </w:rPr>
              <w:t>Przyokopowa 33</w:t>
            </w:r>
          </w:p>
          <w:p w14:paraId="04C68A84" w14:textId="77777777" w:rsidR="009B3F03" w:rsidRPr="009B3F03" w:rsidRDefault="009B3F03" w:rsidP="009B3F0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B3F03">
              <w:rPr>
                <w:rFonts w:ascii="Arial" w:hAnsi="Arial" w:cs="Arial"/>
                <w:bCs/>
                <w:sz w:val="22"/>
                <w:szCs w:val="22"/>
              </w:rPr>
              <w:t>01-208 Warszawa</w:t>
            </w:r>
          </w:p>
          <w:p w14:paraId="2F5EF146" w14:textId="155CBD99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AD68E" w14:textId="77777777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F467" w14:textId="77777777" w:rsidR="007A3C6D" w:rsidRPr="007D7932" w:rsidRDefault="007A3C6D" w:rsidP="00BB397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A3C6D" w14:paraId="4F81E3E3" w14:textId="77777777" w:rsidTr="00BB397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B43FD" w14:textId="77777777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A3C6D">
              <w:rPr>
                <w:rFonts w:ascii="Arial" w:hAnsi="Arial" w:cs="Arial"/>
                <w:sz w:val="22"/>
                <w:szCs w:val="22"/>
              </w:rPr>
              <w:t xml:space="preserve">zestawy odczynnikowe do oznaczeń hemoglobiny </w:t>
            </w:r>
            <w:proofErr w:type="spellStart"/>
            <w:r w:rsidRPr="007A3C6D">
              <w:rPr>
                <w:rFonts w:ascii="Arial" w:hAnsi="Arial" w:cs="Arial"/>
                <w:sz w:val="22"/>
                <w:szCs w:val="22"/>
              </w:rPr>
              <w:t>glikowanej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C393F" w14:textId="77777777" w:rsidR="007A3C6D" w:rsidRPr="007D7932" w:rsidRDefault="007A3C6D" w:rsidP="00BB39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A3C6D">
              <w:rPr>
                <w:rFonts w:ascii="Arial" w:hAnsi="Arial" w:cs="Arial"/>
                <w:b/>
                <w:bCs/>
                <w:sz w:val="22"/>
                <w:szCs w:val="22"/>
              </w:rPr>
              <w:t>Axon</w:t>
            </w:r>
            <w:proofErr w:type="spellEnd"/>
            <w:r w:rsidRPr="007A3C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Lab Sp. z o.o.</w:t>
            </w:r>
          </w:p>
          <w:p w14:paraId="007CF4CA" w14:textId="77777777" w:rsidR="007A3C6D" w:rsidRPr="007D7932" w:rsidRDefault="007A3C6D" w:rsidP="00BB3970">
            <w:pPr>
              <w:rPr>
                <w:rFonts w:ascii="Arial" w:hAnsi="Arial" w:cs="Arial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Transportowców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A3C6D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4C7A71F" w14:textId="77777777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02-858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A3C6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3B1B" w14:textId="77777777" w:rsidR="00BB3970" w:rsidRDefault="00BB3970" w:rsidP="00BB39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3464A6" w14:textId="77777777" w:rsidR="00BB3970" w:rsidRDefault="00BB3970" w:rsidP="00BB39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6343E1" w14:textId="73635EAF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1 - Cena - 87.81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D818" w14:textId="77777777" w:rsidR="007A3C6D" w:rsidRPr="007D7932" w:rsidRDefault="007A3C6D" w:rsidP="00BB397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 xml:space="preserve">  87,81</w:t>
            </w:r>
          </w:p>
        </w:tc>
      </w:tr>
      <w:tr w:rsidR="007A3C6D" w14:paraId="0D078510" w14:textId="77777777" w:rsidTr="00BB397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6D22" w14:textId="77777777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A3C6D">
              <w:rPr>
                <w:rFonts w:ascii="Arial" w:hAnsi="Arial" w:cs="Arial"/>
                <w:sz w:val="22"/>
                <w:szCs w:val="22"/>
              </w:rPr>
              <w:t xml:space="preserve">zestawy odczynnikowe do oznaczeń hemoglobiny </w:t>
            </w:r>
            <w:proofErr w:type="spellStart"/>
            <w:r w:rsidRPr="007A3C6D">
              <w:rPr>
                <w:rFonts w:ascii="Arial" w:hAnsi="Arial" w:cs="Arial"/>
                <w:sz w:val="22"/>
                <w:szCs w:val="22"/>
              </w:rPr>
              <w:t>glikowanej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779E2" w14:textId="77777777" w:rsidR="007A3C6D" w:rsidRPr="007D7932" w:rsidRDefault="007A3C6D" w:rsidP="00BB39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A3C6D">
              <w:rPr>
                <w:rFonts w:ascii="Arial" w:hAnsi="Arial" w:cs="Arial"/>
                <w:b/>
                <w:bCs/>
                <w:sz w:val="22"/>
                <w:szCs w:val="22"/>
              </w:rPr>
              <w:t>Horiba</w:t>
            </w:r>
            <w:proofErr w:type="spellEnd"/>
            <w:r w:rsidRPr="007A3C6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ABX Sp. z o.o.</w:t>
            </w:r>
          </w:p>
          <w:p w14:paraId="7555A645" w14:textId="77777777" w:rsidR="009B3F03" w:rsidRDefault="009B3F03" w:rsidP="00BB397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Al. Niepodległości 18</w:t>
            </w:r>
          </w:p>
          <w:p w14:paraId="0239769B" w14:textId="5B0F60A5" w:rsidR="007A3C6D" w:rsidRPr="007D7932" w:rsidRDefault="00487CA2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02-653</w:t>
            </w:r>
            <w:r w:rsidR="007A3C6D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A3C6D" w:rsidRPr="007A3C6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15576" w14:textId="77777777" w:rsidR="00BB3970" w:rsidRDefault="00BB3970" w:rsidP="00BB39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BFE2E8" w14:textId="77777777" w:rsidR="00BB3970" w:rsidRDefault="00BB3970" w:rsidP="00BB397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87DCB7" w14:textId="4E789A2F" w:rsidR="007A3C6D" w:rsidRPr="007D7932" w:rsidRDefault="007A3C6D" w:rsidP="00BB3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>1 - Cena - 59.16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5278" w14:textId="77777777" w:rsidR="007A3C6D" w:rsidRPr="007D7932" w:rsidRDefault="007A3C6D" w:rsidP="00BB397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A3C6D">
              <w:rPr>
                <w:rFonts w:ascii="Arial" w:hAnsi="Arial" w:cs="Arial"/>
                <w:sz w:val="22"/>
                <w:szCs w:val="22"/>
              </w:rPr>
              <w:t xml:space="preserve">  59,16</w:t>
            </w:r>
          </w:p>
        </w:tc>
      </w:tr>
    </w:tbl>
    <w:p w14:paraId="74886484" w14:textId="77777777" w:rsidR="00D64136" w:rsidRDefault="00D64136" w:rsidP="00BB3970">
      <w:pPr>
        <w:jc w:val="both"/>
        <w:rPr>
          <w:rFonts w:ascii="Arial" w:hAnsi="Arial" w:cs="Arial"/>
          <w:color w:val="000000"/>
        </w:rPr>
      </w:pPr>
    </w:p>
    <w:p w14:paraId="2F851484" w14:textId="77777777" w:rsidR="00D64136" w:rsidRDefault="00D64136" w:rsidP="00BB3970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328AE3EC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F70C979" w14:textId="77777777" w:rsidR="00D64136" w:rsidRPr="007D7932" w:rsidRDefault="00D64136" w:rsidP="00BB397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4EDDF4E" w14:textId="77777777" w:rsidR="00D64136" w:rsidRPr="007D7932" w:rsidRDefault="00D64136" w:rsidP="00BB397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49C7D96" w14:textId="77777777" w:rsidR="00D64136" w:rsidRPr="007D7932" w:rsidRDefault="00D64136" w:rsidP="00BB397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2306DBE9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56951A" w14:textId="77777777" w:rsidR="00D64136" w:rsidRPr="007D7932" w:rsidRDefault="00D64136" w:rsidP="00BB3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5A2BB0C" w14:textId="77777777" w:rsidR="00D64136" w:rsidRPr="007D7932" w:rsidRDefault="00D64136" w:rsidP="00BB39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EE8277" w14:textId="77777777" w:rsidR="00D64136" w:rsidRPr="007D7932" w:rsidRDefault="00D64136" w:rsidP="00BB397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F0FF787" w14:textId="77777777" w:rsidR="00D64136" w:rsidRPr="007D7932" w:rsidRDefault="00D64136" w:rsidP="00BB397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97F041" w14:textId="77777777" w:rsidR="00D64136" w:rsidRDefault="00D64136" w:rsidP="00BB397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19E8AAE8" w14:textId="77777777" w:rsidR="00D64136" w:rsidRPr="0013621B" w:rsidRDefault="00D64136" w:rsidP="00BB3970">
            <w:pPr>
              <w:rPr>
                <w:rFonts w:ascii="Arial" w:hAnsi="Arial" w:cs="Arial"/>
                <w:sz w:val="12"/>
                <w:szCs w:val="12"/>
              </w:rPr>
            </w:pPr>
          </w:p>
          <w:p w14:paraId="0DF15017" w14:textId="77777777" w:rsidR="00D64136" w:rsidRPr="007D7932" w:rsidRDefault="00D64136" w:rsidP="00BB397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D9A499C" w14:textId="77777777" w:rsidR="00D64136" w:rsidRPr="007D7932" w:rsidRDefault="00D64136" w:rsidP="00BB39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2F4565" w14:textId="77777777" w:rsidR="00D64136" w:rsidRPr="00D64136" w:rsidRDefault="00D64136" w:rsidP="00BB3970">
      <w:pPr>
        <w:jc w:val="both"/>
        <w:rPr>
          <w:rFonts w:ascii="Arial" w:hAnsi="Arial" w:cs="Arial"/>
          <w:color w:val="000000"/>
        </w:rPr>
      </w:pPr>
    </w:p>
    <w:p w14:paraId="05862609" w14:textId="77777777" w:rsidR="009F0E5C" w:rsidRPr="00D64136" w:rsidRDefault="00D64136" w:rsidP="00BB3970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066DE1CB" w14:textId="77777777" w:rsidR="00F960D7" w:rsidRPr="00D64136" w:rsidRDefault="00A029B8" w:rsidP="00BB3970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7A3C6D" w:rsidRPr="00D64136">
        <w:rPr>
          <w:rFonts w:ascii="Arial" w:hAnsi="Arial" w:cs="Arial"/>
        </w:rPr>
        <w:t>nie krótszym niż 15 dni od dnia przesłania niniejsze</w:t>
      </w:r>
      <w:r w:rsidR="007A3C6D">
        <w:rPr>
          <w:rFonts w:ascii="Arial" w:hAnsi="Arial" w:cs="Arial"/>
        </w:rPr>
        <w:t>j</w:t>
      </w:r>
      <w:r w:rsidR="007A3C6D" w:rsidRPr="00D64136">
        <w:rPr>
          <w:rFonts w:ascii="Arial" w:hAnsi="Arial" w:cs="Arial"/>
        </w:rPr>
        <w:t xml:space="preserve"> </w:t>
      </w:r>
      <w:r w:rsidR="007A3C6D">
        <w:rPr>
          <w:rFonts w:ascii="Arial" w:hAnsi="Arial" w:cs="Arial"/>
        </w:rPr>
        <w:t xml:space="preserve">informacji </w:t>
      </w:r>
      <w:r w:rsidR="007A3C6D" w:rsidRPr="00D64136">
        <w:rPr>
          <w:rFonts w:ascii="Arial" w:hAnsi="Arial" w:cs="Arial"/>
        </w:rPr>
        <w:t>o wyborze najkorzystniejszej oferty.</w:t>
      </w:r>
    </w:p>
    <w:p w14:paraId="407BD6E7" w14:textId="77777777" w:rsidR="00F960D7" w:rsidRDefault="00D8427E" w:rsidP="00BB3970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69F0318F" w14:textId="77777777" w:rsidR="00D64136" w:rsidRPr="00C6247D" w:rsidRDefault="00D64136" w:rsidP="00BB397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EAA2C64" w14:textId="77777777" w:rsidR="00F960D7" w:rsidRPr="00D64136" w:rsidRDefault="00D64136" w:rsidP="00BB397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22FF39D9" w14:textId="77777777" w:rsidR="009B3F03" w:rsidRDefault="009B3F03" w:rsidP="00BB3970">
      <w:pPr>
        <w:ind w:left="3119" w:firstLine="425"/>
        <w:jc w:val="right"/>
        <w:rPr>
          <w:rFonts w:ascii="Arial" w:hAnsi="Arial" w:cs="Arial"/>
          <w:i/>
        </w:rPr>
      </w:pPr>
    </w:p>
    <w:p w14:paraId="2175D252" w14:textId="46616F7F" w:rsidR="00B464D3" w:rsidRDefault="00B464D3" w:rsidP="00BB3970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741A51A9" w14:textId="77777777" w:rsidR="009D1105" w:rsidRDefault="009D1105" w:rsidP="00BB3970">
      <w:pPr>
        <w:ind w:left="3119" w:firstLine="425"/>
        <w:jc w:val="right"/>
        <w:rPr>
          <w:rFonts w:ascii="Arial" w:hAnsi="Arial" w:cs="Arial"/>
          <w:i/>
        </w:rPr>
      </w:pPr>
    </w:p>
    <w:p w14:paraId="0A368A37" w14:textId="77777777" w:rsidR="009D1105" w:rsidRPr="00756533" w:rsidRDefault="009D1105" w:rsidP="009D1105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69611088" w14:textId="77777777" w:rsidR="009D1105" w:rsidRPr="002C70B2" w:rsidRDefault="009D1105" w:rsidP="009D1105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27E2D8F5" w14:textId="77777777" w:rsidR="009D1105" w:rsidRDefault="009D1105" w:rsidP="00BB3970">
      <w:pPr>
        <w:ind w:left="3119" w:firstLine="425"/>
        <w:jc w:val="right"/>
        <w:rPr>
          <w:rFonts w:ascii="Arial" w:hAnsi="Arial" w:cs="Arial"/>
          <w:i/>
        </w:rPr>
      </w:pPr>
    </w:p>
    <w:p w14:paraId="77EE6AAE" w14:textId="77777777" w:rsidR="009D1105" w:rsidRDefault="009D1105" w:rsidP="00BB3970">
      <w:pPr>
        <w:ind w:left="3119" w:firstLine="425"/>
        <w:jc w:val="right"/>
        <w:rPr>
          <w:rFonts w:ascii="Arial" w:hAnsi="Arial" w:cs="Arial"/>
          <w:i/>
        </w:rPr>
      </w:pPr>
    </w:p>
    <w:p w14:paraId="31055406" w14:textId="77777777" w:rsidR="009D1105" w:rsidRPr="00D64136" w:rsidRDefault="009D1105" w:rsidP="00BB3970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9D1105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25DCA" w14:textId="77777777" w:rsidR="002E1219" w:rsidRDefault="002E1219">
      <w:r>
        <w:separator/>
      </w:r>
    </w:p>
  </w:endnote>
  <w:endnote w:type="continuationSeparator" w:id="0">
    <w:p w14:paraId="72E7879D" w14:textId="77777777" w:rsidR="002E1219" w:rsidRDefault="002E1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326E8" w14:textId="77777777" w:rsidR="007A3C6D" w:rsidRDefault="007A3C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11055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A4C59E9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856D1" w14:textId="77777777" w:rsidR="007A3C6D" w:rsidRDefault="007A3C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E797E" w14:textId="77777777" w:rsidR="002E1219" w:rsidRDefault="002E1219">
      <w:r>
        <w:separator/>
      </w:r>
    </w:p>
  </w:footnote>
  <w:footnote w:type="continuationSeparator" w:id="0">
    <w:p w14:paraId="6B3361B9" w14:textId="77777777" w:rsidR="002E1219" w:rsidRDefault="002E1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1B026" w14:textId="77777777" w:rsidR="007A3C6D" w:rsidRDefault="007A3C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2693A" w14:textId="77777777" w:rsidR="007A3C6D" w:rsidRDefault="007A3C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500A" w14:textId="77777777" w:rsidR="007A3C6D" w:rsidRDefault="007A3C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21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1219"/>
    <w:rsid w:val="003445A0"/>
    <w:rsid w:val="003A0AFC"/>
    <w:rsid w:val="003B5567"/>
    <w:rsid w:val="003D611C"/>
    <w:rsid w:val="00431C0B"/>
    <w:rsid w:val="00437CAD"/>
    <w:rsid w:val="004657DA"/>
    <w:rsid w:val="00487CA2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A3C6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3F03"/>
    <w:rsid w:val="009D1105"/>
    <w:rsid w:val="009F0E5C"/>
    <w:rsid w:val="009F463B"/>
    <w:rsid w:val="00A029B8"/>
    <w:rsid w:val="00A91321"/>
    <w:rsid w:val="00AA02AC"/>
    <w:rsid w:val="00B32D12"/>
    <w:rsid w:val="00B464D3"/>
    <w:rsid w:val="00B8185B"/>
    <w:rsid w:val="00BB3970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DA041"/>
  <w15:chartTrackingRefBased/>
  <w15:docId w15:val="{45B8713B-EAB1-44CD-82DC-F68D23C96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9D110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2025-09-26T08:31:00Z</cp:lastPrinted>
  <dcterms:created xsi:type="dcterms:W3CDTF">2025-09-26T08:33:00Z</dcterms:created>
  <dcterms:modified xsi:type="dcterms:W3CDTF">2025-09-26T08:33:00Z</dcterms:modified>
</cp:coreProperties>
</file>