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082135FD" w:rsidR="00281DC6" w:rsidRPr="00281DC6" w:rsidRDefault="00281DC6" w:rsidP="00F975FE">
      <w:pPr>
        <w:keepNext/>
        <w:spacing w:after="12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6E08EC8E" w14:textId="77777777" w:rsidR="00C979BB" w:rsidRPr="001C2FDA" w:rsidRDefault="00F975FE" w:rsidP="00C979BB">
      <w:pPr>
        <w:spacing w:after="240"/>
        <w:rPr>
          <w:sz w:val="22"/>
          <w:szCs w:val="22"/>
        </w:rPr>
      </w:pPr>
      <w:r>
        <w:rPr>
          <w:sz w:val="22"/>
          <w:szCs w:val="22"/>
        </w:rPr>
        <w:br/>
      </w:r>
      <w:r w:rsidR="00C979BB"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="00C979BB" w:rsidRPr="001C2FDA">
        <w:rPr>
          <w:sz w:val="22"/>
          <w:szCs w:val="22"/>
        </w:rPr>
        <w:br/>
        <w:t xml:space="preserve">w trybie </w:t>
      </w:r>
      <w:r w:rsidR="00C979BB" w:rsidRPr="001C2FDA">
        <w:rPr>
          <w:bCs/>
          <w:sz w:val="22"/>
          <w:szCs w:val="22"/>
        </w:rPr>
        <w:t>podstawowym bez negocjacji</w:t>
      </w:r>
      <w:r w:rsidR="00C979BB" w:rsidRPr="001C2FDA">
        <w:rPr>
          <w:sz w:val="22"/>
          <w:szCs w:val="22"/>
        </w:rPr>
        <w:t xml:space="preserve">, o którym mowa w art. 275 pkt 1 ustawy </w:t>
      </w:r>
      <w:proofErr w:type="spellStart"/>
      <w:r w:rsidR="00C979BB" w:rsidRPr="001C2FDA">
        <w:rPr>
          <w:sz w:val="22"/>
          <w:szCs w:val="22"/>
        </w:rPr>
        <w:t>Pzp</w:t>
      </w:r>
      <w:proofErr w:type="spellEnd"/>
      <w:r w:rsidR="00C979BB" w:rsidRPr="001C2FDA">
        <w:rPr>
          <w:sz w:val="22"/>
          <w:szCs w:val="22"/>
        </w:rPr>
        <w:t xml:space="preserve">. pn.: </w:t>
      </w:r>
    </w:p>
    <w:p w14:paraId="7356A09A" w14:textId="6767F4F3" w:rsidR="00C979BB" w:rsidRDefault="00C979BB" w:rsidP="00543617">
      <w:pPr>
        <w:spacing w:after="240" w:line="276" w:lineRule="auto"/>
        <w:jc w:val="center"/>
        <w:rPr>
          <w:b/>
          <w:bCs/>
          <w:sz w:val="22"/>
          <w:szCs w:val="22"/>
        </w:rPr>
      </w:pPr>
      <w:r w:rsidRPr="00C979BB">
        <w:rPr>
          <w:b/>
          <w:bCs/>
          <w:sz w:val="22"/>
          <w:szCs w:val="22"/>
        </w:rPr>
        <w:t>Zakup środków dezynfekcyjnych dla Szpitala Wojewódzkiego w Poznaniu</w:t>
      </w:r>
    </w:p>
    <w:p w14:paraId="44F55A6D" w14:textId="6BAF3358" w:rsidR="00281DC6" w:rsidRPr="00281DC6" w:rsidRDefault="00281DC6" w:rsidP="00543617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niżej podpisani</w:t>
      </w:r>
      <w:r w:rsidR="00543617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C979BB" w:rsidRPr="001C2FDA" w14:paraId="0ADB243A" w14:textId="77777777" w:rsidTr="00F51F8B">
        <w:trPr>
          <w:trHeight w:val="333"/>
        </w:trPr>
        <w:tc>
          <w:tcPr>
            <w:tcW w:w="2814" w:type="dxa"/>
            <w:vAlign w:val="center"/>
          </w:tcPr>
          <w:p w14:paraId="769FE6C4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6F64D8B9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1A6980DB" w14:textId="77777777" w:rsidTr="00F51F8B">
        <w:trPr>
          <w:trHeight w:val="373"/>
        </w:trPr>
        <w:tc>
          <w:tcPr>
            <w:tcW w:w="2814" w:type="dxa"/>
            <w:vAlign w:val="center"/>
          </w:tcPr>
          <w:p w14:paraId="140971A8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 xml:space="preserve">(ulica,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</w:tcPr>
          <w:p w14:paraId="4959F06E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550F5338" w14:textId="77777777" w:rsidTr="00F51F8B">
        <w:trPr>
          <w:trHeight w:val="405"/>
        </w:trPr>
        <w:tc>
          <w:tcPr>
            <w:tcW w:w="2814" w:type="dxa"/>
            <w:vAlign w:val="center"/>
          </w:tcPr>
          <w:p w14:paraId="5C8123AE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6142A70C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20FF1F13" w14:textId="77777777" w:rsidTr="00F51F8B">
        <w:trPr>
          <w:trHeight w:val="330"/>
        </w:trPr>
        <w:tc>
          <w:tcPr>
            <w:tcW w:w="2814" w:type="dxa"/>
            <w:vAlign w:val="center"/>
          </w:tcPr>
          <w:p w14:paraId="47F87FB5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23481FF7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3AFAAA79" w14:textId="77777777" w:rsidTr="00F51F8B">
        <w:trPr>
          <w:trHeight w:val="373"/>
        </w:trPr>
        <w:tc>
          <w:tcPr>
            <w:tcW w:w="2814" w:type="dxa"/>
            <w:vAlign w:val="center"/>
          </w:tcPr>
          <w:p w14:paraId="7657D54B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229EA3B2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58BB239E" w14:textId="77777777" w:rsidTr="00F51F8B">
        <w:trPr>
          <w:trHeight w:val="330"/>
        </w:trPr>
        <w:tc>
          <w:tcPr>
            <w:tcW w:w="2814" w:type="dxa"/>
            <w:vAlign w:val="center"/>
          </w:tcPr>
          <w:p w14:paraId="3D6AB062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40FD83EE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49B6B29C" w14:textId="77777777" w:rsidTr="00F51F8B">
        <w:trPr>
          <w:trHeight w:val="405"/>
        </w:trPr>
        <w:tc>
          <w:tcPr>
            <w:tcW w:w="2814" w:type="dxa"/>
            <w:vAlign w:val="center"/>
          </w:tcPr>
          <w:p w14:paraId="1E523C4B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53DFBF32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C979BB" w:rsidRPr="001C2FDA" w14:paraId="7D84579E" w14:textId="77777777" w:rsidTr="00F51F8B">
        <w:trPr>
          <w:trHeight w:val="330"/>
        </w:trPr>
        <w:tc>
          <w:tcPr>
            <w:tcW w:w="2814" w:type="dxa"/>
            <w:vAlign w:val="center"/>
          </w:tcPr>
          <w:p w14:paraId="00EEF586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6A4DC9E7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54793E9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660233A6" w14:textId="77777777" w:rsidR="00C979BB" w:rsidRPr="001C2FDA" w:rsidRDefault="00C979BB" w:rsidP="00F51F8B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47B0195" w14:textId="77777777" w:rsidR="00C979BB" w:rsidRDefault="00C979BB" w:rsidP="00281DC6">
      <w:pPr>
        <w:spacing w:after="100"/>
        <w:rPr>
          <w:b/>
          <w:sz w:val="22"/>
          <w:szCs w:val="22"/>
        </w:rPr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71235493" w:rsidR="00281DC6" w:rsidRPr="00790959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bookmarkStart w:id="0" w:name="_Hlk64876004"/>
      <w:r w:rsidRPr="00790959">
        <w:rPr>
          <w:bCs/>
          <w:sz w:val="22"/>
          <w:szCs w:val="22"/>
          <w:u w:val="single"/>
        </w:rPr>
        <w:t>Zadanie nr 1</w:t>
      </w:r>
      <w:r w:rsidR="00A8379E" w:rsidRPr="00790959">
        <w:rPr>
          <w:bCs/>
          <w:sz w:val="22"/>
          <w:szCs w:val="22"/>
          <w:u w:val="single"/>
        </w:rPr>
        <w:t xml:space="preserve">: </w:t>
      </w:r>
      <w:r w:rsidR="00F9193D" w:rsidRPr="00790959">
        <w:rPr>
          <w:sz w:val="22"/>
          <w:szCs w:val="22"/>
        </w:rPr>
        <w:t>Preparaty do dezynfekcji aparatów anestezjologicznych i inkubatorów noworodkowych oraz mechanicznego mycia i dezynfekcji endoskopów</w:t>
      </w:r>
    </w:p>
    <w:p w14:paraId="3D552D66" w14:textId="77777777" w:rsidR="00281DC6" w:rsidRPr="00790959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Wartość netto za wykonanie całości przedmiotu zamówienia wynosi: ………………… zł</w:t>
      </w:r>
    </w:p>
    <w:p w14:paraId="6F57613E" w14:textId="7F05B2C6" w:rsidR="009A3F15" w:rsidRPr="00790959" w:rsidRDefault="009A3F15" w:rsidP="009A3F15">
      <w:pPr>
        <w:ind w:hanging="284"/>
        <w:jc w:val="both"/>
        <w:rPr>
          <w:sz w:val="22"/>
          <w:szCs w:val="22"/>
        </w:rPr>
      </w:pPr>
      <w:r w:rsidRPr="00790959">
        <w:rPr>
          <w:sz w:val="22"/>
          <w:szCs w:val="22"/>
        </w:rPr>
        <w:t xml:space="preserve">         stawka podatku VAT wynosi  ......%, kwota podatku VAT wynosi ............................. zł</w:t>
      </w:r>
    </w:p>
    <w:p w14:paraId="07BB89AF" w14:textId="77777777" w:rsidR="00281DC6" w:rsidRPr="00790959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790959">
        <w:rPr>
          <w:b/>
          <w:sz w:val="22"/>
          <w:szCs w:val="22"/>
        </w:rPr>
        <w:t>Wartość brutto za wykonanie całości przedmiotu zamówienia wynosi: ……………….. zł</w:t>
      </w:r>
    </w:p>
    <w:p w14:paraId="409DBA11" w14:textId="77777777" w:rsidR="00281DC6" w:rsidRPr="00790959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7DF8008E" w14:textId="77777777" w:rsidR="00281DC6" w:rsidRPr="00790959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Wyliczona zgodnie z odpowiednią tabelą formularza asortymentowo – cenowego</w:t>
      </w:r>
    </w:p>
    <w:p w14:paraId="09F8638E" w14:textId="447546BE" w:rsidR="00281DC6" w:rsidRPr="00790959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Termin wykonania umowy: 12 miesięcy od daty zawarcia umowy</w:t>
      </w:r>
    </w:p>
    <w:p w14:paraId="190FEACC" w14:textId="5215AC2B" w:rsidR="00281DC6" w:rsidRPr="00790959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Warunki płatności: 60 dni</w:t>
      </w:r>
    </w:p>
    <w:p w14:paraId="1C4426BA" w14:textId="29B20DBA" w:rsidR="004A2566" w:rsidRPr="00790959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lastRenderedPageBreak/>
        <w:t xml:space="preserve">Termin realizacji zamówienia: </w:t>
      </w:r>
      <w:bookmarkStart w:id="1" w:name="_Hlk72309246"/>
      <w:r w:rsidR="00852576" w:rsidRPr="00790959">
        <w:rPr>
          <w:bCs/>
          <w:sz w:val="22"/>
          <w:szCs w:val="22"/>
        </w:rPr>
        <w:t>w ciągu 3 dni roboczych od momentu wysłania zamówienia drogą elektroniczną</w:t>
      </w:r>
    </w:p>
    <w:bookmarkEnd w:id="0"/>
    <w:bookmarkEnd w:id="1"/>
    <w:p w14:paraId="12AF4E08" w14:textId="77777777" w:rsidR="00281DC6" w:rsidRPr="00790959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E795DC4" w14:textId="15277726" w:rsidR="00CB2BE7" w:rsidRPr="00790959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790959">
        <w:rPr>
          <w:bCs/>
          <w:sz w:val="22"/>
          <w:szCs w:val="22"/>
          <w:u w:val="single"/>
        </w:rPr>
        <w:t>Zadanie nr 2</w:t>
      </w:r>
      <w:r w:rsidR="00A8379E" w:rsidRPr="00790959">
        <w:rPr>
          <w:bCs/>
          <w:sz w:val="22"/>
          <w:szCs w:val="22"/>
          <w:u w:val="single"/>
        </w:rPr>
        <w:t xml:space="preserve">: </w:t>
      </w:r>
      <w:r w:rsidR="00F9193D" w:rsidRPr="00790959">
        <w:rPr>
          <w:sz w:val="22"/>
          <w:szCs w:val="22"/>
        </w:rPr>
        <w:t>Preparaty do pielęgnacji ciała</w:t>
      </w:r>
    </w:p>
    <w:p w14:paraId="4C685E39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Wartość netto za wykonanie całości przedmiotu zamówienia wynosi: ………………… zł</w:t>
      </w:r>
    </w:p>
    <w:p w14:paraId="5AF381EE" w14:textId="77777777" w:rsidR="002825B6" w:rsidRPr="00790959" w:rsidRDefault="002825B6" w:rsidP="002825B6">
      <w:pPr>
        <w:ind w:hanging="284"/>
        <w:jc w:val="both"/>
        <w:rPr>
          <w:sz w:val="22"/>
          <w:szCs w:val="22"/>
        </w:rPr>
      </w:pPr>
      <w:r w:rsidRPr="00790959">
        <w:rPr>
          <w:sz w:val="22"/>
          <w:szCs w:val="22"/>
        </w:rPr>
        <w:t xml:space="preserve">         stawka podatku VAT wynosi  ......%, kwota podatku VAT wynosi ............................. zł</w:t>
      </w:r>
    </w:p>
    <w:p w14:paraId="4ACC5D67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790959">
        <w:rPr>
          <w:b/>
          <w:sz w:val="22"/>
          <w:szCs w:val="22"/>
        </w:rPr>
        <w:t>Wartość brutto za wykonanie całości przedmiotu zamówienia wynosi: ……………….. zł</w:t>
      </w:r>
    </w:p>
    <w:p w14:paraId="1D281F5F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27484905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Wyliczona zgodnie z odpowiednią tabelą formularza asortymentowo – cenowego</w:t>
      </w:r>
    </w:p>
    <w:p w14:paraId="1B25FF90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Termin wykonania umowy: 12 miesięcy od daty zawarcia umowy</w:t>
      </w:r>
    </w:p>
    <w:p w14:paraId="1BC9FA60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Warunki płatności: 60 dni</w:t>
      </w:r>
    </w:p>
    <w:p w14:paraId="2E96FE28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04475392" w14:textId="77777777" w:rsidR="00281DC6" w:rsidRPr="00790959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E8A4236" w14:textId="762C34A4" w:rsidR="00CB2BE7" w:rsidRPr="00790959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790959">
        <w:rPr>
          <w:bCs/>
          <w:sz w:val="22"/>
          <w:szCs w:val="22"/>
          <w:u w:val="single"/>
        </w:rPr>
        <w:t>Zadanie nr 3</w:t>
      </w:r>
      <w:r w:rsidR="00A8379E" w:rsidRPr="00790959">
        <w:rPr>
          <w:bCs/>
          <w:sz w:val="22"/>
          <w:szCs w:val="22"/>
        </w:rPr>
        <w:t>:</w:t>
      </w:r>
      <w:r w:rsidR="00A8379E" w:rsidRPr="00790959">
        <w:rPr>
          <w:sz w:val="22"/>
          <w:szCs w:val="22"/>
        </w:rPr>
        <w:t xml:space="preserve"> </w:t>
      </w:r>
      <w:r w:rsidR="00F9193D" w:rsidRPr="00790959">
        <w:rPr>
          <w:sz w:val="22"/>
          <w:szCs w:val="22"/>
        </w:rPr>
        <w:t>Preparaty dezynfekcyjne do prowadzenia procesów dekontaminacji - myjnia typu EDT</w:t>
      </w:r>
    </w:p>
    <w:p w14:paraId="71A110BB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Wartość netto za wykonanie całości przedmiotu zamówienia wynosi: ………………… zł</w:t>
      </w:r>
    </w:p>
    <w:p w14:paraId="4B0BCBB8" w14:textId="77777777" w:rsidR="002825B6" w:rsidRPr="00790959" w:rsidRDefault="002825B6" w:rsidP="002825B6">
      <w:pPr>
        <w:ind w:hanging="284"/>
        <w:jc w:val="both"/>
        <w:rPr>
          <w:sz w:val="22"/>
          <w:szCs w:val="22"/>
        </w:rPr>
      </w:pPr>
      <w:r w:rsidRPr="00790959">
        <w:rPr>
          <w:sz w:val="22"/>
          <w:szCs w:val="22"/>
        </w:rPr>
        <w:t xml:space="preserve">         stawka podatku VAT wynosi  ......%, kwota podatku VAT wynosi ............................. zł</w:t>
      </w:r>
    </w:p>
    <w:p w14:paraId="1E93405E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790959">
        <w:rPr>
          <w:b/>
          <w:sz w:val="22"/>
          <w:szCs w:val="22"/>
        </w:rPr>
        <w:t>Wartość brutto za wykonanie całości przedmiotu zamówienia wynosi: ……………….. zł</w:t>
      </w:r>
    </w:p>
    <w:p w14:paraId="1219068E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651D3619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Wyliczona zgodnie z odpowiednią tabelą formularza asortymentowo – cenowego</w:t>
      </w:r>
    </w:p>
    <w:p w14:paraId="2CB145FC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Termin wykonania umowy: 12 miesięcy od daty zawarcia umowy</w:t>
      </w:r>
    </w:p>
    <w:p w14:paraId="27D6936A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Warunki płatności: 60 dni</w:t>
      </w:r>
    </w:p>
    <w:p w14:paraId="6DE20C31" w14:textId="77777777" w:rsidR="002825B6" w:rsidRPr="00790959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790959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5DB65978" w14:textId="77777777" w:rsidR="00B35E57" w:rsidRPr="00790959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B67C5B6" w14:textId="4A3AD57B" w:rsidR="00CB2BE7" w:rsidRPr="00790959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  <w:u w:val="single"/>
        </w:rPr>
      </w:pPr>
      <w:r w:rsidRPr="00790959">
        <w:rPr>
          <w:bCs/>
          <w:sz w:val="22"/>
          <w:szCs w:val="22"/>
          <w:u w:val="single"/>
        </w:rPr>
        <w:t>Zadanie nr 4</w:t>
      </w:r>
      <w:r w:rsidR="00E11A8D" w:rsidRPr="00790959">
        <w:rPr>
          <w:bCs/>
          <w:sz w:val="22"/>
          <w:szCs w:val="22"/>
          <w:u w:val="single"/>
        </w:rPr>
        <w:t>:</w:t>
      </w:r>
      <w:r w:rsidR="00E11A8D" w:rsidRPr="00790959">
        <w:rPr>
          <w:sz w:val="22"/>
          <w:szCs w:val="22"/>
        </w:rPr>
        <w:t xml:space="preserve"> </w:t>
      </w:r>
      <w:r w:rsidR="00790959" w:rsidRPr="00790959">
        <w:rPr>
          <w:sz w:val="22"/>
          <w:szCs w:val="22"/>
        </w:rPr>
        <w:t>Preparaty do mechanicznego mycia i dezynfekcji</w:t>
      </w:r>
    </w:p>
    <w:p w14:paraId="13FAA6F8" w14:textId="77777777" w:rsidR="002825B6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Wartość netto za wykonanie całości przedmiotu zamówienia wynosi: ………………… zł</w:t>
      </w:r>
    </w:p>
    <w:p w14:paraId="11E4329E" w14:textId="77777777" w:rsidR="002825B6" w:rsidRPr="008634E0" w:rsidRDefault="002825B6" w:rsidP="002825B6">
      <w:pPr>
        <w:ind w:hanging="284"/>
        <w:jc w:val="both"/>
      </w:pPr>
      <w:r w:rsidRPr="008634E0">
        <w:t xml:space="preserve">     </w:t>
      </w:r>
      <w:r>
        <w:t xml:space="preserve">    </w:t>
      </w:r>
      <w:r w:rsidRPr="008634E0">
        <w:t>stawka podatku VAT wynosi  ......%</w:t>
      </w:r>
      <w:r>
        <w:t xml:space="preserve">, </w:t>
      </w:r>
      <w:r w:rsidRPr="008634E0">
        <w:t>kwota podatku VAT wynosi ............................. zł</w:t>
      </w:r>
    </w:p>
    <w:p w14:paraId="7A76858D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/>
          <w:sz w:val="22"/>
          <w:szCs w:val="22"/>
        </w:rPr>
      </w:pPr>
      <w:r w:rsidRPr="009A3F15">
        <w:rPr>
          <w:b/>
          <w:sz w:val="22"/>
          <w:szCs w:val="22"/>
        </w:rPr>
        <w:t>Wartość brutto za wykonanie całości przedmiotu zamówienia wynosi: ……………….. zł</w:t>
      </w:r>
    </w:p>
    <w:p w14:paraId="2FEE6E3B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(słownie: ………………………………………………………………………………… zł)</w:t>
      </w:r>
    </w:p>
    <w:p w14:paraId="69079896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Wyliczona zgodnie z odpowiednią tabelą formularza asortymentowo – cenowego</w:t>
      </w:r>
    </w:p>
    <w:p w14:paraId="63759373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wykonania umowy: 12 miesięcy od daty zawarcia umowy</w:t>
      </w:r>
    </w:p>
    <w:p w14:paraId="30A67E44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Warunki płatności: 60 dni</w:t>
      </w:r>
    </w:p>
    <w:p w14:paraId="7E46C839" w14:textId="77777777" w:rsidR="002825B6" w:rsidRPr="009A3F15" w:rsidRDefault="002825B6" w:rsidP="002825B6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9A3F15">
        <w:rPr>
          <w:bCs/>
          <w:sz w:val="22"/>
          <w:szCs w:val="22"/>
        </w:rPr>
        <w:t>Termin realizacji zamówienia: w ciągu 3 dni roboczych od momentu wysłania zamówienia drogą elektroniczną</w:t>
      </w:r>
    </w:p>
    <w:p w14:paraId="4AE03D3B" w14:textId="4BB9BBE4" w:rsidR="00CB2BE7" w:rsidRPr="009A3F15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33D530C" w14:textId="6BD351DA" w:rsid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0867E7F" w14:textId="77777777" w:rsidR="00A961B9" w:rsidRPr="00071FE3" w:rsidRDefault="00A961B9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3AEDF9A" w14:textId="77777777" w:rsidR="00A961B9" w:rsidRPr="00A961B9" w:rsidRDefault="00A961B9" w:rsidP="00A961B9">
      <w:pPr>
        <w:ind w:left="426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4384B64B" w14:textId="5B26343D" w:rsidR="00281DC6" w:rsidRPr="00281DC6" w:rsidRDefault="00281DC6" w:rsidP="00A961B9">
      <w:pPr>
        <w:numPr>
          <w:ilvl w:val="0"/>
          <w:numId w:val="35"/>
        </w:numPr>
        <w:ind w:left="426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76DCE7C" w14:textId="77777777" w:rsidR="009958D9" w:rsidRPr="00281DC6" w:rsidRDefault="009958D9" w:rsidP="00A961B9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1A97262B" w14:textId="77777777" w:rsidR="009958D9" w:rsidRPr="00281DC6" w:rsidRDefault="009958D9" w:rsidP="00A961B9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39FFF29" w14:textId="77777777" w:rsidR="009958D9" w:rsidRPr="00085C92" w:rsidRDefault="009958D9" w:rsidP="00A961B9">
      <w:pPr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lastRenderedPageBreak/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C0CA2EF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D378E7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AD1F3BB" w14:textId="77777777" w:rsidR="009958D9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3804785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B447316" w14:textId="77777777" w:rsidR="009958D9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BFFEE8E" w14:textId="77777777" w:rsidR="009958D9" w:rsidRPr="00085C92" w:rsidRDefault="009958D9" w:rsidP="00A961B9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46F9614" w14:textId="77777777" w:rsidR="009958D9" w:rsidRPr="00281DC6" w:rsidRDefault="009958D9" w:rsidP="00A961B9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7DD4499" w14:textId="77777777" w:rsidR="009958D9" w:rsidRPr="00281DC6" w:rsidRDefault="009958D9" w:rsidP="00A961B9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E9D786D" w14:textId="77777777" w:rsidR="009958D9" w:rsidRPr="00281DC6" w:rsidRDefault="009958D9" w:rsidP="00A961B9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A21B514" w14:textId="77777777" w:rsidR="009958D9" w:rsidRPr="00281DC6" w:rsidRDefault="009958D9" w:rsidP="00A961B9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A2CA50B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DC47C99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2AF7D758" w:rsidR="00D74BC1" w:rsidRDefault="00281DC6">
    <w:pPr>
      <w:pStyle w:val="Nagwek"/>
    </w:pPr>
    <w:r>
      <w:t>Znak sprawy: SZW/DZP/</w:t>
    </w:r>
    <w:r w:rsidR="00F9193D">
      <w:t>125</w:t>
    </w:r>
    <w:r>
      <w:t>/202</w:t>
    </w:r>
    <w:r w:rsidR="00F975F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553EE"/>
    <w:rsid w:val="002633DF"/>
    <w:rsid w:val="00281DC6"/>
    <w:rsid w:val="002825B6"/>
    <w:rsid w:val="0030391A"/>
    <w:rsid w:val="00307876"/>
    <w:rsid w:val="003A652F"/>
    <w:rsid w:val="00443C09"/>
    <w:rsid w:val="00460383"/>
    <w:rsid w:val="004A2566"/>
    <w:rsid w:val="004C49FE"/>
    <w:rsid w:val="004F2977"/>
    <w:rsid w:val="00523BFE"/>
    <w:rsid w:val="00535E57"/>
    <w:rsid w:val="00543617"/>
    <w:rsid w:val="005A70C7"/>
    <w:rsid w:val="00613B65"/>
    <w:rsid w:val="006A0EFD"/>
    <w:rsid w:val="006C7E9F"/>
    <w:rsid w:val="00740C0B"/>
    <w:rsid w:val="007717C3"/>
    <w:rsid w:val="00790959"/>
    <w:rsid w:val="007E209F"/>
    <w:rsid w:val="007E2FC5"/>
    <w:rsid w:val="00852576"/>
    <w:rsid w:val="00894270"/>
    <w:rsid w:val="00934740"/>
    <w:rsid w:val="009958D9"/>
    <w:rsid w:val="009A3F15"/>
    <w:rsid w:val="00A31648"/>
    <w:rsid w:val="00A8379E"/>
    <w:rsid w:val="00A961B9"/>
    <w:rsid w:val="00B22D6B"/>
    <w:rsid w:val="00B35E57"/>
    <w:rsid w:val="00C85AAC"/>
    <w:rsid w:val="00C979BB"/>
    <w:rsid w:val="00CA0475"/>
    <w:rsid w:val="00CA7C6C"/>
    <w:rsid w:val="00CB2BE7"/>
    <w:rsid w:val="00CC4834"/>
    <w:rsid w:val="00D74BC1"/>
    <w:rsid w:val="00E06060"/>
    <w:rsid w:val="00E11A8D"/>
    <w:rsid w:val="00E26A80"/>
    <w:rsid w:val="00E66AC8"/>
    <w:rsid w:val="00E83B1D"/>
    <w:rsid w:val="00EB2D8A"/>
    <w:rsid w:val="00F2537A"/>
    <w:rsid w:val="00F9193D"/>
    <w:rsid w:val="00F975FE"/>
    <w:rsid w:val="00FC49A0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4</Pages>
  <Words>895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34</cp:revision>
  <cp:lastPrinted>2024-06-14T11:00:00Z</cp:lastPrinted>
  <dcterms:created xsi:type="dcterms:W3CDTF">2021-03-05T08:11:00Z</dcterms:created>
  <dcterms:modified xsi:type="dcterms:W3CDTF">2025-09-26T05:58:00Z</dcterms:modified>
</cp:coreProperties>
</file>