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B980C" w14:textId="26DE4A16" w:rsidR="005103B9" w:rsidRPr="00A90D0E" w:rsidRDefault="00D12CDA" w:rsidP="00D12CDA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E64CA31" w14:textId="77777777" w:rsidR="00C4103F" w:rsidRPr="0012157F" w:rsidRDefault="007118F0" w:rsidP="00D12CDA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BAD9EBA" w14:textId="77777777" w:rsidR="006676AE" w:rsidRPr="0012157F" w:rsidRDefault="00046F18" w:rsidP="00D12CDA">
      <w:pPr>
        <w:pStyle w:val="Tekstpodstawowy"/>
        <w:spacing w:after="0"/>
        <w:ind w:left="4111"/>
        <w:rPr>
          <w:rFonts w:ascii="Arial" w:hAnsi="Arial" w:cs="Arial"/>
        </w:rPr>
      </w:pPr>
      <w:r w:rsidRPr="00046F18">
        <w:rPr>
          <w:rFonts w:ascii="Arial" w:hAnsi="Arial" w:cs="Arial"/>
        </w:rPr>
        <w:t>SZPITAL WOJEWÓDZKI W POZNANIU</w:t>
      </w:r>
    </w:p>
    <w:p w14:paraId="2EAF391C" w14:textId="77777777" w:rsidR="006676AE" w:rsidRPr="0012157F" w:rsidRDefault="00046F18" w:rsidP="00D12CDA">
      <w:pPr>
        <w:pStyle w:val="Tekstpodstawowy"/>
        <w:spacing w:after="0"/>
        <w:ind w:left="4111"/>
        <w:rPr>
          <w:rFonts w:ascii="Arial" w:hAnsi="Arial" w:cs="Arial"/>
        </w:rPr>
      </w:pPr>
      <w:r w:rsidRPr="00046F1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046F1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2EC476" w14:textId="77777777" w:rsidR="00F90CD1" w:rsidRDefault="00046F18" w:rsidP="00D12CDA">
      <w:pPr>
        <w:pStyle w:val="Tekstpodstawowy"/>
        <w:spacing w:after="0"/>
        <w:ind w:left="4111"/>
        <w:rPr>
          <w:rFonts w:ascii="Arial" w:hAnsi="Arial" w:cs="Arial"/>
        </w:rPr>
      </w:pPr>
      <w:r w:rsidRPr="00046F1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046F18">
        <w:rPr>
          <w:rFonts w:ascii="Arial" w:hAnsi="Arial" w:cs="Arial"/>
        </w:rPr>
        <w:t>Poznań</w:t>
      </w:r>
    </w:p>
    <w:p w14:paraId="04339BD1" w14:textId="77777777" w:rsidR="009169D4" w:rsidRDefault="009169D4" w:rsidP="00D12CDA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AED5633" w14:textId="77777777" w:rsidR="00C4103F" w:rsidRPr="002578E4" w:rsidRDefault="002578E4" w:rsidP="00D12CDA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E10C1FD" w14:textId="77777777" w:rsidR="002578E4" w:rsidRDefault="002578E4" w:rsidP="00D12CD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90BD9E2" w14:textId="77777777" w:rsidTr="0018769E">
        <w:tc>
          <w:tcPr>
            <w:tcW w:w="2800" w:type="dxa"/>
          </w:tcPr>
          <w:p w14:paraId="33EECA1F" w14:textId="77777777" w:rsidR="002578E4" w:rsidRPr="00A2540E" w:rsidRDefault="002578E4" w:rsidP="00D12CD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ACCDE7A" w14:textId="77777777" w:rsidR="002578E4" w:rsidRPr="00A2540E" w:rsidRDefault="002578E4" w:rsidP="00D12CD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07FD8A5" w14:textId="77777777" w:rsidR="002578E4" w:rsidRPr="00A2540E" w:rsidRDefault="002578E4" w:rsidP="00D12CD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A70230" w14:textId="77777777" w:rsidR="002578E4" w:rsidRPr="00A2540E" w:rsidRDefault="002578E4" w:rsidP="00D12CDA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53D9B29" w14:textId="77777777" w:rsidTr="0018769E">
        <w:tc>
          <w:tcPr>
            <w:tcW w:w="2800" w:type="dxa"/>
          </w:tcPr>
          <w:p w14:paraId="66B282E6" w14:textId="77777777" w:rsidR="002578E4" w:rsidRPr="00A2540E" w:rsidRDefault="002578E4" w:rsidP="00D12CD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9549C8D" w14:textId="77777777" w:rsidR="002578E4" w:rsidRPr="00A2540E" w:rsidRDefault="002578E4" w:rsidP="00D12CD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E06B5BF" w14:textId="77777777" w:rsidR="002578E4" w:rsidRPr="00A2540E" w:rsidRDefault="002578E4" w:rsidP="00D12CD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774924" w14:textId="77777777" w:rsidR="002578E4" w:rsidRPr="00A2540E" w:rsidRDefault="002578E4" w:rsidP="00D12CD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762666" w14:textId="77777777" w:rsidR="002578E4" w:rsidRPr="002578E4" w:rsidRDefault="002578E4" w:rsidP="00D12CDA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6F18" w:rsidRPr="0012157F" w14:paraId="6EA74E83" w14:textId="77777777" w:rsidTr="00230515">
        <w:tc>
          <w:tcPr>
            <w:tcW w:w="9104" w:type="dxa"/>
            <w:shd w:val="clear" w:color="auto" w:fill="D9D9D9"/>
          </w:tcPr>
          <w:p w14:paraId="7AABDADD" w14:textId="77777777" w:rsidR="00046F18" w:rsidRPr="0012157F" w:rsidRDefault="00046F18" w:rsidP="00D12CD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DF838E3" w14:textId="77777777" w:rsidR="00046F18" w:rsidRPr="0012157F" w:rsidRDefault="00046F18" w:rsidP="00D12C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46F1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46F1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46F1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6AB25D2" w14:textId="77777777" w:rsidR="00046F18" w:rsidRPr="00612283" w:rsidRDefault="00046F18" w:rsidP="00D12CD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ED6BC76" w14:textId="77777777" w:rsidR="00046F18" w:rsidRPr="00612283" w:rsidRDefault="00046F18" w:rsidP="00D12CD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F08C62B" w14:textId="77777777" w:rsidR="00046F18" w:rsidRPr="0012157F" w:rsidRDefault="00046F18" w:rsidP="00D12CDA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37BF133" w14:textId="77777777" w:rsidR="00E50194" w:rsidRDefault="001F027E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D8B829C" w14:textId="77777777" w:rsidTr="0018769E">
        <w:tc>
          <w:tcPr>
            <w:tcW w:w="2269" w:type="dxa"/>
          </w:tcPr>
          <w:p w14:paraId="64E103DF" w14:textId="77777777" w:rsidR="002578E4" w:rsidRPr="00A2540E" w:rsidRDefault="002578E4" w:rsidP="00D12CD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75E73C1" w14:textId="77777777" w:rsidR="002578E4" w:rsidRPr="00A2540E" w:rsidRDefault="00046F18" w:rsidP="00D12CD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46F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środków dezynfekcyjnych dla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46F18" w:rsidRPr="00A2540E" w14:paraId="55FE6062" w14:textId="77777777" w:rsidTr="00230515">
        <w:tc>
          <w:tcPr>
            <w:tcW w:w="2269" w:type="dxa"/>
          </w:tcPr>
          <w:p w14:paraId="1C1E9029" w14:textId="77777777" w:rsidR="00046F18" w:rsidRPr="00A2540E" w:rsidRDefault="00046F18" w:rsidP="00D12CD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8D478A" w14:textId="77777777" w:rsidR="00046F18" w:rsidRPr="00A2540E" w:rsidRDefault="00046F18" w:rsidP="00D12CD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46F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SZW/DZP/125/2025</w:t>
            </w:r>
          </w:p>
        </w:tc>
      </w:tr>
    </w:tbl>
    <w:p w14:paraId="1AC474FB" w14:textId="77777777" w:rsidR="002578E4" w:rsidRDefault="002578E4" w:rsidP="00D12CD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DC891CE" w14:textId="77777777" w:rsidR="00F90CD1" w:rsidRPr="0012157F" w:rsidRDefault="005434B3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46F18" w:rsidRPr="00046F1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E6ED21B" w14:textId="77777777" w:rsidTr="00650D6C">
        <w:tc>
          <w:tcPr>
            <w:tcW w:w="9104" w:type="dxa"/>
            <w:shd w:val="clear" w:color="auto" w:fill="D9D9D9"/>
          </w:tcPr>
          <w:p w14:paraId="128E76C3" w14:textId="77777777" w:rsidR="00E50194" w:rsidRPr="00650D6C" w:rsidRDefault="00650D6C" w:rsidP="00D12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C7F49A5" w14:textId="77777777" w:rsidR="00C113BF" w:rsidRPr="0012157F" w:rsidRDefault="00C113BF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A393840" w14:textId="77777777" w:rsidR="002426FF" w:rsidRPr="00A44833" w:rsidRDefault="002426FF" w:rsidP="00D12CDA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02FCC16" w14:textId="77777777" w:rsidR="00023477" w:rsidRPr="006B53D6" w:rsidRDefault="00023477" w:rsidP="00D12CDA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4B543DC" w14:textId="77777777" w:rsidR="00023477" w:rsidRPr="00992BD8" w:rsidRDefault="00992BD8" w:rsidP="00D12CDA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8F8F68F" w14:textId="77777777" w:rsidR="00992BD8" w:rsidRPr="00992BD8" w:rsidRDefault="00992BD8" w:rsidP="00D12CD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217A929" w14:textId="77777777" w:rsidR="00023477" w:rsidRDefault="00C113BF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0C1623D" w14:textId="77777777" w:rsidR="007A2BCB" w:rsidRDefault="00992BD8" w:rsidP="00D12CD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5E2778E" w14:textId="77777777" w:rsidR="0011306C" w:rsidRDefault="007A2BCB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1DCCA37" w14:textId="77777777" w:rsidTr="00CD4DD1">
        <w:tc>
          <w:tcPr>
            <w:tcW w:w="9104" w:type="dxa"/>
            <w:shd w:val="clear" w:color="auto" w:fill="D9D9D9"/>
          </w:tcPr>
          <w:p w14:paraId="4C1161AB" w14:textId="77777777" w:rsidR="0011306C" w:rsidRPr="00650D6C" w:rsidRDefault="0011306C" w:rsidP="00D12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E468BCE" w14:textId="77777777" w:rsidR="00D2702A" w:rsidRPr="0012157F" w:rsidRDefault="004F23F7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45ADD5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1FED" w14:textId="77777777" w:rsidR="00D2702A" w:rsidRPr="0012157F" w:rsidRDefault="00D2702A" w:rsidP="00D12CD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B8285" w14:textId="77777777" w:rsidR="00D2702A" w:rsidRPr="0012157F" w:rsidRDefault="00D2702A" w:rsidP="00D12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46F18" w:rsidRPr="0012157F" w14:paraId="3D73139C" w14:textId="77777777" w:rsidTr="002305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B29B4" w14:textId="77777777" w:rsidR="00046F18" w:rsidRPr="0012157F" w:rsidRDefault="00046F18" w:rsidP="00D12CD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6F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C4F8" w14:textId="77777777" w:rsidR="00046F18" w:rsidRPr="0012157F" w:rsidRDefault="00046F18" w:rsidP="00D12CD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6F1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CB02B1E" w14:textId="77777777" w:rsidR="00046F18" w:rsidRPr="0012157F" w:rsidRDefault="00046F18" w:rsidP="00D12C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6F18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46F18" w:rsidRPr="0012157F" w14:paraId="4002F779" w14:textId="77777777" w:rsidTr="002305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42F4D" w14:textId="77777777" w:rsidR="00046F18" w:rsidRPr="0012157F" w:rsidRDefault="00046F18" w:rsidP="00D12CD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6F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75877" w14:textId="77777777" w:rsidR="00046F18" w:rsidRPr="0012157F" w:rsidRDefault="00046F18" w:rsidP="00D12CD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6F1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0E9AF9E" w14:textId="77777777" w:rsidR="00046F18" w:rsidRPr="0012157F" w:rsidRDefault="00046F18" w:rsidP="00D12C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6F18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46F18" w:rsidRPr="0012157F" w14:paraId="3D04EA49" w14:textId="77777777" w:rsidTr="002305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A3D7" w14:textId="77777777" w:rsidR="00046F18" w:rsidRPr="0012157F" w:rsidRDefault="00046F18" w:rsidP="00D12CD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6F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4280" w14:textId="77777777" w:rsidR="00046F18" w:rsidRPr="0012157F" w:rsidRDefault="00046F18" w:rsidP="00D12CD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6F1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4B208B6" w14:textId="77777777" w:rsidR="00046F18" w:rsidRPr="0012157F" w:rsidRDefault="00046F18" w:rsidP="00D12C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6F18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46F18" w:rsidRPr="0012157F" w14:paraId="27F64619" w14:textId="77777777" w:rsidTr="002305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CC6E5" w14:textId="77777777" w:rsidR="00046F18" w:rsidRPr="0012157F" w:rsidRDefault="00046F18" w:rsidP="00D12CD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6F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6E08A" w14:textId="77777777" w:rsidR="00046F18" w:rsidRPr="0012157F" w:rsidRDefault="00046F18" w:rsidP="00D12CD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6F1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660BB17" w14:textId="77777777" w:rsidR="00046F18" w:rsidRPr="0012157F" w:rsidRDefault="00046F18" w:rsidP="00D12C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6F18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zakresie..</w:t>
            </w:r>
          </w:p>
        </w:tc>
      </w:tr>
    </w:tbl>
    <w:p w14:paraId="2DEBFC0F" w14:textId="77777777" w:rsidR="00E21BB4" w:rsidRPr="0012157F" w:rsidRDefault="00257E73" w:rsidP="00D12CD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1319028" w14:textId="77777777" w:rsidR="00E21BB4" w:rsidRPr="00E21BB4" w:rsidRDefault="00E21BB4" w:rsidP="00D12CD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5743E06" w14:textId="77777777" w:rsidR="00C62F57" w:rsidRDefault="00C62F57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77C50D0" w14:textId="77777777" w:rsidR="00C62F57" w:rsidRDefault="00C62F57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734ECF1" w14:textId="77777777" w:rsidR="00721D87" w:rsidRDefault="00E21BB4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472A7ED" w14:textId="77777777" w:rsidR="00721D87" w:rsidRDefault="00E21BB4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DA108C9" w14:textId="77777777" w:rsidR="00721D87" w:rsidRPr="00721D87" w:rsidRDefault="00721D87" w:rsidP="00D12CD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5DAF11E" w14:textId="77777777" w:rsidR="00721D87" w:rsidRDefault="00E21BB4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B60ED88" w14:textId="77777777" w:rsidR="00E21BB4" w:rsidRPr="00E21BB4" w:rsidRDefault="00E21BB4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08547E2" w14:textId="77777777" w:rsidR="00E21BB4" w:rsidRPr="00721D87" w:rsidRDefault="00E21BB4" w:rsidP="00D12CD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4237BE5" w14:textId="77777777" w:rsidR="00C62F57" w:rsidRDefault="00257E73" w:rsidP="00D12CD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6566761" w14:textId="77777777" w:rsidTr="00CD4DD1">
        <w:tc>
          <w:tcPr>
            <w:tcW w:w="9104" w:type="dxa"/>
            <w:shd w:val="clear" w:color="auto" w:fill="D9D9D9"/>
          </w:tcPr>
          <w:p w14:paraId="7054F560" w14:textId="77777777" w:rsidR="00BE6F04" w:rsidRPr="00650D6C" w:rsidRDefault="00E426EB" w:rsidP="00D12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BC89F53" w14:textId="77777777" w:rsidR="00FE4E2B" w:rsidRDefault="00E426EB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22ACF8F" w14:textId="77777777" w:rsidR="00D12CDA" w:rsidRDefault="00D12CDA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753CA4" w14:textId="77777777" w:rsidR="00D12CDA" w:rsidRDefault="00D12CDA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7D810E" w14:textId="77777777" w:rsidR="00D12CDA" w:rsidRDefault="00D12CDA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D7C938" w14:textId="77777777" w:rsidR="00D12CDA" w:rsidRDefault="00D12CDA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EE600E1" w14:textId="77777777" w:rsidR="00D12CDA" w:rsidRDefault="00D12CDA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E9ECC1" w14:textId="77777777" w:rsidR="00D12CDA" w:rsidRDefault="00D12CDA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9C752B" w14:textId="77777777" w:rsidR="00D12CDA" w:rsidRPr="00E426EB" w:rsidRDefault="00D12CDA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FED02CD" w14:textId="77777777" w:rsidTr="00847232">
        <w:tc>
          <w:tcPr>
            <w:tcW w:w="9104" w:type="dxa"/>
            <w:shd w:val="clear" w:color="auto" w:fill="D9D9D9"/>
          </w:tcPr>
          <w:p w14:paraId="1A94F7A4" w14:textId="77777777" w:rsidR="00E426EB" w:rsidRPr="00650D6C" w:rsidRDefault="00E426EB" w:rsidP="00D12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2916377" w14:textId="77777777" w:rsidR="00E426EB" w:rsidRPr="0012157F" w:rsidRDefault="00E426EB" w:rsidP="00D12CD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A1A2C6" w14:textId="77777777" w:rsidR="00E426EB" w:rsidRPr="00E426EB" w:rsidRDefault="00E426EB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9EE57E6" w14:textId="77777777" w:rsidR="00E426EB" w:rsidRPr="00E426EB" w:rsidRDefault="00E426EB" w:rsidP="00D12CD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AF07D2" w14:textId="77777777" w:rsidR="00E426EB" w:rsidRPr="00FF0EBB" w:rsidRDefault="00E426EB" w:rsidP="00D12CD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0CBC109" w14:textId="77777777" w:rsidR="00E426EB" w:rsidRPr="00E426EB" w:rsidRDefault="00E426EB" w:rsidP="00D12CD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3B91D29" w14:textId="77777777" w:rsidR="00E426EB" w:rsidRPr="00FF0EBB" w:rsidRDefault="00E426EB" w:rsidP="00D12CD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A06BCA" w14:textId="77777777" w:rsidR="00E426EB" w:rsidRDefault="00E426EB" w:rsidP="00D12C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53E4B6" w14:textId="77777777" w:rsidR="0012157F" w:rsidRPr="0012157F" w:rsidRDefault="0012157F" w:rsidP="00D12CD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79DE6A" w14:textId="77777777" w:rsidR="00524951" w:rsidRDefault="00FE4E2B" w:rsidP="00D12CD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F5664DC" w14:textId="77777777" w:rsidR="00524951" w:rsidRDefault="00524951" w:rsidP="00D12CDA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680DB7" w14:textId="77777777" w:rsidR="00FE4E2B" w:rsidRPr="0012157F" w:rsidRDefault="00524951" w:rsidP="00D12CDA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2E2C507" w14:textId="77777777" w:rsidR="00484F88" w:rsidRPr="0012157F" w:rsidRDefault="006D536F" w:rsidP="00D12CDA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23632" w14:textId="77777777" w:rsidR="007C73C2" w:rsidRDefault="007C73C2" w:rsidP="0038231F">
      <w:pPr>
        <w:spacing w:after="0" w:line="240" w:lineRule="auto"/>
      </w:pPr>
      <w:r>
        <w:separator/>
      </w:r>
    </w:p>
  </w:endnote>
  <w:endnote w:type="continuationSeparator" w:id="0">
    <w:p w14:paraId="3D8EF8C0" w14:textId="77777777" w:rsidR="007C73C2" w:rsidRDefault="007C73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E7B1A" w14:textId="77777777" w:rsidR="00046F18" w:rsidRDefault="00046F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B452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C9D71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D7414" w14:textId="77777777" w:rsidR="00046F18" w:rsidRDefault="00046F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88E51" w14:textId="77777777" w:rsidR="007C73C2" w:rsidRDefault="007C73C2" w:rsidP="0038231F">
      <w:pPr>
        <w:spacing w:after="0" w:line="240" w:lineRule="auto"/>
      </w:pPr>
      <w:r>
        <w:separator/>
      </w:r>
    </w:p>
  </w:footnote>
  <w:footnote w:type="continuationSeparator" w:id="0">
    <w:p w14:paraId="16CCABA6" w14:textId="77777777" w:rsidR="007C73C2" w:rsidRDefault="007C73C2" w:rsidP="0038231F">
      <w:pPr>
        <w:spacing w:after="0" w:line="240" w:lineRule="auto"/>
      </w:pPr>
      <w:r>
        <w:continuationSeparator/>
      </w:r>
    </w:p>
  </w:footnote>
  <w:footnote w:id="1">
    <w:p w14:paraId="733CD01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F07579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B760D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10A179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C3D5D" w14:textId="77777777" w:rsidR="00046F18" w:rsidRDefault="00046F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3F2E5" w14:textId="77777777" w:rsidR="00046F18" w:rsidRDefault="00046F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E6289" w14:textId="77777777" w:rsidR="00046F18" w:rsidRDefault="00046F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947747">
    <w:abstractNumId w:val="11"/>
  </w:num>
  <w:num w:numId="2" w16cid:durableId="734084877">
    <w:abstractNumId w:val="0"/>
  </w:num>
  <w:num w:numId="3" w16cid:durableId="458456074">
    <w:abstractNumId w:val="10"/>
  </w:num>
  <w:num w:numId="4" w16cid:durableId="1902934761">
    <w:abstractNumId w:val="13"/>
  </w:num>
  <w:num w:numId="5" w16cid:durableId="235408848">
    <w:abstractNumId w:val="12"/>
  </w:num>
  <w:num w:numId="6" w16cid:durableId="402292521">
    <w:abstractNumId w:val="9"/>
  </w:num>
  <w:num w:numId="7" w16cid:durableId="402027697">
    <w:abstractNumId w:val="1"/>
  </w:num>
  <w:num w:numId="8" w16cid:durableId="1988708510">
    <w:abstractNumId w:val="6"/>
  </w:num>
  <w:num w:numId="9" w16cid:durableId="705108153">
    <w:abstractNumId w:val="4"/>
  </w:num>
  <w:num w:numId="10" w16cid:durableId="734283462">
    <w:abstractNumId w:val="7"/>
  </w:num>
  <w:num w:numId="11" w16cid:durableId="1491630044">
    <w:abstractNumId w:val="5"/>
  </w:num>
  <w:num w:numId="12" w16cid:durableId="2061324926">
    <w:abstractNumId w:val="8"/>
  </w:num>
  <w:num w:numId="13" w16cid:durableId="1846897428">
    <w:abstractNumId w:val="3"/>
  </w:num>
  <w:num w:numId="14" w16cid:durableId="1015545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3C2"/>
    <w:rsid w:val="00023477"/>
    <w:rsid w:val="000247FF"/>
    <w:rsid w:val="00025C8D"/>
    <w:rsid w:val="000303EE"/>
    <w:rsid w:val="00046F18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73C2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2CDA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B5E71"/>
  <w15:docId w15:val="{8928A4E6-C7C6-4BF5-B67E-23F61030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737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2025-09-26T06:29:00Z</dcterms:created>
  <dcterms:modified xsi:type="dcterms:W3CDTF">2025-09-26T06:29:00Z</dcterms:modified>
</cp:coreProperties>
</file>