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834968" w:rsidRDefault="00FD4032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34968">
        <w:rPr>
          <w:rFonts w:ascii="Arial Narrow" w:hAnsi="Arial Narrow" w:cs="Arial"/>
          <w:sz w:val="22"/>
          <w:szCs w:val="22"/>
        </w:rPr>
        <w:t>Bydgoszcz</w:t>
      </w:r>
      <w:r w:rsidR="00B048DA" w:rsidRPr="00834968">
        <w:rPr>
          <w:rFonts w:ascii="Arial Narrow" w:hAnsi="Arial Narrow" w:cs="Arial"/>
          <w:sz w:val="22"/>
          <w:szCs w:val="22"/>
        </w:rPr>
        <w:t xml:space="preserve"> dnia: </w:t>
      </w:r>
      <w:r w:rsidRPr="00834968">
        <w:rPr>
          <w:rFonts w:ascii="Arial Narrow" w:hAnsi="Arial Narrow" w:cs="Arial"/>
          <w:sz w:val="22"/>
          <w:szCs w:val="22"/>
        </w:rPr>
        <w:t>2025-09-29</w:t>
      </w:r>
    </w:p>
    <w:p w:rsidR="00B048DA" w:rsidRPr="00834968" w:rsidRDefault="00FD4032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3496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048DA" w:rsidRPr="00834968" w:rsidRDefault="00FD4032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34968">
        <w:rPr>
          <w:rFonts w:ascii="Arial Narrow" w:hAnsi="Arial Narrow" w:cs="Arial"/>
          <w:sz w:val="22"/>
          <w:szCs w:val="22"/>
        </w:rPr>
        <w:t>Powstańców Warszawy</w:t>
      </w:r>
      <w:r w:rsidR="00B048DA" w:rsidRPr="00834968">
        <w:rPr>
          <w:rFonts w:ascii="Arial Narrow" w:hAnsi="Arial Narrow" w:cs="Arial"/>
          <w:sz w:val="22"/>
          <w:szCs w:val="22"/>
        </w:rPr>
        <w:t xml:space="preserve"> </w:t>
      </w:r>
      <w:r w:rsidRPr="00834968">
        <w:rPr>
          <w:rFonts w:ascii="Arial Narrow" w:hAnsi="Arial Narrow" w:cs="Arial"/>
          <w:sz w:val="22"/>
          <w:szCs w:val="22"/>
        </w:rPr>
        <w:t>5</w:t>
      </w:r>
    </w:p>
    <w:p w:rsidR="00B048DA" w:rsidRPr="00834968" w:rsidRDefault="00FD4032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834968">
        <w:rPr>
          <w:rFonts w:ascii="Arial Narrow" w:hAnsi="Arial Narrow" w:cs="Arial"/>
          <w:sz w:val="22"/>
          <w:szCs w:val="22"/>
        </w:rPr>
        <w:t>85-681</w:t>
      </w:r>
      <w:r w:rsidR="00B048DA" w:rsidRPr="00834968">
        <w:rPr>
          <w:rFonts w:ascii="Arial Narrow" w:hAnsi="Arial Narrow" w:cs="Arial"/>
          <w:sz w:val="22"/>
          <w:szCs w:val="22"/>
        </w:rPr>
        <w:t xml:space="preserve"> </w:t>
      </w:r>
      <w:r w:rsidRPr="00834968">
        <w:rPr>
          <w:rFonts w:ascii="Arial Narrow" w:hAnsi="Arial Narrow" w:cs="Arial"/>
          <w:sz w:val="22"/>
          <w:szCs w:val="22"/>
        </w:rPr>
        <w:t>Bydgoszcz</w:t>
      </w:r>
    </w:p>
    <w:p w:rsidR="00B048DA" w:rsidRPr="00834968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83496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048DA" w:rsidRPr="00834968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83496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048DA" w:rsidRPr="0083496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834968" w:rsidTr="00B048DA">
        <w:tc>
          <w:tcPr>
            <w:tcW w:w="9498" w:type="dxa"/>
            <w:shd w:val="clear" w:color="auto" w:fill="F2F2F2"/>
            <w:hideMark/>
          </w:tcPr>
          <w:p w:rsidR="00B048DA" w:rsidRPr="00834968" w:rsidRDefault="0083496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048DA" w:rsidRPr="00834968" w:rsidRDefault="00B048DA" w:rsidP="00834968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83496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- WYNIKI CZEŚCIOWE DLA ZADANIA 2, 5 ORAZ 6</w:t>
            </w:r>
          </w:p>
        </w:tc>
      </w:tr>
    </w:tbl>
    <w:p w:rsidR="00B048DA" w:rsidRPr="0083496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83496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3496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3496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3496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834968" w:rsidTr="00B048DA">
        <w:tc>
          <w:tcPr>
            <w:tcW w:w="2269" w:type="dxa"/>
            <w:shd w:val="clear" w:color="auto" w:fill="auto"/>
          </w:tcPr>
          <w:p w:rsidR="00B048DA" w:rsidRPr="0083496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834968" w:rsidRDefault="00FD403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spożywczych</w:t>
            </w:r>
          </w:p>
        </w:tc>
      </w:tr>
      <w:tr w:rsidR="00FD4032" w:rsidRPr="00834968" w:rsidTr="00AA30CD">
        <w:tc>
          <w:tcPr>
            <w:tcW w:w="2269" w:type="dxa"/>
            <w:shd w:val="clear" w:color="auto" w:fill="auto"/>
          </w:tcPr>
          <w:p w:rsidR="00FD4032" w:rsidRPr="00834968" w:rsidRDefault="00FD4032" w:rsidP="00AA30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FD4032" w:rsidRPr="00834968" w:rsidRDefault="00FD4032" w:rsidP="00AA30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82/2025</w:t>
            </w:r>
          </w:p>
        </w:tc>
      </w:tr>
    </w:tbl>
    <w:p w:rsidR="00B048DA" w:rsidRPr="0083496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83496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834968">
        <w:rPr>
          <w:rFonts w:ascii="Arial Narrow" w:hAnsi="Arial Narrow" w:cs="Arial"/>
          <w:sz w:val="22"/>
          <w:szCs w:val="22"/>
        </w:rPr>
        <w:t xml:space="preserve">Zamawiający, </w:t>
      </w:r>
      <w:r w:rsidR="00FD4032" w:rsidRPr="00834968">
        <w:rPr>
          <w:rFonts w:ascii="Arial Narrow" w:hAnsi="Arial Narrow" w:cs="Arial"/>
          <w:b/>
          <w:sz w:val="22"/>
          <w:szCs w:val="22"/>
        </w:rPr>
        <w:t>10WSzKzP SPZOZ</w:t>
      </w:r>
      <w:r w:rsidRPr="00834968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834968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834968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83496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D4032" w:rsidRPr="00834968">
        <w:rPr>
          <w:rFonts w:ascii="Arial Narrow" w:hAnsi="Arial Narrow" w:cs="Arial"/>
          <w:sz w:val="22"/>
          <w:szCs w:val="22"/>
        </w:rPr>
        <w:t>(</w:t>
      </w:r>
      <w:proofErr w:type="spellStart"/>
      <w:r w:rsidR="00FD4032" w:rsidRPr="00834968">
        <w:rPr>
          <w:rFonts w:ascii="Arial Narrow" w:hAnsi="Arial Narrow" w:cs="Arial"/>
          <w:sz w:val="22"/>
          <w:szCs w:val="22"/>
        </w:rPr>
        <w:t>t.j</w:t>
      </w:r>
      <w:proofErr w:type="spellEnd"/>
      <w:r w:rsidR="00FD4032" w:rsidRPr="00834968">
        <w:rPr>
          <w:rFonts w:ascii="Arial Narrow" w:hAnsi="Arial Narrow" w:cs="Arial"/>
          <w:sz w:val="22"/>
          <w:szCs w:val="22"/>
        </w:rPr>
        <w:t>. Dz. U. z 2024 poz. 1320)</w:t>
      </w:r>
      <w:r w:rsidR="00C65E53" w:rsidRPr="00834968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834968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834968">
        <w:rPr>
          <w:rFonts w:ascii="Arial Narrow" w:hAnsi="Arial Narrow" w:cs="Arial"/>
          <w:sz w:val="22"/>
          <w:szCs w:val="22"/>
        </w:rPr>
        <w:t>”</w:t>
      </w:r>
      <w:r w:rsidR="00D26ED6" w:rsidRPr="00834968">
        <w:rPr>
          <w:rFonts w:ascii="Arial Narrow" w:hAnsi="Arial Narrow" w:cs="Arial"/>
          <w:sz w:val="22"/>
          <w:szCs w:val="22"/>
        </w:rPr>
        <w:t xml:space="preserve">, </w:t>
      </w:r>
      <w:r w:rsidR="00C65E53" w:rsidRPr="00834968">
        <w:rPr>
          <w:rFonts w:ascii="Arial Narrow" w:hAnsi="Arial Narrow" w:cs="Arial"/>
          <w:sz w:val="22"/>
          <w:szCs w:val="22"/>
        </w:rPr>
        <w:t>informuje</w:t>
      </w:r>
      <w:r w:rsidR="00D26ED6" w:rsidRPr="00834968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834968">
        <w:rPr>
          <w:rFonts w:ascii="Arial Narrow" w:hAnsi="Arial Narrow" w:cs="Arial"/>
          <w:sz w:val="22"/>
          <w:szCs w:val="22"/>
        </w:rPr>
        <w:t>najkorzystniejsz</w:t>
      </w:r>
      <w:r w:rsidR="00D26ED6" w:rsidRPr="00834968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834968">
        <w:rPr>
          <w:rFonts w:ascii="Arial Narrow" w:hAnsi="Arial Narrow" w:cs="Arial"/>
          <w:sz w:val="22"/>
          <w:szCs w:val="22"/>
        </w:rPr>
        <w:t>ofer</w:t>
      </w:r>
      <w:r w:rsidR="00D26ED6" w:rsidRPr="00834968">
        <w:rPr>
          <w:rFonts w:ascii="Arial Narrow" w:hAnsi="Arial Narrow" w:cs="Arial"/>
          <w:sz w:val="22"/>
          <w:szCs w:val="22"/>
        </w:rPr>
        <w:t>t</w:t>
      </w:r>
      <w:r w:rsidR="009F0E5C" w:rsidRPr="00834968">
        <w:rPr>
          <w:rFonts w:ascii="Arial Narrow" w:hAnsi="Arial Narrow" w:cs="Arial"/>
          <w:sz w:val="22"/>
          <w:szCs w:val="22"/>
        </w:rPr>
        <w:t>a</w:t>
      </w:r>
      <w:r w:rsidRPr="00834968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83496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D4032" w:rsidRPr="00834968" w:rsidTr="00AA30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D4032" w:rsidRPr="00834968" w:rsidRDefault="00FD4032" w:rsidP="00AA30C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3496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34968">
              <w:rPr>
                <w:rFonts w:ascii="Arial Narrow" w:hAnsi="Arial Narrow" w:cs="Arial"/>
                <w:color w:val="000000"/>
                <w:sz w:val="22"/>
                <w:szCs w:val="22"/>
              </w:rPr>
              <w:t>Warzywa okopowe</w:t>
            </w:r>
          </w:p>
          <w:p w:rsidR="00FD4032" w:rsidRPr="00834968" w:rsidRDefault="00FD4032" w:rsidP="00AA30C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sz w:val="22"/>
                <w:szCs w:val="22"/>
              </w:rPr>
              <w:t>Miron Krosnowski "Marchewka"</w:t>
            </w:r>
          </w:p>
          <w:p w:rsidR="00FD4032" w:rsidRPr="00834968" w:rsidRDefault="00FD4032" w:rsidP="00AA30C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Śmiłowice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35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FD4032" w:rsidRPr="00834968" w:rsidRDefault="00FD4032" w:rsidP="00AA30C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87-850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Śmiłowice</w:t>
            </w:r>
          </w:p>
          <w:p w:rsidR="00FD4032" w:rsidRPr="00834968" w:rsidRDefault="00FD4032" w:rsidP="00AA30C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3496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b/>
                <w:sz w:val="22"/>
                <w:szCs w:val="22"/>
              </w:rPr>
              <w:t>81 385.50 zł</w:t>
            </w:r>
            <w:r w:rsidRPr="00834968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FD4032" w:rsidRPr="00834968" w:rsidRDefault="00FD4032" w:rsidP="00AA30C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D4032" w:rsidRPr="00834968" w:rsidRDefault="00FD4032" w:rsidP="00AA30C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D4032" w:rsidRPr="00834968" w:rsidTr="00AA30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D4032" w:rsidRPr="00834968" w:rsidRDefault="00FD4032" w:rsidP="00AA30C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3496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34968">
              <w:rPr>
                <w:rFonts w:ascii="Arial Narrow" w:hAnsi="Arial Narrow" w:cs="Arial"/>
                <w:color w:val="000000"/>
                <w:sz w:val="22"/>
                <w:szCs w:val="22"/>
              </w:rPr>
              <w:t>Mleko</w:t>
            </w:r>
          </w:p>
          <w:p w:rsidR="00FD4032" w:rsidRPr="00834968" w:rsidRDefault="00FD4032" w:rsidP="00AA30C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sz w:val="22"/>
                <w:szCs w:val="22"/>
              </w:rPr>
              <w:t>Spółdzielnia Mleczarska MLEKOVITA</w:t>
            </w:r>
          </w:p>
          <w:p w:rsidR="00FD4032" w:rsidRPr="00834968" w:rsidRDefault="00FD4032" w:rsidP="00AA30C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Ludowa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122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FD4032" w:rsidRPr="00834968" w:rsidRDefault="00FD4032" w:rsidP="00AA30CD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18-200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Wysokie Mazowieckie</w:t>
            </w:r>
          </w:p>
          <w:p w:rsidR="00FD4032" w:rsidRPr="00834968" w:rsidRDefault="00FD4032" w:rsidP="00AA30C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3496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b/>
                <w:sz w:val="22"/>
                <w:szCs w:val="22"/>
              </w:rPr>
              <w:t>599 412.03 zł</w:t>
            </w:r>
            <w:r w:rsidRPr="00834968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FD4032" w:rsidRPr="00834968" w:rsidRDefault="00FD4032" w:rsidP="00AA30C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D4032" w:rsidRPr="00834968" w:rsidRDefault="00FD4032" w:rsidP="00AA30C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83496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34968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834968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3496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3496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3496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3496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FD4032" w:rsidRPr="00834968" w:rsidTr="00AA30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Warzywa okopowe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Miron Krosnowski "Marchewka"</w:t>
            </w:r>
          </w:p>
          <w:p w:rsidR="00FD4032" w:rsidRPr="00834968" w:rsidRDefault="00FD4032" w:rsidP="00AA30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Śmiłowice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35</w:t>
            </w:r>
          </w:p>
          <w:p w:rsidR="00FD4032" w:rsidRPr="00834968" w:rsidRDefault="00FD4032" w:rsidP="00AA30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87-850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Śmiłowice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D4032" w:rsidRPr="00834968" w:rsidTr="00AA30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Warzywa okopowe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MAGER Spółka z ograniczoną odpowiedzialnością Spółka komandytowa</w:t>
            </w:r>
          </w:p>
          <w:p w:rsidR="00FD4032" w:rsidRPr="00834968" w:rsidRDefault="00FD4032" w:rsidP="00AA30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Świdnicka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FD4032" w:rsidRPr="00834968" w:rsidRDefault="00FD4032" w:rsidP="00AA30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1 - Cena - 50.33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 90,33</w:t>
            </w:r>
          </w:p>
        </w:tc>
      </w:tr>
      <w:tr w:rsidR="00FD4032" w:rsidRPr="00834968" w:rsidTr="00AA30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Warzywa okopowe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Wojciech Kalemba</w:t>
            </w:r>
          </w:p>
          <w:p w:rsidR="00FD4032" w:rsidRPr="00834968" w:rsidRDefault="00FD4032" w:rsidP="00AA30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Podzamek Golubski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23</w:t>
            </w:r>
          </w:p>
          <w:p w:rsidR="00FD4032" w:rsidRPr="00834968" w:rsidRDefault="00FD4032" w:rsidP="00AA30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87-400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Golub-Dobrzyń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1 - Cena - 50.00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  <w:tr w:rsidR="00FD4032" w:rsidRPr="00834968" w:rsidTr="00AA30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Warzywa okopowe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pphu</w:t>
            </w:r>
            <w:proofErr w:type="spellEnd"/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sauerkraut</w:t>
            </w:r>
            <w:proofErr w:type="spellEnd"/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 ograniczoną odpowiedzialnością</w:t>
            </w:r>
          </w:p>
          <w:p w:rsidR="00FD4032" w:rsidRPr="00834968" w:rsidRDefault="00FD4032" w:rsidP="00AA30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Łódzka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141</w:t>
            </w:r>
          </w:p>
          <w:p w:rsidR="00FD4032" w:rsidRPr="00834968" w:rsidRDefault="00FD4032" w:rsidP="00AA30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62-800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1 - Cena - 33.11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3 - Termin płatności - 7.00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 65,11</w:t>
            </w:r>
          </w:p>
        </w:tc>
      </w:tr>
      <w:tr w:rsidR="00FD4032" w:rsidRPr="00834968" w:rsidTr="00AA30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Warzywa okopowe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Hurt - Detal Piotr Kopczyński</w:t>
            </w:r>
          </w:p>
          <w:p w:rsidR="00FD4032" w:rsidRPr="00834968" w:rsidRDefault="00FD4032" w:rsidP="00AA30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Sportowa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31</w:t>
            </w:r>
          </w:p>
          <w:p w:rsidR="00FD4032" w:rsidRPr="00834968" w:rsidRDefault="00FD4032" w:rsidP="00AA30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86-010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Koronowo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2 - Czas dostawy dodatkowej/interwencyjnej - 0.00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D4032" w:rsidRPr="00834968" w:rsidTr="00AA30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Mleko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Spółdzielnia Mleczarska MLEKOVITA</w:t>
            </w:r>
          </w:p>
          <w:p w:rsidR="00FD4032" w:rsidRPr="00834968" w:rsidRDefault="00FD4032" w:rsidP="00AA30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Ludowa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122</w:t>
            </w:r>
          </w:p>
          <w:p w:rsidR="00FD4032" w:rsidRPr="00834968" w:rsidRDefault="00FD4032" w:rsidP="00AA30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18-200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Wysokie Mazowieckie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D4032" w:rsidRPr="00834968" w:rsidTr="00AA30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Ryby i śledzie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Wielobranżowe K.M Białas spółka jawna</w:t>
            </w:r>
          </w:p>
          <w:p w:rsidR="00FD4032" w:rsidRPr="00834968" w:rsidRDefault="00FD4032" w:rsidP="00AA30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Smoleńska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25</w:t>
            </w:r>
          </w:p>
          <w:p w:rsidR="00FD4032" w:rsidRPr="00834968" w:rsidRDefault="00FD4032" w:rsidP="00AA30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lastRenderedPageBreak/>
              <w:t>85-871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2 - Czas dostawy dodatkowej/interwencyjnej - 0.00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D4032" w:rsidRPr="00834968" w:rsidTr="00AA30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Ryby i śledzie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Healthy</w:t>
            </w:r>
            <w:proofErr w:type="spellEnd"/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Food</w:t>
            </w:r>
            <w:proofErr w:type="spellEnd"/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MD </w:t>
            </w:r>
            <w:proofErr w:type="spellStart"/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zoo</w:t>
            </w:r>
          </w:p>
          <w:p w:rsidR="00FD4032" w:rsidRPr="00834968" w:rsidRDefault="00FD4032" w:rsidP="00AA30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Bartoszewice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23</w:t>
            </w:r>
          </w:p>
          <w:p w:rsidR="00FD4032" w:rsidRPr="00834968" w:rsidRDefault="00FD4032" w:rsidP="00AA30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63-930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Jutrosin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2 - Czas dostawy dodatkowej/interwencyjnej - 0.00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D4032" w:rsidRPr="00834968" w:rsidTr="00AA30C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Ryby i śledzie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b/>
                <w:bCs/>
                <w:sz w:val="22"/>
                <w:szCs w:val="22"/>
              </w:rPr>
              <w:t>"ABER" SP. Z O.O.</w:t>
            </w:r>
          </w:p>
          <w:p w:rsidR="00FD4032" w:rsidRPr="00834968" w:rsidRDefault="00FD4032" w:rsidP="00AA30C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OGRODOWA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58</w:t>
            </w:r>
          </w:p>
          <w:p w:rsidR="00FD4032" w:rsidRPr="00834968" w:rsidRDefault="00FD4032" w:rsidP="00AA30C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00-876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3496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2 - Czas dostawy dodatkowej/interwencyjnej - 0.00</w:t>
            </w:r>
          </w:p>
          <w:p w:rsidR="00FD4032" w:rsidRPr="00834968" w:rsidRDefault="00FD4032" w:rsidP="00AA30C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032" w:rsidRPr="00834968" w:rsidRDefault="00FD4032" w:rsidP="00AA30C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3496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34968">
        <w:rPr>
          <w:rFonts w:ascii="Arial Narrow" w:hAnsi="Arial Narrow" w:cs="Arial"/>
          <w:i/>
          <w:sz w:val="22"/>
          <w:szCs w:val="22"/>
        </w:rPr>
        <w:t>Zamawiający</w:t>
      </w: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</w:p>
    <w:p w:rsidR="00834968" w:rsidRPr="00B9724A" w:rsidRDefault="00834968" w:rsidP="0083496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2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834968" w:rsidRPr="00B9724A" w:rsidRDefault="00834968" w:rsidP="0083496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834968" w:rsidRDefault="00834968" w:rsidP="0083496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29.09.2025 r.</w:t>
      </w:r>
    </w:p>
    <w:sectPr w:rsidR="00834968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1AD" w:rsidRDefault="001A31AD">
      <w:r>
        <w:separator/>
      </w:r>
    </w:p>
  </w:endnote>
  <w:endnote w:type="continuationSeparator" w:id="1">
    <w:p w:rsidR="001A31AD" w:rsidRDefault="001A3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032" w:rsidRDefault="00FD403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34968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34968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032" w:rsidRDefault="00FD40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1AD" w:rsidRDefault="001A31AD">
      <w:r>
        <w:separator/>
      </w:r>
    </w:p>
  </w:footnote>
  <w:footnote w:type="continuationSeparator" w:id="1">
    <w:p w:rsidR="001A31AD" w:rsidRDefault="001A3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032" w:rsidRDefault="00FD40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032" w:rsidRDefault="00FD40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032" w:rsidRDefault="00FD403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4032"/>
    <w:rsid w:val="00022322"/>
    <w:rsid w:val="00042497"/>
    <w:rsid w:val="000C1E6F"/>
    <w:rsid w:val="000E4E56"/>
    <w:rsid w:val="001A1468"/>
    <w:rsid w:val="001A31AD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4968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D4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548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2025-09-29T05:00:00Z</dcterms:created>
  <dcterms:modified xsi:type="dcterms:W3CDTF">2025-09-29T05:02:00Z</dcterms:modified>
</cp:coreProperties>
</file>