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E6E" w:rsidRPr="00683738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4"/>
          <w:lang w:eastAsia="pl-PL"/>
        </w:rPr>
      </w:pPr>
      <w:bookmarkStart w:id="0" w:name="_GoBack"/>
      <w:r w:rsidRPr="00683738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Załącznik nr </w:t>
      </w:r>
      <w:r w:rsidR="00683738" w:rsidRPr="00683738">
        <w:rPr>
          <w:rFonts w:ascii="Arial Black" w:eastAsia="Times New Roman" w:hAnsi="Arial Black" w:cs="Arial"/>
          <w:bCs/>
          <w:sz w:val="20"/>
          <w:szCs w:val="20"/>
          <w:lang w:eastAsia="pl-PL"/>
        </w:rPr>
        <w:t>8</w:t>
      </w:r>
      <w:r w:rsidRPr="00683738">
        <w:rPr>
          <w:rFonts w:ascii="Arial Black" w:eastAsia="Times New Roman" w:hAnsi="Arial Black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83738" w:rsidTr="00D62E6E">
        <w:tc>
          <w:tcPr>
            <w:tcW w:w="2800" w:type="dxa"/>
            <w:shd w:val="clear" w:color="auto" w:fill="auto"/>
          </w:tcPr>
          <w:bookmarkEnd w:id="0"/>
          <w:p w:rsidR="00D62E6E" w:rsidRPr="0068373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683738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683738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68373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68373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8373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68373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683738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68373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83738" w:rsidTr="00D62E6E">
        <w:tc>
          <w:tcPr>
            <w:tcW w:w="2800" w:type="dxa"/>
            <w:shd w:val="clear" w:color="auto" w:fill="auto"/>
          </w:tcPr>
          <w:p w:rsidR="00D62E6E" w:rsidRPr="0068373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683738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68373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68373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8373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68373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683738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68373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68373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480A" w:rsidRPr="00683738" w:rsidTr="00F167E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B480A" w:rsidRPr="00683738" w:rsidRDefault="000B480A" w:rsidP="00F167E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0B480A" w:rsidRPr="00683738" w:rsidRDefault="000B480A" w:rsidP="00F167E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683738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683738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683738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683738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683738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683738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0B480A" w:rsidRPr="00683738" w:rsidRDefault="000B480A" w:rsidP="00F167E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B480A" w:rsidRPr="00683738" w:rsidRDefault="000B480A" w:rsidP="00F167E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683738" w:rsidRDefault="000B480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8373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683738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683738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83738" w:rsidTr="00D62E6E">
        <w:tc>
          <w:tcPr>
            <w:tcW w:w="2269" w:type="dxa"/>
            <w:shd w:val="clear" w:color="auto" w:fill="auto"/>
          </w:tcPr>
          <w:p w:rsidR="00D62E6E" w:rsidRPr="0068373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683738" w:rsidRDefault="000B480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D62E6E" w:rsidRPr="00683738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0B480A" w:rsidRPr="00683738" w:rsidTr="00F167E6">
        <w:tc>
          <w:tcPr>
            <w:tcW w:w="2269" w:type="dxa"/>
            <w:shd w:val="clear" w:color="auto" w:fill="auto"/>
          </w:tcPr>
          <w:p w:rsidR="000B480A" w:rsidRPr="00683738" w:rsidRDefault="000B480A" w:rsidP="00F167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480A" w:rsidRPr="00683738" w:rsidRDefault="000B480A" w:rsidP="00F167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111/2025</w:t>
            </w:r>
          </w:p>
        </w:tc>
      </w:tr>
    </w:tbl>
    <w:p w:rsidR="00BC121E" w:rsidRPr="00683738" w:rsidRDefault="000B480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68373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68373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683738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683738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68373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683738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68373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683738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68373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68373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="00BC121E" w:rsidRPr="00683738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683738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683738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683738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68373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83738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68373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68373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Pr="00683738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683738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683738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68373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83738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8373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8373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8373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8373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68373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8373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8373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8373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68373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8373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8373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8373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68373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683738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68373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683738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8373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683738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683738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683738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68373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83738" w:rsidTr="00620E37">
        <w:tc>
          <w:tcPr>
            <w:tcW w:w="2660" w:type="dxa"/>
            <w:shd w:val="clear" w:color="auto" w:fill="auto"/>
          </w:tcPr>
          <w:p w:rsidR="00BC121E" w:rsidRPr="0068373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68373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8373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68373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68373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68373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68373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83738" w:rsidRDefault="00844A96" w:rsidP="000B480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68373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0B480A" w:rsidRPr="0068373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="00BC121E" w:rsidRPr="0068373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68373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683738" w:rsidRDefault="00106AC7" w:rsidP="00BC121E">
      <w:pPr>
        <w:rPr>
          <w:rFonts w:ascii="Arial Narrow" w:hAnsi="Arial Narrow"/>
          <w:sz w:val="18"/>
        </w:rPr>
      </w:pPr>
    </w:p>
    <w:sectPr w:rsidR="00106AC7" w:rsidRPr="0068373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86A" w:rsidRDefault="00FB186A">
      <w:r>
        <w:separator/>
      </w:r>
    </w:p>
  </w:endnote>
  <w:endnote w:type="continuationSeparator" w:id="0">
    <w:p w:rsidR="00FB186A" w:rsidRDefault="00FB1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37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373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80A" w:rsidRDefault="000B48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86A" w:rsidRDefault="00FB186A">
      <w:r>
        <w:separator/>
      </w:r>
    </w:p>
  </w:footnote>
  <w:footnote w:type="continuationSeparator" w:id="0">
    <w:p w:rsidR="00FB186A" w:rsidRDefault="00FB18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80A" w:rsidRDefault="000B48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80A" w:rsidRDefault="000B48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80A" w:rsidRDefault="000B48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86A"/>
    <w:rsid w:val="0000184A"/>
    <w:rsid w:val="00007C1C"/>
    <w:rsid w:val="00012997"/>
    <w:rsid w:val="000621A2"/>
    <w:rsid w:val="00067B62"/>
    <w:rsid w:val="000719DC"/>
    <w:rsid w:val="00075CEC"/>
    <w:rsid w:val="000807AB"/>
    <w:rsid w:val="000B480A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3738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25B46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B186A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21DD2-2B45-4B8D-A9AA-DDD31D5F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2025-09-29T06:11:00Z</cp:lastPrinted>
  <dcterms:created xsi:type="dcterms:W3CDTF">2025-09-29T06:11:00Z</dcterms:created>
  <dcterms:modified xsi:type="dcterms:W3CDTF">2025-09-29T06:11:00Z</dcterms:modified>
</cp:coreProperties>
</file>