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409E4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B8C4BFD" w14:textId="77777777" w:rsidR="004D5ED6" w:rsidRDefault="004D5ED6" w:rsidP="004D5ED6">
      <w:pPr>
        <w:spacing w:after="0" w:line="480" w:lineRule="auto"/>
        <w:rPr>
          <w:b/>
        </w:rPr>
      </w:pPr>
    </w:p>
    <w:p w14:paraId="504C12C8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3287F" w:rsidRPr="0013287F">
        <w:rPr>
          <w:b/>
        </w:rPr>
        <w:t>NZ-26-2025-90-D-P-E</w:t>
      </w:r>
    </w:p>
    <w:p w14:paraId="117975D3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7BA9DA18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3E20BEA2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093E26B2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305F25F9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4D409AD9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4281450F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74431C33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4D9DC2DE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8499FAE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B7FB8AA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DDC4585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3663F195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337BB1E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7C124D81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6534455F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055249C7" w14:textId="3C7B27F6" w:rsidR="004D5ED6" w:rsidRPr="00415EA7" w:rsidRDefault="004D5ED6" w:rsidP="0049210E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ORAZ </w:t>
      </w:r>
    </w:p>
    <w:p w14:paraId="40E51C4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307B9AFA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3287F" w:rsidRPr="0013287F">
        <w:rPr>
          <w:rFonts w:ascii="Arial Narrow" w:hAnsi="Arial Narrow"/>
          <w:b/>
        </w:rPr>
        <w:t>Dostawy produktów do dezynfekcji, antyseptyki, wapna sodowanego, innych wyrobów medycznych ujętych w 11 zadaniach asortymentowych</w:t>
      </w:r>
      <w:r w:rsidRPr="00033443">
        <w:rPr>
          <w:rFonts w:ascii="Arial Narrow" w:hAnsi="Arial Narrow"/>
        </w:rPr>
        <w:t>,</w:t>
      </w:r>
    </w:p>
    <w:p w14:paraId="10F53CF8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2B30A8E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04CC38E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9AEC17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49210E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3041C9A1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49210E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5D93CF02" w14:textId="37AC2B18" w:rsidR="00A21774" w:rsidRPr="0049210E" w:rsidRDefault="00A21774" w:rsidP="00492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49210E">
        <w:rPr>
          <w:rFonts w:ascii="Arial Narrow" w:hAnsi="Arial Narrow" w:cs="Arial Narrow"/>
          <w:b/>
          <w:bCs/>
          <w:i/>
          <w:iCs/>
        </w:rPr>
        <w:t>podlegam/ nie podlegam</w:t>
      </w:r>
      <w:r>
        <w:rPr>
          <w:rFonts w:ascii="Arial Narrow" w:hAnsi="Arial Narrow" w:cs="Arial Narrow"/>
          <w:i/>
          <w:iCs/>
        </w:rPr>
        <w:t>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0A79761E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0B5101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6D36851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49210E">
        <w:rPr>
          <w:rFonts w:ascii="Arial Narrow" w:hAnsi="Arial Narrow" w:cs="Tahoma"/>
          <w:b/>
          <w:bCs/>
          <w:i/>
          <w:iCs/>
        </w:rPr>
        <w:t>spełniam/ nie spełniam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5F9BA0D6" w14:textId="7E93D136" w:rsidR="00033443" w:rsidRPr="00033443" w:rsidRDefault="0049210E" w:rsidP="0049210E">
      <w:pPr>
        <w:spacing w:after="0" w:line="264" w:lineRule="auto"/>
        <w:rPr>
          <w:rFonts w:ascii="Arial Narrow" w:hAnsi="Arial Narrow" w:cs="Tahoma"/>
          <w:b/>
          <w:iCs/>
        </w:rPr>
      </w:pPr>
      <w:r w:rsidRPr="0049210E">
        <w:rPr>
          <w:rFonts w:ascii="Arial Narrow" w:hAnsi="Arial Narrow" w:cs="Tahoma"/>
          <w:b/>
          <w:iCs/>
        </w:rPr>
        <w:t>*</w:t>
      </w:r>
      <w:r>
        <w:rPr>
          <w:rFonts w:ascii="Arial Narrow" w:hAnsi="Arial Narrow" w:cs="Tahoma"/>
          <w:b/>
          <w:iCs/>
        </w:rPr>
        <w:t xml:space="preserve"> niepotrzebne skreślić</w:t>
      </w:r>
    </w:p>
    <w:p w14:paraId="70760C7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7BC9A33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1889CB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0F05FC2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5096826C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91652A9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286DE6A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B37470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2AD8D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70CB2F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D3A5E2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33A253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78B30AF7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07B8B15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53777FE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2A7307C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19FE39F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903201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7F3A86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990C6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22DF7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87BE5F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433704E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468462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2F588D54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332A1B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872A6E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17A837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412ADC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BA13F3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40353B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0EAE429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4E3D1815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18D1C22F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21355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ACE587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9245DF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334AD8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6F12E9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D9532F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FD02A8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FFC7B3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4100F0D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371E3B5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DD850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E8A9B1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66B6E0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26A069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88BEAA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AB51487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53A0270" w14:textId="77777777" w:rsidR="0049210E" w:rsidRPr="00033443" w:rsidRDefault="0049210E" w:rsidP="0049210E">
      <w:pPr>
        <w:spacing w:after="0" w:line="264" w:lineRule="auto"/>
        <w:rPr>
          <w:rFonts w:ascii="Arial Narrow" w:hAnsi="Arial Narrow" w:cs="Tahoma"/>
          <w:b/>
          <w:iCs/>
        </w:rPr>
      </w:pPr>
      <w:r w:rsidRPr="0049210E">
        <w:rPr>
          <w:rFonts w:ascii="Arial Narrow" w:hAnsi="Arial Narrow" w:cs="Tahoma"/>
          <w:b/>
          <w:iCs/>
        </w:rPr>
        <w:t>*</w:t>
      </w:r>
      <w:r>
        <w:rPr>
          <w:rFonts w:ascii="Arial Narrow" w:hAnsi="Arial Narrow" w:cs="Tahoma"/>
          <w:b/>
          <w:iCs/>
        </w:rPr>
        <w:t xml:space="preserve"> niepotrzebne skreślić</w:t>
      </w:r>
    </w:p>
    <w:p w14:paraId="0FE16A6B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FD9E3" w14:textId="77777777" w:rsidR="00A03D79" w:rsidRDefault="00A03D79" w:rsidP="0038231F">
      <w:pPr>
        <w:spacing w:after="0" w:line="240" w:lineRule="auto"/>
      </w:pPr>
      <w:r>
        <w:separator/>
      </w:r>
    </w:p>
  </w:endnote>
  <w:endnote w:type="continuationSeparator" w:id="0">
    <w:p w14:paraId="75AA66CE" w14:textId="77777777" w:rsidR="00A03D79" w:rsidRDefault="00A03D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E1F3C" w14:textId="77777777" w:rsidR="0013287F" w:rsidRDefault="001328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646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484E22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1EBA" w14:textId="77777777" w:rsidR="0013287F" w:rsidRDefault="001328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24159" w14:textId="77777777" w:rsidR="00A03D79" w:rsidRDefault="00A03D79" w:rsidP="0038231F">
      <w:pPr>
        <w:spacing w:after="0" w:line="240" w:lineRule="auto"/>
      </w:pPr>
      <w:r>
        <w:separator/>
      </w:r>
    </w:p>
  </w:footnote>
  <w:footnote w:type="continuationSeparator" w:id="0">
    <w:p w14:paraId="0DF735DC" w14:textId="77777777" w:rsidR="00A03D79" w:rsidRDefault="00A03D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FFB8" w14:textId="77777777" w:rsidR="0013287F" w:rsidRDefault="00132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88168" w14:textId="77777777" w:rsidR="0013287F" w:rsidRDefault="00132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87667" w14:textId="77777777" w:rsidR="0013287F" w:rsidRDefault="00132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90BB6"/>
    <w:multiLevelType w:val="hybridMultilevel"/>
    <w:tmpl w:val="9FA4FF90"/>
    <w:lvl w:ilvl="0" w:tplc="FC643CD2">
      <w:numFmt w:val="bullet"/>
      <w:lvlText w:val=""/>
      <w:lvlJc w:val="left"/>
      <w:pPr>
        <w:ind w:left="108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02D"/>
    <w:multiLevelType w:val="hybridMultilevel"/>
    <w:tmpl w:val="AAA02622"/>
    <w:lvl w:ilvl="0" w:tplc="77A218EE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521811">
    <w:abstractNumId w:val="9"/>
  </w:num>
  <w:num w:numId="2" w16cid:durableId="1292322675">
    <w:abstractNumId w:val="0"/>
  </w:num>
  <w:num w:numId="3" w16cid:durableId="1424034358">
    <w:abstractNumId w:val="8"/>
  </w:num>
  <w:num w:numId="4" w16cid:durableId="1672444178">
    <w:abstractNumId w:val="11"/>
  </w:num>
  <w:num w:numId="5" w16cid:durableId="74786729">
    <w:abstractNumId w:val="10"/>
  </w:num>
  <w:num w:numId="6" w16cid:durableId="929385321">
    <w:abstractNumId w:val="7"/>
  </w:num>
  <w:num w:numId="7" w16cid:durableId="817577116">
    <w:abstractNumId w:val="1"/>
  </w:num>
  <w:num w:numId="8" w16cid:durableId="1743138184">
    <w:abstractNumId w:val="4"/>
  </w:num>
  <w:num w:numId="9" w16cid:durableId="2114664684">
    <w:abstractNumId w:val="3"/>
  </w:num>
  <w:num w:numId="10" w16cid:durableId="1775248471">
    <w:abstractNumId w:val="5"/>
  </w:num>
  <w:num w:numId="11" w16cid:durableId="493448187">
    <w:abstractNumId w:val="6"/>
  </w:num>
  <w:num w:numId="12" w16cid:durableId="1763454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D7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3287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9210E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03D79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88BB"/>
  <w15:docId w15:val="{9A7ACDBC-A1B5-4CC9-94C7-9F70BB85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2025-09-23T06:13:00Z</dcterms:created>
  <dcterms:modified xsi:type="dcterms:W3CDTF">2025-09-23T06:13:00Z</dcterms:modified>
</cp:coreProperties>
</file>