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55B28" w:rsidRPr="00555B28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55B28" w:rsidRPr="00555B28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520D3" w:rsidRPr="00A2540E" w:rsidRDefault="00555B2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5B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do dezynfekcji, antyseptyki, wapna sodowanego, innych wyrobów medycznych ujętych w 11 zadaniach asortymentowych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55B28" w:rsidRPr="00A2540E" w:rsidTr="00D22012">
        <w:tc>
          <w:tcPr>
            <w:tcW w:w="2269" w:type="dxa"/>
          </w:tcPr>
          <w:p w:rsidR="00555B28" w:rsidRPr="00A2540E" w:rsidRDefault="00555B28" w:rsidP="00D220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55B28" w:rsidRPr="00A2540E" w:rsidRDefault="00555B28" w:rsidP="00D220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55B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NZ-26-2025-90-D-P-E</w:t>
            </w:r>
          </w:p>
        </w:tc>
      </w:tr>
    </w:tbl>
    <w:p w:rsidR="00DC652A" w:rsidRPr="00053927" w:rsidRDefault="00555B2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55B2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2C9B" w:rsidRDefault="00002C9B" w:rsidP="00025386">
      <w:pPr>
        <w:spacing w:after="0" w:line="240" w:lineRule="auto"/>
      </w:pPr>
      <w:r>
        <w:separator/>
      </w:r>
    </w:p>
  </w:endnote>
  <w:endnote w:type="continuationSeparator" w:id="0">
    <w:p w:rsidR="00002C9B" w:rsidRDefault="00002C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5B28" w:rsidRDefault="00555B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5B28" w:rsidRDefault="00555B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2C9B" w:rsidRDefault="00002C9B" w:rsidP="00025386">
      <w:pPr>
        <w:spacing w:after="0" w:line="240" w:lineRule="auto"/>
      </w:pPr>
      <w:r>
        <w:separator/>
      </w:r>
    </w:p>
  </w:footnote>
  <w:footnote w:type="continuationSeparator" w:id="0">
    <w:p w:rsidR="00002C9B" w:rsidRDefault="00002C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5B28" w:rsidRDefault="00555B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5B28" w:rsidRDefault="00555B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555B28" w:rsidRDefault="00555B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213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C9B"/>
    <w:rsid w:val="00002C9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5B28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167018A-ECB2-46B7-BD6B-AAFB79C9D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dc:description/>
  <cp:lastModifiedBy> Ewelina Kęska</cp:lastModifiedBy>
  <cp:revision>2</cp:revision>
  <dcterms:created xsi:type="dcterms:W3CDTF">2025-09-23T06:09:00Z</dcterms:created>
  <dcterms:modified xsi:type="dcterms:W3CDTF">2025-09-23T06:09:00Z</dcterms:modified>
</cp:coreProperties>
</file>