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11B4F" w:rsidRPr="00B11B4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137C9" w:rsidRPr="00A2540E" w:rsidRDefault="00B11B4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1B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do dezynfekcji, antyseptyki, wapna sodowanego, innych wyrobów medycznych ujętych w 11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1B4F" w:rsidRPr="00A2540E" w:rsidTr="00D22012">
        <w:tc>
          <w:tcPr>
            <w:tcW w:w="2269" w:type="dxa"/>
          </w:tcPr>
          <w:p w:rsidR="00B11B4F" w:rsidRPr="00A2540E" w:rsidRDefault="00B11B4F" w:rsidP="00D220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11B4F" w:rsidRPr="00A2540E" w:rsidRDefault="00B11B4F" w:rsidP="00D220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1B4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NZ-26-2025-90-D-P-E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11B4F" w:rsidRPr="00B11B4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11B4F" w:rsidRPr="00B11B4F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11B4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0EFD" w:rsidRDefault="00810EFD" w:rsidP="00025386">
      <w:pPr>
        <w:spacing w:after="0" w:line="240" w:lineRule="auto"/>
      </w:pPr>
      <w:r>
        <w:separator/>
      </w:r>
    </w:p>
  </w:endnote>
  <w:endnote w:type="continuationSeparator" w:id="0">
    <w:p w:rsidR="00810EFD" w:rsidRDefault="00810E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1B4F" w:rsidRDefault="00B11B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1B4F" w:rsidRDefault="00B11B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0EFD" w:rsidRDefault="00810EFD" w:rsidP="00025386">
      <w:pPr>
        <w:spacing w:after="0" w:line="240" w:lineRule="auto"/>
      </w:pPr>
      <w:r>
        <w:separator/>
      </w:r>
    </w:p>
  </w:footnote>
  <w:footnote w:type="continuationSeparator" w:id="0">
    <w:p w:rsidR="00810EFD" w:rsidRDefault="00810E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1B4F" w:rsidRDefault="00B11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1B4F" w:rsidRDefault="00B11B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1B4F" w:rsidRDefault="00B11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896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EF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10EFD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11B4F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7A153D4-4F06-42BD-831F-0FE9E6A60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2025-09-23T06:09:00Z</dcterms:created>
  <dcterms:modified xsi:type="dcterms:W3CDTF">2025-09-23T06:09:00Z</dcterms:modified>
</cp:coreProperties>
</file>