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5620D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51166" w:rsidRPr="00851166">
        <w:rPr>
          <w:rFonts w:ascii="Tahoma" w:hAnsi="Tahoma" w:cs="Tahoma"/>
          <w:bCs/>
          <w:sz w:val="20"/>
        </w:rPr>
        <w:t>NZ-26-2025-90-D-P-E</w:t>
      </w:r>
    </w:p>
    <w:p w14:paraId="0E9F77F3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6C955F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4F45A92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D436B7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E7E27D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58CC4AA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305A100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0A25274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E60564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0DB0EA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ECDF83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4EB8C7E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1DA966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59C9D0C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2E5C3652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229CA635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6EA0FE7E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1500D4D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71B21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E520F6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6F2E353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ABB58A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0445C2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98F1B9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221E27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8F8F58C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1F0D64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F5A04AA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B71CCB0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7C68175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756159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2BBB71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666CDAA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90C3F6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5EA633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ECD90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784E7CD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76173C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746FA43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9FABB2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22EA886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A80C5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5934A52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53B19806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5F21EE80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3C799EA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51166" w:rsidRPr="00851166">
        <w:rPr>
          <w:rFonts w:ascii="Tahoma" w:hAnsi="Tahoma" w:cs="Tahoma"/>
          <w:b/>
          <w:bCs/>
          <w:sz w:val="18"/>
        </w:rPr>
        <w:t>Dostawy produktów do dezynfekcji, antyseptyki, wapna sodowanego, innych wyrobów medycznych ujętych w 11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B6871B0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40DE31F2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272EF5EB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F9D0C84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2A52F73F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5FD1E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4795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851166" w14:paraId="223194EA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F6BD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9C1D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Dezynfekcja skóry</w:t>
            </w:r>
            <w:r>
              <w:t xml:space="preserve"> </w:t>
            </w:r>
          </w:p>
          <w:p w14:paraId="04DAA3C9" w14:textId="78BEF063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2C9FFAE" w14:textId="5018F48F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A628FC0" w14:textId="686AEFAF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1C01B7AC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A9884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F30A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Dezynfekcja skóry, powierzchni, wyrobów medycznych</w:t>
            </w:r>
            <w:r>
              <w:t xml:space="preserve"> </w:t>
            </w:r>
          </w:p>
          <w:p w14:paraId="085DC6D7" w14:textId="6377F116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0A1D17E" w14:textId="05DF52CB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AEE88C5" w14:textId="6979EF54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389334BF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0D9D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7087D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Chirurgiczna dezynfekcja rąk</w:t>
            </w:r>
            <w:r>
              <w:t xml:space="preserve"> </w:t>
            </w:r>
          </w:p>
          <w:p w14:paraId="4C1D960D" w14:textId="36013701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6124744" w14:textId="4F922E26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644CDAD" w14:textId="0B68D3CE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2B34C521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B677F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1A07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 xml:space="preserve">Płyny do mycia i dezynfekcji (pracownia bronchoskopii) - myjnia </w:t>
            </w:r>
            <w:proofErr w:type="spellStart"/>
            <w:r w:rsidRPr="00851166">
              <w:t>Wassenburg</w:t>
            </w:r>
            <w:proofErr w:type="spellEnd"/>
            <w:r w:rsidRPr="00851166">
              <w:t xml:space="preserve"> model WD4200</w:t>
            </w:r>
            <w:r>
              <w:t xml:space="preserve"> </w:t>
            </w:r>
          </w:p>
          <w:p w14:paraId="57593C6F" w14:textId="32542BF4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327CA0C" w14:textId="77777777" w:rsidR="008A4B71" w:rsidRDefault="00851166" w:rsidP="008A4B7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3331EE4" w14:textId="0AACD303" w:rsidR="00851166" w:rsidRDefault="00851166" w:rsidP="008A4B7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202A4DD7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B5496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D0E9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Dezynfekcja powierzchni, wyrobów medycznych, narzędzi</w:t>
            </w:r>
            <w:r>
              <w:t xml:space="preserve"> </w:t>
            </w:r>
          </w:p>
          <w:p w14:paraId="0023735C" w14:textId="487EEB6D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B0D3582" w14:textId="481A8FDC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4CAB90E" w14:textId="3E0DCDE7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39EC8F74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FF69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0B81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Żel do cewnikowania</w:t>
            </w:r>
            <w:r>
              <w:t xml:space="preserve"> </w:t>
            </w:r>
          </w:p>
          <w:p w14:paraId="5DA51BB8" w14:textId="3141A426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225431A" w14:textId="62F377A3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A8C0D72" w14:textId="32A0EEBC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2E94D378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2218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BB1A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Wapno sodowane</w:t>
            </w:r>
            <w:r>
              <w:t xml:space="preserve"> </w:t>
            </w:r>
          </w:p>
          <w:p w14:paraId="512699C1" w14:textId="303C4222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0E55BA0" w14:textId="2CE0341F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9F8F327" w14:textId="3E4309EA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591F030F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7431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34E38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Bezalkoholowa dezynfekcja powierzchni</w:t>
            </w:r>
            <w:r>
              <w:t xml:space="preserve"> </w:t>
            </w:r>
          </w:p>
          <w:p w14:paraId="01ECB30F" w14:textId="494E8291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09DEB76" w14:textId="300BA1E4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55F03BB" w14:textId="33C88E66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26E95DD2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54678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3246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Chusteczki chlorowe do usuwania plam krwi</w:t>
            </w:r>
            <w:r>
              <w:t xml:space="preserve"> </w:t>
            </w:r>
          </w:p>
          <w:p w14:paraId="7CEE889C" w14:textId="25881E60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5FBB910" w14:textId="1B1591D3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4F78657" w14:textId="63F3CD3D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643571B2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0D31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EAB7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Wyroby medyczne 1</w:t>
            </w:r>
            <w:r>
              <w:t xml:space="preserve"> </w:t>
            </w:r>
          </w:p>
          <w:p w14:paraId="6AF0471E" w14:textId="04A8A3F4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EE54588" w14:textId="5448B731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CA94128" w14:textId="720210BA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851166" w14:paraId="03CAE709" w14:textId="77777777" w:rsidTr="00B3366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B585" w14:textId="77777777" w:rsidR="00851166" w:rsidRDefault="00851166" w:rsidP="00B3366C">
            <w:pPr>
              <w:pStyle w:val="Tekstpodstawowy"/>
              <w:jc w:val="right"/>
              <w:rPr>
                <w:b/>
              </w:rPr>
            </w:pPr>
            <w:r w:rsidRPr="00851166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92D2" w14:textId="77777777" w:rsidR="00851166" w:rsidRDefault="00851166" w:rsidP="00B3366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851166">
              <w:t>Wyroby medyczne 2</w:t>
            </w:r>
            <w:r>
              <w:t xml:space="preserve"> </w:t>
            </w:r>
          </w:p>
          <w:p w14:paraId="1E9C6486" w14:textId="485E1258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70C9212C" w14:textId="111DA5CA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F0A9389" w14:textId="102D3253" w:rsidR="00851166" w:rsidRDefault="00851166" w:rsidP="00B3366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223A0AD7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6A835117" w14:textId="77777777" w:rsidR="000D4867" w:rsidRDefault="000D4867" w:rsidP="000D4867">
      <w:pPr>
        <w:rPr>
          <w:rFonts w:ascii="Georgia" w:hAnsi="Georgia"/>
          <w:sz w:val="20"/>
        </w:rPr>
      </w:pPr>
    </w:p>
    <w:p w14:paraId="4ACAE062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51D4FA9F" w14:textId="77777777" w:rsidR="00950A64" w:rsidRDefault="00950A64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6AAA373B" w14:textId="77777777" w:rsidR="00950A64" w:rsidRDefault="00950A64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1E3C8292" w14:textId="77777777" w:rsidR="00950A64" w:rsidRDefault="00950A64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7F8EF659" w14:textId="77777777" w:rsidR="00950A64" w:rsidRDefault="00950A64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640EE132" w14:textId="1269CA9F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</w:t>
      </w:r>
      <w:r w:rsidR="00950A64">
        <w:rPr>
          <w:rFonts w:ascii="Tahoma" w:hAnsi="Tahoma" w:cs="Tahoma"/>
          <w:b/>
          <w:sz w:val="18"/>
          <w:szCs w:val="18"/>
        </w:rPr>
        <w:t xml:space="preserve"> </w:t>
      </w:r>
      <w:r w:rsidRPr="00AB43F2">
        <w:rPr>
          <w:rFonts w:ascii="Tahoma" w:hAnsi="Tahoma" w:cs="Tahoma"/>
          <w:b/>
          <w:sz w:val="18"/>
          <w:szCs w:val="18"/>
        </w:rPr>
        <w:t>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29E233F3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65EFC39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A309C81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75F0D05C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2764EE9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41304C4C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FBE1349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39F6E52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4FC12EE1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4EBE249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796B449" w14:textId="77777777" w:rsidR="008A4B71" w:rsidRPr="008A4B71" w:rsidRDefault="008A4B71" w:rsidP="008A4B71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950A64" w14:paraId="6DF6A3FD" w14:textId="77777777" w:rsidTr="00B3366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487C109C" w14:textId="77777777" w:rsidR="00950A64" w:rsidRDefault="00950A64" w:rsidP="00B336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A9612C0" w14:textId="77777777" w:rsidR="00950A64" w:rsidRDefault="00950A64" w:rsidP="00B336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A5A4709" w14:textId="77777777" w:rsidR="00950A64" w:rsidRDefault="00950A64" w:rsidP="00B336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46404B5" w14:textId="77777777" w:rsidR="00950A64" w:rsidRDefault="00950A64" w:rsidP="00B336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153E77" w14:textId="77777777" w:rsidR="00950A64" w:rsidRDefault="00950A64" w:rsidP="00B336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A233D" w14:textId="77777777" w:rsidR="00950A64" w:rsidRDefault="00950A64" w:rsidP="00B336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0A64" w14:paraId="573884D3" w14:textId="77777777" w:rsidTr="00B3366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29FE1008" w14:textId="77777777" w:rsidR="00950A64" w:rsidRDefault="00950A64" w:rsidP="00B336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B9C4C5" w14:textId="77777777" w:rsidR="00950A64" w:rsidRDefault="00950A64" w:rsidP="00B336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BE8671" w14:textId="77777777" w:rsidR="00950A64" w:rsidRDefault="00950A64" w:rsidP="00B3366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50A64" w14:paraId="4838096C" w14:textId="77777777" w:rsidTr="00B3366C">
        <w:trPr>
          <w:gridAfter w:val="1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E4C8286" w14:textId="77777777" w:rsidR="00950A64" w:rsidRDefault="00950A64" w:rsidP="00B3366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50A64" w14:paraId="0FEBE5AD" w14:textId="77777777" w:rsidTr="00B3366C">
        <w:trPr>
          <w:gridAfter w:val="1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8CE5DA9" w14:textId="77777777" w:rsidR="00950A64" w:rsidRDefault="00950A64" w:rsidP="00B336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50A64" w14:paraId="5CB08D22" w14:textId="77777777" w:rsidTr="00B3366C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EA0C" w14:textId="77777777" w:rsidR="00950A64" w:rsidRDefault="00950A64" w:rsidP="00B336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ADDC426" w14:textId="77777777" w:rsidR="00950A64" w:rsidRDefault="00950A64" w:rsidP="00B336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ADF5" w14:textId="77777777" w:rsidR="00950A64" w:rsidRDefault="00950A64" w:rsidP="00B3366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950A64" w14:paraId="5FDCDEE9" w14:textId="77777777" w:rsidTr="00B3366C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383A" w14:textId="77777777" w:rsidR="00950A64" w:rsidRDefault="00950A64" w:rsidP="00B3366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30F1F8" w14:textId="77777777" w:rsidR="00950A64" w:rsidRDefault="00950A64" w:rsidP="00B3366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9C52" w14:textId="77777777" w:rsidR="00950A64" w:rsidRDefault="00950A64" w:rsidP="00B336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950A64" w14:paraId="5FEF376A" w14:textId="77777777" w:rsidTr="00B3366C">
        <w:trPr>
          <w:gridAfter w:val="1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8AC7" w14:textId="77777777" w:rsidR="00950A64" w:rsidRDefault="00950A64" w:rsidP="00B3366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B8D0FC" w14:textId="77777777" w:rsidR="00950A64" w:rsidRDefault="00950A64" w:rsidP="00B3366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FB1D" w14:textId="77777777" w:rsidR="00950A64" w:rsidRDefault="00950A64" w:rsidP="00B336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</w:tbl>
    <w:p w14:paraId="47995671" w14:textId="77777777" w:rsidR="008A4B71" w:rsidRPr="008A4B71" w:rsidRDefault="008A4B71" w:rsidP="008A4B71">
      <w:pPr>
        <w:spacing w:line="240" w:lineRule="atLeast"/>
        <w:rPr>
          <w:rFonts w:ascii="Tahoma" w:hAnsi="Tahoma" w:cs="Tahoma"/>
          <w:b/>
          <w:bCs/>
          <w:sz w:val="18"/>
        </w:rPr>
      </w:pPr>
      <w:r w:rsidRPr="008A4B71">
        <w:rPr>
          <w:rFonts w:ascii="Tahoma" w:hAnsi="Tahoma" w:cs="Tahoma"/>
          <w:b/>
          <w:bCs/>
          <w:sz w:val="18"/>
        </w:rPr>
        <w:t xml:space="preserve"> </w:t>
      </w:r>
      <w:r w:rsidRPr="008A4B71">
        <w:rPr>
          <w:rFonts w:ascii="Tahoma" w:hAnsi="Tahoma" w:cs="Tahoma"/>
          <w:b/>
          <w:bCs/>
          <w:sz w:val="18"/>
        </w:rPr>
        <w:tab/>
        <w:t xml:space="preserve"> </w:t>
      </w:r>
      <w:r w:rsidRPr="008A4B71">
        <w:rPr>
          <w:rFonts w:ascii="Tahoma" w:hAnsi="Tahoma" w:cs="Tahoma"/>
          <w:b/>
          <w:bCs/>
          <w:sz w:val="18"/>
        </w:rPr>
        <w:tab/>
        <w:t xml:space="preserve"> </w:t>
      </w:r>
    </w:p>
    <w:p w14:paraId="04B59705" w14:textId="609614AD" w:rsidR="008A4B71" w:rsidRDefault="008A4B71" w:rsidP="008A4B71">
      <w:pPr>
        <w:spacing w:line="240" w:lineRule="atLeast"/>
        <w:rPr>
          <w:rFonts w:ascii="Tahoma" w:hAnsi="Tahoma" w:cs="Tahoma"/>
          <w:b/>
          <w:bCs/>
          <w:sz w:val="18"/>
        </w:rPr>
      </w:pPr>
      <w:r w:rsidRPr="008A4B71">
        <w:rPr>
          <w:rFonts w:ascii="Tahoma" w:hAnsi="Tahoma" w:cs="Tahoma"/>
          <w:b/>
          <w:bCs/>
          <w:sz w:val="18"/>
        </w:rPr>
        <w:t xml:space="preserve"> </w:t>
      </w:r>
      <w:r w:rsidRPr="008A4B71">
        <w:rPr>
          <w:rFonts w:ascii="Tahoma" w:hAnsi="Tahoma" w:cs="Tahoma"/>
          <w:b/>
          <w:bCs/>
          <w:sz w:val="18"/>
        </w:rPr>
        <w:tab/>
        <w:t xml:space="preserve"> </w:t>
      </w:r>
      <w:r w:rsidRPr="008A4B71">
        <w:rPr>
          <w:rFonts w:ascii="Tahoma" w:hAnsi="Tahoma" w:cs="Tahoma"/>
          <w:b/>
          <w:bCs/>
          <w:sz w:val="18"/>
        </w:rPr>
        <w:tab/>
      </w:r>
    </w:p>
    <w:p w14:paraId="5BCD7163" w14:textId="77777777" w:rsidR="008A4B71" w:rsidRDefault="008A4B71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458A9AF" w14:textId="77777777" w:rsidR="008A4B71" w:rsidRDefault="008A4B71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855133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2CDFE45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3A04AC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761602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DB18F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FD846B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71D35C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6A479E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EE50A00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3BD8A9A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97AFF4C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EA10025" w14:textId="77777777" w:rsidR="00606FAB" w:rsidRDefault="00606FAB" w:rsidP="003268C4">
      <w:pPr>
        <w:ind w:left="4248"/>
      </w:pPr>
    </w:p>
    <w:p w14:paraId="718F56BE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22FFA5EB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448CFB9E" w14:textId="77777777" w:rsidR="003268C4" w:rsidRPr="000D4867" w:rsidRDefault="003268C4" w:rsidP="000D4867"/>
    <w:sectPr w:rsidR="003268C4" w:rsidRPr="000D4867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84B0E" w14:textId="77777777" w:rsidR="003558B6" w:rsidRDefault="003558B6">
      <w:r>
        <w:separator/>
      </w:r>
    </w:p>
  </w:endnote>
  <w:endnote w:type="continuationSeparator" w:id="0">
    <w:p w14:paraId="33B88A75" w14:textId="77777777" w:rsidR="003558B6" w:rsidRDefault="0035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3FA3" w14:textId="77777777" w:rsidR="003558B6" w:rsidRDefault="003558B6">
      <w:r>
        <w:separator/>
      </w:r>
    </w:p>
  </w:footnote>
  <w:footnote w:type="continuationSeparator" w:id="0">
    <w:p w14:paraId="7F4E65D4" w14:textId="77777777" w:rsidR="003558B6" w:rsidRDefault="00355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5BD4" w14:textId="2600EAB5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294A956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D536664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7277484">
    <w:abstractNumId w:val="11"/>
  </w:num>
  <w:num w:numId="2" w16cid:durableId="867331804">
    <w:abstractNumId w:val="21"/>
  </w:num>
  <w:num w:numId="3" w16cid:durableId="915432507">
    <w:abstractNumId w:val="24"/>
  </w:num>
  <w:num w:numId="4" w16cid:durableId="2062629773">
    <w:abstractNumId w:val="6"/>
  </w:num>
  <w:num w:numId="5" w16cid:durableId="1140728103">
    <w:abstractNumId w:val="27"/>
  </w:num>
  <w:num w:numId="6" w16cid:durableId="2125610718">
    <w:abstractNumId w:val="7"/>
  </w:num>
  <w:num w:numId="7" w16cid:durableId="113986024">
    <w:abstractNumId w:val="8"/>
  </w:num>
  <w:num w:numId="8" w16cid:durableId="520899012">
    <w:abstractNumId w:val="30"/>
  </w:num>
  <w:num w:numId="9" w16cid:durableId="641622124">
    <w:abstractNumId w:val="5"/>
  </w:num>
  <w:num w:numId="10" w16cid:durableId="1633368265">
    <w:abstractNumId w:val="29"/>
  </w:num>
  <w:num w:numId="11" w16cid:durableId="628820249">
    <w:abstractNumId w:val="26"/>
  </w:num>
  <w:num w:numId="12" w16cid:durableId="1163165037">
    <w:abstractNumId w:val="13"/>
  </w:num>
  <w:num w:numId="13" w16cid:durableId="278416850">
    <w:abstractNumId w:val="25"/>
  </w:num>
  <w:num w:numId="14" w16cid:durableId="1187405012">
    <w:abstractNumId w:val="36"/>
  </w:num>
  <w:num w:numId="15" w16cid:durableId="1778795011">
    <w:abstractNumId w:val="22"/>
  </w:num>
  <w:num w:numId="16" w16cid:durableId="783423451">
    <w:abstractNumId w:val="33"/>
  </w:num>
  <w:num w:numId="17" w16cid:durableId="1515415987">
    <w:abstractNumId w:val="12"/>
  </w:num>
  <w:num w:numId="18" w16cid:durableId="1441296882">
    <w:abstractNumId w:val="16"/>
  </w:num>
  <w:num w:numId="19" w16cid:durableId="421804569">
    <w:abstractNumId w:val="32"/>
  </w:num>
  <w:num w:numId="20" w16cid:durableId="109904247">
    <w:abstractNumId w:val="2"/>
  </w:num>
  <w:num w:numId="21" w16cid:durableId="1481926694">
    <w:abstractNumId w:val="28"/>
  </w:num>
  <w:num w:numId="22" w16cid:durableId="1030378271">
    <w:abstractNumId w:val="3"/>
  </w:num>
  <w:num w:numId="23" w16cid:durableId="614554621">
    <w:abstractNumId w:val="14"/>
  </w:num>
  <w:num w:numId="24" w16cid:durableId="884636678">
    <w:abstractNumId w:val="31"/>
  </w:num>
  <w:num w:numId="25" w16cid:durableId="956376194">
    <w:abstractNumId w:val="9"/>
  </w:num>
  <w:num w:numId="26" w16cid:durableId="893201244">
    <w:abstractNumId w:val="15"/>
  </w:num>
  <w:num w:numId="27" w16cid:durableId="639774664">
    <w:abstractNumId w:val="19"/>
  </w:num>
  <w:num w:numId="28" w16cid:durableId="1225212595">
    <w:abstractNumId w:val="17"/>
  </w:num>
  <w:num w:numId="29" w16cid:durableId="176817230">
    <w:abstractNumId w:val="4"/>
  </w:num>
  <w:num w:numId="30" w16cid:durableId="1306006171">
    <w:abstractNumId w:val="18"/>
  </w:num>
  <w:num w:numId="31" w16cid:durableId="2008826674">
    <w:abstractNumId w:val="1"/>
  </w:num>
  <w:num w:numId="32" w16cid:durableId="127402718">
    <w:abstractNumId w:val="37"/>
  </w:num>
  <w:num w:numId="33" w16cid:durableId="630131289">
    <w:abstractNumId w:val="35"/>
  </w:num>
  <w:num w:numId="34" w16cid:durableId="4896422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6932385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5111478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94809399">
    <w:abstractNumId w:val="34"/>
  </w:num>
  <w:num w:numId="38" w16cid:durableId="161164643">
    <w:abstractNumId w:val="23"/>
  </w:num>
  <w:num w:numId="39" w16cid:durableId="1751123488">
    <w:abstractNumId w:val="20"/>
  </w:num>
  <w:num w:numId="40" w16cid:durableId="774061852">
    <w:abstractNumId w:val="10"/>
  </w:num>
  <w:num w:numId="41" w16cid:durableId="1176069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8B6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558B6"/>
    <w:rsid w:val="003A18E3"/>
    <w:rsid w:val="003F5AA9"/>
    <w:rsid w:val="00446A72"/>
    <w:rsid w:val="00460999"/>
    <w:rsid w:val="00606FAB"/>
    <w:rsid w:val="00741AC8"/>
    <w:rsid w:val="00851166"/>
    <w:rsid w:val="008A4B71"/>
    <w:rsid w:val="009200B1"/>
    <w:rsid w:val="00950A64"/>
    <w:rsid w:val="009C19AD"/>
    <w:rsid w:val="00A02D66"/>
    <w:rsid w:val="00C036D7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B19417"/>
  <w15:chartTrackingRefBased/>
  <w15:docId w15:val="{39DD4152-4819-44A1-AA21-C04EDE4A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783</Words>
  <Characters>8967</Characters>
  <Application>Microsoft Office Word</Application>
  <DocSecurity>0</DocSecurity>
  <Lines>74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3</cp:revision>
  <cp:lastPrinted>2001-01-24T13:21:00Z</cp:lastPrinted>
  <dcterms:created xsi:type="dcterms:W3CDTF">2025-09-25T07:59:00Z</dcterms:created>
  <dcterms:modified xsi:type="dcterms:W3CDTF">2025-09-25T08:01:00Z</dcterms:modified>
</cp:coreProperties>
</file>