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7D53C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3457A" w:rsidRPr="0073457A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50AC3AF5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5EB2E0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3457A" w:rsidRPr="0073457A">
        <w:rPr>
          <w:b/>
          <w:sz w:val="22"/>
          <w:szCs w:val="22"/>
        </w:rPr>
        <w:t>NZ-26-2025-90-D-P-E</w:t>
      </w:r>
    </w:p>
    <w:p w14:paraId="1E012E78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E606512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312353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2C903202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32DB44F4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0F11065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5B0EBEAB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5FB58700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520905E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3457A" w:rsidRPr="00110593" w14:paraId="30F0F5CA" w14:textId="77777777" w:rsidTr="00B3366C">
        <w:tc>
          <w:tcPr>
            <w:tcW w:w="9104" w:type="dxa"/>
            <w:shd w:val="clear" w:color="auto" w:fill="D9D9D9"/>
          </w:tcPr>
          <w:p w14:paraId="3F3384BF" w14:textId="77777777" w:rsidR="0073457A" w:rsidRPr="00110593" w:rsidRDefault="0073457A" w:rsidP="00B3366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6785E77" w14:textId="77777777" w:rsidR="0073457A" w:rsidRPr="00110593" w:rsidRDefault="0073457A" w:rsidP="00B3366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73457A">
              <w:t>(</w:t>
            </w:r>
            <w:proofErr w:type="spellStart"/>
            <w:r w:rsidRPr="0073457A">
              <w:t>t.j</w:t>
            </w:r>
            <w:proofErr w:type="spellEnd"/>
            <w:r w:rsidRPr="0073457A">
              <w:t>. Dz. U. z 2024 poz. 1320)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42CCD538" w14:textId="77777777" w:rsidR="0073457A" w:rsidRPr="0043102D" w:rsidRDefault="0073457A" w:rsidP="00B3366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471CA4F4" w14:textId="77777777" w:rsidR="0073457A" w:rsidRPr="00110593" w:rsidRDefault="0073457A" w:rsidP="00B3366C">
            <w:pPr>
              <w:jc w:val="center"/>
              <w:rPr>
                <w:sz w:val="21"/>
                <w:szCs w:val="21"/>
              </w:rPr>
            </w:pPr>
          </w:p>
        </w:tc>
      </w:tr>
    </w:tbl>
    <w:p w14:paraId="2712155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BCA2F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67EF47C" w14:textId="77777777" w:rsidR="006E0FAA" w:rsidRPr="005E622E" w:rsidRDefault="0073457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73457A">
        <w:rPr>
          <w:b/>
          <w:sz w:val="22"/>
          <w:szCs w:val="22"/>
        </w:rPr>
        <w:t>Dostawy produktów do dezynfekcji, antyseptyki, wapna sodowanego, innych wyrobów medycznych ujętych w 11 zadaniach asortymentowych</w:t>
      </w:r>
    </w:p>
    <w:p w14:paraId="1F75F751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0B9D8FBB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69FC057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29A2A76B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5FFD773B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5F9CD795" w14:textId="77777777" w:rsidTr="00C37CD2">
        <w:trPr>
          <w:trHeight w:val="321"/>
        </w:trPr>
        <w:tc>
          <w:tcPr>
            <w:tcW w:w="516" w:type="dxa"/>
          </w:tcPr>
          <w:p w14:paraId="19D3F79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73CE179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46B33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7D7B2888" w14:textId="77777777" w:rsidTr="009A4CD3">
        <w:tc>
          <w:tcPr>
            <w:tcW w:w="516" w:type="dxa"/>
          </w:tcPr>
          <w:p w14:paraId="1F07669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79F690A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319526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56F7C892" w14:textId="77777777" w:rsidTr="009A4CD3">
        <w:tc>
          <w:tcPr>
            <w:tcW w:w="516" w:type="dxa"/>
          </w:tcPr>
          <w:p w14:paraId="78CEF7E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709F5B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4247DB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7AD662E0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D9C236A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3A074CA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515B1BC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C50632B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62F95BB6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13402EF6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20563EAE" w14:textId="408B3935" w:rsidR="00106AC7" w:rsidRPr="00F056CF" w:rsidRDefault="00F056CF" w:rsidP="00F056CF">
      <w:pPr>
        <w:widowControl w:val="0"/>
        <w:adjustRightInd w:val="0"/>
        <w:spacing w:after="120"/>
        <w:ind w:left="4248"/>
        <w:textAlignment w:val="baseline"/>
        <w:rPr>
          <w:b/>
          <w:bCs/>
          <w:sz w:val="14"/>
          <w:szCs w:val="14"/>
          <w:vertAlign w:val="superscript"/>
        </w:rPr>
      </w:pPr>
      <w:r w:rsidRPr="00F056CF">
        <w:rPr>
          <w:rFonts w:ascii="Arial" w:hAnsi="Arial" w:cs="Arial"/>
          <w:iCs/>
          <w:sz w:val="14"/>
          <w:szCs w:val="14"/>
        </w:rPr>
        <w:t>[</w:t>
      </w:r>
      <w:r w:rsidRPr="00F056CF">
        <w:rPr>
          <w:rFonts w:ascii="Arial" w:hAnsi="Arial" w:cs="Arial"/>
          <w:iCs/>
          <w:sz w:val="14"/>
          <w:szCs w:val="14"/>
        </w:rPr>
        <w:t>kwalifikowany podpis elektroniczny lub podpis zaufany lub elektroniczny podpis osobisty osoby / osób uprawnionych do reprezentacji Wykonawcy]</w:t>
      </w:r>
    </w:p>
    <w:sectPr w:rsidR="00106AC7" w:rsidRPr="00F056CF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376251" w14:textId="77777777" w:rsidR="008D2B57" w:rsidRDefault="008D2B57">
      <w:r>
        <w:separator/>
      </w:r>
    </w:p>
  </w:endnote>
  <w:endnote w:type="continuationSeparator" w:id="0">
    <w:p w14:paraId="6E7CC4C0" w14:textId="77777777" w:rsidR="008D2B57" w:rsidRDefault="008D2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64A4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C8C371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C35F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E6EFFD9" w14:textId="77777777" w:rsidR="009A4CD3" w:rsidRDefault="00F056CF" w:rsidP="00336EEB">
    <w:pPr>
      <w:pStyle w:val="Stopka"/>
      <w:tabs>
        <w:tab w:val="clear" w:pos="4536"/>
      </w:tabs>
      <w:jc w:val="center"/>
    </w:pPr>
    <w:r>
      <w:rPr>
        <w:noProof/>
      </w:rPr>
      <w:pict w14:anchorId="5DB22522">
        <v:line id="_x0000_s1025" style="position:absolute;left:0;text-align:left;z-index:251657728" from="-3.85pt,8.7pt" to="455.15pt,8.7pt"/>
      </w:pict>
    </w:r>
  </w:p>
  <w:p w14:paraId="635A0DBC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35287" w14:textId="77777777"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C8E64" w14:textId="77777777" w:rsidR="008D2B57" w:rsidRDefault="008D2B57">
      <w:r>
        <w:separator/>
      </w:r>
    </w:p>
  </w:footnote>
  <w:footnote w:type="continuationSeparator" w:id="0">
    <w:p w14:paraId="71C959D1" w14:textId="77777777" w:rsidR="008D2B57" w:rsidRDefault="008D2B57">
      <w:r>
        <w:continuationSeparator/>
      </w:r>
    </w:p>
  </w:footnote>
  <w:footnote w:id="1">
    <w:p w14:paraId="1647770D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2ACE0" w14:textId="77777777"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82D68" w14:textId="77777777"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87151" w14:textId="77777777"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46944415">
    <w:abstractNumId w:val="13"/>
  </w:num>
  <w:num w:numId="2" w16cid:durableId="383794603">
    <w:abstractNumId w:val="0"/>
  </w:num>
  <w:num w:numId="3" w16cid:durableId="80640029">
    <w:abstractNumId w:val="11"/>
  </w:num>
  <w:num w:numId="4" w16cid:durableId="1280529423">
    <w:abstractNumId w:val="8"/>
  </w:num>
  <w:num w:numId="5" w16cid:durableId="33040484">
    <w:abstractNumId w:val="7"/>
  </w:num>
  <w:num w:numId="6" w16cid:durableId="957181089">
    <w:abstractNumId w:val="1"/>
  </w:num>
  <w:num w:numId="7" w16cid:durableId="954210286">
    <w:abstractNumId w:val="6"/>
  </w:num>
  <w:num w:numId="8" w16cid:durableId="1020353846">
    <w:abstractNumId w:val="3"/>
  </w:num>
  <w:num w:numId="9" w16cid:durableId="921912431">
    <w:abstractNumId w:val="2"/>
  </w:num>
  <w:num w:numId="10" w16cid:durableId="587035862">
    <w:abstractNumId w:val="5"/>
  </w:num>
  <w:num w:numId="11" w16cid:durableId="100685877">
    <w:abstractNumId w:val="10"/>
  </w:num>
  <w:num w:numId="12" w16cid:durableId="1052802723">
    <w:abstractNumId w:val="4"/>
  </w:num>
  <w:num w:numId="13" w16cid:durableId="17317954">
    <w:abstractNumId w:val="9"/>
  </w:num>
  <w:num w:numId="14" w16cid:durableId="201903727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2B57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457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2B57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036D7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056CF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72794B"/>
  <w15:chartTrackingRefBased/>
  <w15:docId w15:val="{CA97F72C-FAE5-4362-BFAD-A12FE20FC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3</cp:revision>
  <cp:lastPrinted>2010-01-07T09:39:00Z</cp:lastPrinted>
  <dcterms:created xsi:type="dcterms:W3CDTF">2025-09-25T08:12:00Z</dcterms:created>
  <dcterms:modified xsi:type="dcterms:W3CDTF">2025-09-25T08:13:00Z</dcterms:modified>
</cp:coreProperties>
</file>