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48015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D395F" w:rsidRPr="008D395F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3229951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160A3A6" w14:textId="77777777" w:rsidR="005D05C3" w:rsidRPr="0012157F" w:rsidRDefault="008D395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D395F">
        <w:rPr>
          <w:rFonts w:ascii="Arial" w:hAnsi="Arial" w:cs="Arial"/>
        </w:rPr>
        <w:t>Szpital Powiatowy w Limanowej Imienia Miłosierdzia Bożego</w:t>
      </w:r>
    </w:p>
    <w:p w14:paraId="1372EE60" w14:textId="77777777" w:rsidR="005D05C3" w:rsidRPr="0012157F" w:rsidRDefault="008D395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D395F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8D395F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3B2F8EE6" w14:textId="77777777" w:rsidR="005D05C3" w:rsidRDefault="008D395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D395F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8D395F">
        <w:rPr>
          <w:rFonts w:ascii="Arial" w:hAnsi="Arial" w:cs="Arial"/>
        </w:rPr>
        <w:t>Limanowa</w:t>
      </w:r>
    </w:p>
    <w:p w14:paraId="2A89E5F9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74841D3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A11F04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64ACE5B" w14:textId="77777777" w:rsidTr="001B7D97">
        <w:tc>
          <w:tcPr>
            <w:tcW w:w="2800" w:type="dxa"/>
          </w:tcPr>
          <w:p w14:paraId="1D3AB4B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033DF3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07422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81D810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6AF4AF21" w14:textId="77777777" w:rsidTr="001B7D97">
        <w:tc>
          <w:tcPr>
            <w:tcW w:w="2800" w:type="dxa"/>
          </w:tcPr>
          <w:p w14:paraId="6EDB4C27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055ED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15374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F757EB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EF803F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395F" w:rsidRPr="0012157F" w14:paraId="5DEB8C8D" w14:textId="77777777" w:rsidTr="00B3366C">
        <w:tc>
          <w:tcPr>
            <w:tcW w:w="9104" w:type="dxa"/>
            <w:shd w:val="clear" w:color="auto" w:fill="D9D9D9"/>
          </w:tcPr>
          <w:p w14:paraId="4A17C315" w14:textId="77777777" w:rsidR="008D395F" w:rsidRPr="0012157F" w:rsidRDefault="008D395F" w:rsidP="00B3366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A3E070" w14:textId="77777777" w:rsidR="008D395F" w:rsidRPr="00094F76" w:rsidRDefault="008D395F" w:rsidP="00B3366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D395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D395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D395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5E5DA12" w14:textId="77777777" w:rsidR="008D395F" w:rsidRPr="004B5FB1" w:rsidRDefault="008D395F" w:rsidP="00B3366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07BD6E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F092BF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5B4A405" w14:textId="77777777" w:rsidTr="001B7D97">
        <w:tc>
          <w:tcPr>
            <w:tcW w:w="2269" w:type="dxa"/>
          </w:tcPr>
          <w:p w14:paraId="3D3A64A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344E83" w14:textId="77777777" w:rsidR="00ED79A4" w:rsidRPr="00A2540E" w:rsidRDefault="008D39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39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do dezynfekcji, antyseptyki, wapna sodowanego, innych wyrobów medycznych ujętych w 11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395F" w:rsidRPr="00A2540E" w14:paraId="0D5767E0" w14:textId="77777777" w:rsidTr="00B3366C">
        <w:tc>
          <w:tcPr>
            <w:tcW w:w="2269" w:type="dxa"/>
          </w:tcPr>
          <w:p w14:paraId="5E054901" w14:textId="77777777" w:rsidR="008D395F" w:rsidRPr="00A2540E" w:rsidRDefault="008D395F" w:rsidP="00B336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CE8881" w14:textId="77777777" w:rsidR="008D395F" w:rsidRPr="00A2540E" w:rsidRDefault="008D395F" w:rsidP="00B336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39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NZ-26-2025-90-D-P-E</w:t>
            </w:r>
          </w:p>
        </w:tc>
      </w:tr>
    </w:tbl>
    <w:p w14:paraId="6D38B9E4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4403E8A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395F" w:rsidRPr="008D395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23FD8FA" w14:textId="77777777" w:rsidR="00DB74E3" w:rsidRDefault="00DB74E3" w:rsidP="00DB74E3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66739542" w14:textId="77777777" w:rsidR="00DB74E3" w:rsidRPr="004B1894" w:rsidRDefault="00DB74E3" w:rsidP="00DB74E3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1894">
        <w:rPr>
          <w:rFonts w:ascii="Arial" w:hAnsi="Arial" w:cs="Arial"/>
          <w:sz w:val="24"/>
          <w:szCs w:val="24"/>
        </w:rPr>
        <w:t>Pzp</w:t>
      </w:r>
      <w:proofErr w:type="spellEnd"/>
      <w:r w:rsidRPr="004B1894">
        <w:rPr>
          <w:rFonts w:ascii="Arial" w:hAnsi="Arial" w:cs="Arial"/>
          <w:sz w:val="24"/>
          <w:szCs w:val="24"/>
        </w:rPr>
        <w:t>,</w:t>
      </w:r>
    </w:p>
    <w:p w14:paraId="7B31E5C8" w14:textId="77777777" w:rsidR="00DB74E3" w:rsidRPr="000F432B" w:rsidRDefault="00DB74E3" w:rsidP="00DB74E3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C7B956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C20A9E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C22CFF2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E904644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E45FE5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D8DCA0E" w14:textId="77777777" w:rsidTr="001B7D97">
        <w:tc>
          <w:tcPr>
            <w:tcW w:w="2660" w:type="dxa"/>
          </w:tcPr>
          <w:p w14:paraId="173F88B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6CBAF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54E1B9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085DCD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76855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E6350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395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38D3383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DFE5F" w14:textId="77777777" w:rsidR="00B60656" w:rsidRDefault="00B60656" w:rsidP="0038231F">
      <w:pPr>
        <w:spacing w:after="0" w:line="240" w:lineRule="auto"/>
      </w:pPr>
      <w:r>
        <w:separator/>
      </w:r>
    </w:p>
  </w:endnote>
  <w:endnote w:type="continuationSeparator" w:id="0">
    <w:p w14:paraId="446E1BEC" w14:textId="77777777" w:rsidR="00B60656" w:rsidRDefault="00B606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B0CB" w14:textId="77777777" w:rsidR="008D395F" w:rsidRDefault="008D39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0429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6873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16B5" w14:textId="77777777" w:rsidR="008D395F" w:rsidRDefault="008D39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5B8B8" w14:textId="77777777" w:rsidR="00B60656" w:rsidRDefault="00B60656" w:rsidP="0038231F">
      <w:pPr>
        <w:spacing w:after="0" w:line="240" w:lineRule="auto"/>
      </w:pPr>
      <w:r>
        <w:separator/>
      </w:r>
    </w:p>
  </w:footnote>
  <w:footnote w:type="continuationSeparator" w:id="0">
    <w:p w14:paraId="33CAC89D" w14:textId="77777777" w:rsidR="00B60656" w:rsidRDefault="00B606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B31A" w14:textId="77777777" w:rsidR="008D395F" w:rsidRDefault="008D3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119E" w14:textId="77777777" w:rsidR="008D395F" w:rsidRDefault="008D3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63090" w14:textId="77777777" w:rsidR="008D395F" w:rsidRDefault="008D39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532147">
    <w:abstractNumId w:val="12"/>
  </w:num>
  <w:num w:numId="2" w16cid:durableId="953903435">
    <w:abstractNumId w:val="0"/>
  </w:num>
  <w:num w:numId="3" w16cid:durableId="579413915">
    <w:abstractNumId w:val="11"/>
  </w:num>
  <w:num w:numId="4" w16cid:durableId="263153689">
    <w:abstractNumId w:val="16"/>
  </w:num>
  <w:num w:numId="5" w16cid:durableId="1503934965">
    <w:abstractNumId w:val="13"/>
  </w:num>
  <w:num w:numId="6" w16cid:durableId="697588369">
    <w:abstractNumId w:val="10"/>
  </w:num>
  <w:num w:numId="7" w16cid:durableId="855459951">
    <w:abstractNumId w:val="1"/>
  </w:num>
  <w:num w:numId="8" w16cid:durableId="2147123119">
    <w:abstractNumId w:val="6"/>
  </w:num>
  <w:num w:numId="9" w16cid:durableId="885144508">
    <w:abstractNumId w:val="4"/>
  </w:num>
  <w:num w:numId="10" w16cid:durableId="1482888991">
    <w:abstractNumId w:val="7"/>
  </w:num>
  <w:num w:numId="11" w16cid:durableId="677267131">
    <w:abstractNumId w:val="5"/>
  </w:num>
  <w:num w:numId="12" w16cid:durableId="639265357">
    <w:abstractNumId w:val="9"/>
  </w:num>
  <w:num w:numId="13" w16cid:durableId="1649937831">
    <w:abstractNumId w:val="3"/>
  </w:num>
  <w:num w:numId="14" w16cid:durableId="1647391279">
    <w:abstractNumId w:val="2"/>
  </w:num>
  <w:num w:numId="15" w16cid:durableId="2135247613">
    <w:abstractNumId w:val="15"/>
  </w:num>
  <w:num w:numId="16" w16cid:durableId="240603956">
    <w:abstractNumId w:val="8"/>
  </w:num>
  <w:num w:numId="17" w16cid:durableId="10212497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65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D395F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0656"/>
    <w:rsid w:val="00B8005E"/>
    <w:rsid w:val="00B90E42"/>
    <w:rsid w:val="00BB0C3C"/>
    <w:rsid w:val="00BE6F04"/>
    <w:rsid w:val="00C014B5"/>
    <w:rsid w:val="00C01B29"/>
    <w:rsid w:val="00C036D7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74E3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EAAC9"/>
  <w15:docId w15:val="{38364A24-FC6F-4927-A0A6-E21FA094D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2025-09-25T08:14:00Z</dcterms:created>
  <dcterms:modified xsi:type="dcterms:W3CDTF">2025-09-25T08:14:00Z</dcterms:modified>
</cp:coreProperties>
</file>