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7677" w14:textId="77777777" w:rsidR="00D64136" w:rsidRPr="00BB41F9" w:rsidRDefault="002A4567" w:rsidP="00BB41F9">
      <w:pPr>
        <w:spacing w:after="600"/>
        <w:jc w:val="right"/>
      </w:pPr>
      <w:bookmarkStart w:id="0" w:name="_Hlk53520193"/>
      <w:r w:rsidRPr="00BB41F9">
        <w:t>Poznań</w:t>
      </w:r>
      <w:r w:rsidR="00D64136" w:rsidRPr="00BB41F9">
        <w:t xml:space="preserve"> dnia: </w:t>
      </w:r>
      <w:r w:rsidRPr="00BB41F9">
        <w:t>2025-09-30</w:t>
      </w:r>
    </w:p>
    <w:p w14:paraId="2210697B" w14:textId="77777777" w:rsidR="002A4567" w:rsidRPr="00BB41F9" w:rsidRDefault="002A4567" w:rsidP="00BB41F9">
      <w:pPr>
        <w:ind w:right="3969"/>
        <w:rPr>
          <w:b/>
          <w:bCs/>
        </w:rPr>
      </w:pPr>
      <w:r w:rsidRPr="00BB41F9">
        <w:rPr>
          <w:b/>
          <w:bCs/>
        </w:rPr>
        <w:t>Szpital Wojewódzki w Poznaniu</w:t>
      </w:r>
    </w:p>
    <w:p w14:paraId="6AAB5AA3" w14:textId="77777777" w:rsidR="00D64136" w:rsidRPr="00BB41F9" w:rsidRDefault="002A4567" w:rsidP="00BB41F9">
      <w:pPr>
        <w:ind w:right="3969"/>
        <w:rPr>
          <w:b/>
          <w:bCs/>
        </w:rPr>
      </w:pPr>
      <w:r w:rsidRPr="00BB41F9">
        <w:rPr>
          <w:b/>
          <w:bCs/>
        </w:rPr>
        <w:t>Dział Zamówień Publicznych</w:t>
      </w:r>
    </w:p>
    <w:p w14:paraId="4AC11FF1" w14:textId="77777777" w:rsidR="00D64136" w:rsidRPr="00BB41F9" w:rsidRDefault="002A4567" w:rsidP="00BB41F9">
      <w:pPr>
        <w:ind w:right="3969"/>
      </w:pPr>
      <w:r w:rsidRPr="00BB41F9">
        <w:t>Juraszów</w:t>
      </w:r>
      <w:r w:rsidR="00D64136" w:rsidRPr="00BB41F9">
        <w:t xml:space="preserve"> </w:t>
      </w:r>
      <w:r w:rsidRPr="00BB41F9">
        <w:t>7/19</w:t>
      </w:r>
    </w:p>
    <w:p w14:paraId="6DF33CA3" w14:textId="77777777" w:rsidR="00D64136" w:rsidRPr="00BB41F9" w:rsidRDefault="002A4567" w:rsidP="00BB41F9">
      <w:pPr>
        <w:ind w:right="3969"/>
      </w:pPr>
      <w:r w:rsidRPr="00BB41F9">
        <w:t>60-479</w:t>
      </w:r>
      <w:r w:rsidR="00D64136" w:rsidRPr="00BB41F9">
        <w:t xml:space="preserve"> </w:t>
      </w:r>
      <w:r w:rsidRPr="00BB41F9">
        <w:t>Poznań</w:t>
      </w:r>
    </w:p>
    <w:p w14:paraId="34E8E5A3" w14:textId="77777777" w:rsidR="009F463B" w:rsidRPr="00BB41F9" w:rsidRDefault="009F463B" w:rsidP="00BB41F9">
      <w:pPr>
        <w:tabs>
          <w:tab w:val="right" w:pos="9072"/>
        </w:tabs>
        <w:ind w:left="5670"/>
        <w:jc w:val="both"/>
        <w:rPr>
          <w:b/>
        </w:rPr>
      </w:pPr>
      <w:r w:rsidRPr="00BB41F9">
        <w:rPr>
          <w:b/>
        </w:rPr>
        <w:t>WYKONAWCY</w:t>
      </w:r>
    </w:p>
    <w:p w14:paraId="65BE7368" w14:textId="77777777" w:rsidR="00D64136" w:rsidRPr="00BB41F9" w:rsidRDefault="009F463B" w:rsidP="00BB41F9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B41F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BB41F9" w14:paraId="6FBF174D" w14:textId="77777777" w:rsidTr="005E0D0A">
        <w:tc>
          <w:tcPr>
            <w:tcW w:w="10065" w:type="dxa"/>
            <w:shd w:val="clear" w:color="auto" w:fill="F2F2F2"/>
            <w:hideMark/>
          </w:tcPr>
          <w:p w14:paraId="565E4AC6" w14:textId="77777777" w:rsidR="00D64136" w:rsidRPr="00BB41F9" w:rsidRDefault="00D64136" w:rsidP="00BB41F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B41F9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A6780A4" w14:textId="77777777" w:rsidR="00D64136" w:rsidRPr="00BB41F9" w:rsidRDefault="00D64136" w:rsidP="00BB41F9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B41F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DA0ED96" w14:textId="68275531" w:rsidR="00D64136" w:rsidRPr="00BB41F9" w:rsidRDefault="00005F8A" w:rsidP="00BB41F9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D64136" w:rsidRPr="00BB41F9">
        <w:rPr>
          <w:rFonts w:eastAsia="Calibri"/>
          <w:lang w:eastAsia="en-US"/>
        </w:rPr>
        <w:t xml:space="preserve">Dotyczy </w:t>
      </w:r>
      <w:r w:rsidR="00D64136" w:rsidRPr="00BB41F9">
        <w:t>postępowania o udzielenie zamówienia publicznego</w:t>
      </w:r>
      <w:r w:rsidR="00D64136" w:rsidRPr="00BB41F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BB41F9" w14:paraId="390C6CC8" w14:textId="77777777" w:rsidTr="005E0D0A">
        <w:tc>
          <w:tcPr>
            <w:tcW w:w="2269" w:type="dxa"/>
          </w:tcPr>
          <w:p w14:paraId="71C74BB0" w14:textId="77777777" w:rsidR="00D64136" w:rsidRPr="00BB41F9" w:rsidRDefault="00D64136" w:rsidP="00BB41F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B41F9">
              <w:t>Nazwa zamówienia:</w:t>
            </w:r>
          </w:p>
        </w:tc>
        <w:tc>
          <w:tcPr>
            <w:tcW w:w="6803" w:type="dxa"/>
          </w:tcPr>
          <w:p w14:paraId="05AF819F" w14:textId="77777777" w:rsidR="00D64136" w:rsidRPr="00BB41F9" w:rsidRDefault="002A4567" w:rsidP="00BB41F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B41F9">
              <w:rPr>
                <w:bCs/>
              </w:rPr>
              <w:t>Specjalistyczny jednorazowy sprzęt medyczny - Oddział Ortopedii</w:t>
            </w:r>
          </w:p>
        </w:tc>
      </w:tr>
      <w:tr w:rsidR="002A4567" w:rsidRPr="00BB41F9" w14:paraId="13FD8FE9" w14:textId="77777777" w:rsidTr="00425611">
        <w:tc>
          <w:tcPr>
            <w:tcW w:w="2269" w:type="dxa"/>
          </w:tcPr>
          <w:p w14:paraId="2CB5FB17" w14:textId="77777777" w:rsidR="002A4567" w:rsidRPr="00BB41F9" w:rsidRDefault="002A4567" w:rsidP="00BB41F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B41F9">
              <w:t>Numer referencyjny:</w:t>
            </w:r>
          </w:p>
        </w:tc>
        <w:tc>
          <w:tcPr>
            <w:tcW w:w="6803" w:type="dxa"/>
          </w:tcPr>
          <w:p w14:paraId="5C6E714D" w14:textId="77777777" w:rsidR="002A4567" w:rsidRPr="00BB41F9" w:rsidRDefault="002A4567" w:rsidP="00BB41F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B41F9">
              <w:rPr>
                <w:bCs/>
              </w:rPr>
              <w:t>SZW/DZP/57/2025</w:t>
            </w:r>
          </w:p>
        </w:tc>
      </w:tr>
    </w:tbl>
    <w:p w14:paraId="01869791" w14:textId="77777777" w:rsidR="00D64136" w:rsidRPr="00BB41F9" w:rsidRDefault="00D64136" w:rsidP="00BB41F9">
      <w:pPr>
        <w:tabs>
          <w:tab w:val="left" w:pos="708"/>
          <w:tab w:val="center" w:pos="4536"/>
          <w:tab w:val="right" w:pos="9072"/>
        </w:tabs>
      </w:pPr>
    </w:p>
    <w:p w14:paraId="237158D0" w14:textId="77777777" w:rsidR="002A4567" w:rsidRPr="00BB41F9" w:rsidRDefault="00D64136" w:rsidP="00BB41F9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BB41F9">
        <w:t xml:space="preserve">Zamawiający, </w:t>
      </w:r>
      <w:r w:rsidR="002A4567" w:rsidRPr="00BB41F9">
        <w:rPr>
          <w:b/>
        </w:rPr>
        <w:t>Szpital Wojewódzki w Poznaniu</w:t>
      </w:r>
    </w:p>
    <w:p w14:paraId="4E68F3D0" w14:textId="77777777" w:rsidR="00D64136" w:rsidRPr="00BB41F9" w:rsidRDefault="002A4567" w:rsidP="00BB41F9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BB41F9">
        <w:rPr>
          <w:b/>
        </w:rPr>
        <w:t>Dział Zamówień Publicznych</w:t>
      </w:r>
      <w:r w:rsidR="00D64136" w:rsidRPr="00BB41F9">
        <w:t xml:space="preserve">, działając na podstawie art. 253 ust. 1 ustawy z dnia 11 września 2019r. Prawo zamówień publicznych </w:t>
      </w:r>
      <w:r w:rsidRPr="00BB41F9">
        <w:t>(t.j. Dz. U. z 2024 poz. 1320)</w:t>
      </w:r>
      <w:r w:rsidR="00D64136" w:rsidRPr="00BB41F9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A4567" w:rsidRPr="00005F8A" w14:paraId="3B98F3B3" w14:textId="77777777" w:rsidTr="00BB41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4626" w14:textId="77777777" w:rsidR="002A4567" w:rsidRPr="00005F8A" w:rsidRDefault="002A4567" w:rsidP="00BB41F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>Część nr 1</w:t>
            </w:r>
            <w:r w:rsidRPr="00005F8A">
              <w:rPr>
                <w:sz w:val="22"/>
                <w:szCs w:val="22"/>
              </w:rPr>
              <w:t>: Endoprotezy dwukłykciowe stawu kolanowego (w tym hipoalergiczne), endoprotezy bipolarne stawu biodrowego oraz substytuty kości</w:t>
            </w:r>
          </w:p>
          <w:p w14:paraId="5AB5D7DA" w14:textId="77777777" w:rsidR="002A4567" w:rsidRPr="00005F8A" w:rsidRDefault="002A4567" w:rsidP="00BB41F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005F8A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005F8A">
              <w:rPr>
                <w:b/>
                <w:sz w:val="22"/>
                <w:szCs w:val="22"/>
              </w:rPr>
              <w:t>Chifa</w:t>
            </w:r>
            <w:proofErr w:type="spellEnd"/>
            <w:r w:rsidRPr="00005F8A">
              <w:rPr>
                <w:b/>
                <w:sz w:val="22"/>
                <w:szCs w:val="22"/>
              </w:rPr>
              <w:t xml:space="preserve"> Sp. z o.o.</w:t>
            </w:r>
          </w:p>
          <w:p w14:paraId="0D269AF1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 xml:space="preserve">ul. Tysiąclecia 14 </w:t>
            </w:r>
          </w:p>
          <w:p w14:paraId="1D12D3BD" w14:textId="77777777" w:rsidR="002A4567" w:rsidRPr="00005F8A" w:rsidRDefault="002A4567" w:rsidP="00BB41F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64-300 Nowy Tomyśl</w:t>
            </w:r>
          </w:p>
          <w:p w14:paraId="7651B85F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za cenę wykonania przedmiotu zamówienia w wysokości </w:t>
            </w:r>
            <w:r w:rsidRPr="00005F8A">
              <w:rPr>
                <w:b/>
                <w:sz w:val="22"/>
                <w:szCs w:val="22"/>
              </w:rPr>
              <w:t>3 625 182.00 zł</w:t>
            </w:r>
            <w:r w:rsidRPr="00005F8A">
              <w:rPr>
                <w:sz w:val="22"/>
                <w:szCs w:val="22"/>
              </w:rPr>
              <w:t xml:space="preserve"> </w:t>
            </w:r>
            <w:r w:rsidRPr="00005F8A">
              <w:rPr>
                <w:b/>
                <w:bCs/>
                <w:sz w:val="22"/>
                <w:szCs w:val="22"/>
              </w:rPr>
              <w:t>brutto</w:t>
            </w:r>
            <w:r w:rsidRPr="00005F8A">
              <w:rPr>
                <w:bCs/>
                <w:sz w:val="22"/>
                <w:szCs w:val="22"/>
              </w:rPr>
              <w:t>.</w:t>
            </w:r>
          </w:p>
          <w:p w14:paraId="381B15FD" w14:textId="77777777" w:rsidR="002A4567" w:rsidRPr="00005F8A" w:rsidRDefault="002A4567" w:rsidP="00BB41F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05F8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05F8A">
              <w:rPr>
                <w:color w:val="000000"/>
                <w:sz w:val="22"/>
                <w:szCs w:val="22"/>
              </w:rPr>
              <w:t>:</w:t>
            </w:r>
          </w:p>
          <w:p w14:paraId="02275FF5" w14:textId="10CB3E5F" w:rsidR="002A4567" w:rsidRPr="00005F8A" w:rsidRDefault="00BB41F9" w:rsidP="00BB41F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005F8A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05F8A">
              <w:rPr>
                <w:sz w:val="22"/>
                <w:szCs w:val="22"/>
              </w:rPr>
              <w:t>formalno</w:t>
            </w:r>
            <w:proofErr w:type="spellEnd"/>
            <w:r w:rsidRPr="00005F8A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A4567" w:rsidRPr="00005F8A" w14:paraId="522AD637" w14:textId="77777777" w:rsidTr="00BB41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8C83D" w14:textId="77777777" w:rsidR="002A4567" w:rsidRPr="00005F8A" w:rsidRDefault="002A4567" w:rsidP="00BB41F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>Część nr 3</w:t>
            </w:r>
            <w:r w:rsidRPr="00005F8A">
              <w:rPr>
                <w:sz w:val="22"/>
                <w:szCs w:val="22"/>
              </w:rPr>
              <w:t>: Membrana do leczenia ubytków chrzęstnych i chrzęstno-stawowych</w:t>
            </w:r>
          </w:p>
          <w:p w14:paraId="1FA6CBCE" w14:textId="0E566A80" w:rsidR="002A4567" w:rsidRPr="00005F8A" w:rsidRDefault="002A4567" w:rsidP="00BB41F9">
            <w:pPr>
              <w:spacing w:before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005F8A">
              <w:rPr>
                <w:b/>
                <w:sz w:val="22"/>
                <w:szCs w:val="22"/>
              </w:rPr>
              <w:t>Biotech</w:t>
            </w:r>
            <w:proofErr w:type="spellEnd"/>
            <w:r w:rsidRPr="00005F8A">
              <w:rPr>
                <w:b/>
                <w:sz w:val="22"/>
                <w:szCs w:val="22"/>
              </w:rPr>
              <w:t xml:space="preserve"> </w:t>
            </w:r>
            <w:r w:rsidR="00005F8A" w:rsidRPr="00005F8A">
              <w:rPr>
                <w:b/>
                <w:sz w:val="22"/>
                <w:szCs w:val="22"/>
              </w:rPr>
              <w:t xml:space="preserve">Sp. z o.o. </w:t>
            </w:r>
          </w:p>
          <w:p w14:paraId="5CE54E63" w14:textId="4FF87787" w:rsidR="002A4567" w:rsidRPr="00005F8A" w:rsidRDefault="00005F8A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 xml:space="preserve">ul. </w:t>
            </w:r>
            <w:r w:rsidR="002A4567" w:rsidRPr="00005F8A">
              <w:rPr>
                <w:bCs/>
                <w:sz w:val="22"/>
                <w:szCs w:val="22"/>
              </w:rPr>
              <w:t xml:space="preserve">Boya Żeleńskiego 12 </w:t>
            </w:r>
          </w:p>
          <w:p w14:paraId="63FD20C7" w14:textId="77777777" w:rsidR="002A4567" w:rsidRPr="00005F8A" w:rsidRDefault="002A4567" w:rsidP="00BB41F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35-105 Rzeszów</w:t>
            </w:r>
          </w:p>
          <w:p w14:paraId="00DF52F4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za cenę wykonania przedmiotu zamówienia w wysokości </w:t>
            </w:r>
            <w:r w:rsidRPr="00005F8A">
              <w:rPr>
                <w:b/>
                <w:sz w:val="22"/>
                <w:szCs w:val="22"/>
              </w:rPr>
              <w:t>83 600.00 zł</w:t>
            </w:r>
            <w:r w:rsidRPr="00005F8A">
              <w:rPr>
                <w:sz w:val="22"/>
                <w:szCs w:val="22"/>
              </w:rPr>
              <w:t xml:space="preserve"> </w:t>
            </w:r>
            <w:r w:rsidRPr="00005F8A">
              <w:rPr>
                <w:b/>
                <w:bCs/>
                <w:sz w:val="22"/>
                <w:szCs w:val="22"/>
              </w:rPr>
              <w:t>brutto</w:t>
            </w:r>
            <w:r w:rsidRPr="00005F8A">
              <w:rPr>
                <w:bCs/>
                <w:sz w:val="22"/>
                <w:szCs w:val="22"/>
              </w:rPr>
              <w:t>.</w:t>
            </w:r>
          </w:p>
          <w:p w14:paraId="7221348E" w14:textId="77777777" w:rsidR="00BB41F9" w:rsidRPr="00005F8A" w:rsidRDefault="00BB41F9" w:rsidP="00BB41F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05F8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05F8A">
              <w:rPr>
                <w:color w:val="000000"/>
                <w:sz w:val="22"/>
                <w:szCs w:val="22"/>
              </w:rPr>
              <w:t>:</w:t>
            </w:r>
          </w:p>
          <w:p w14:paraId="0AC211A0" w14:textId="7EEA25A5" w:rsidR="002A4567" w:rsidRPr="00005F8A" w:rsidRDefault="00BB41F9" w:rsidP="00BB41F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005F8A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05F8A">
              <w:rPr>
                <w:sz w:val="22"/>
                <w:szCs w:val="22"/>
              </w:rPr>
              <w:t>formalno</w:t>
            </w:r>
            <w:proofErr w:type="spellEnd"/>
            <w:r w:rsidRPr="00005F8A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A4567" w:rsidRPr="00005F8A" w14:paraId="7119CEAB" w14:textId="77777777" w:rsidTr="00BB41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719A" w14:textId="77777777" w:rsidR="002A4567" w:rsidRPr="00005F8A" w:rsidRDefault="002A4567" w:rsidP="00BB41F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lastRenderedPageBreak/>
              <w:t>Część nr 5</w:t>
            </w:r>
            <w:r w:rsidRPr="00005F8A">
              <w:rPr>
                <w:sz w:val="22"/>
                <w:szCs w:val="22"/>
              </w:rPr>
              <w:t>: Gwoździe, śruby wkręty, płytki kostne; endoprotezy stawu biodrowego, głowy kości promieniowej, endoprotezy bipolarne</w:t>
            </w:r>
          </w:p>
          <w:p w14:paraId="1DBCD83F" w14:textId="54A4A3C3" w:rsidR="002A4567" w:rsidRPr="00005F8A" w:rsidRDefault="002A4567" w:rsidP="00BB41F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005F8A">
              <w:rPr>
                <w:b/>
                <w:sz w:val="22"/>
                <w:szCs w:val="22"/>
              </w:rPr>
              <w:t xml:space="preserve">MEDGAL </w:t>
            </w:r>
            <w:r w:rsidR="00005F8A" w:rsidRPr="00005F8A">
              <w:rPr>
                <w:b/>
                <w:sz w:val="22"/>
                <w:szCs w:val="22"/>
              </w:rPr>
              <w:t xml:space="preserve">Sp. z o.o. </w:t>
            </w:r>
          </w:p>
          <w:p w14:paraId="70C09E4F" w14:textId="147353EA" w:rsidR="002A4567" w:rsidRPr="00005F8A" w:rsidRDefault="00005F8A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2A4567" w:rsidRPr="00005F8A">
              <w:rPr>
                <w:bCs/>
                <w:sz w:val="22"/>
                <w:szCs w:val="22"/>
              </w:rPr>
              <w:t>Niewodnicka</w:t>
            </w:r>
            <w:proofErr w:type="spellEnd"/>
            <w:r w:rsidR="002A4567" w:rsidRPr="00005F8A">
              <w:rPr>
                <w:bCs/>
                <w:sz w:val="22"/>
                <w:szCs w:val="22"/>
              </w:rPr>
              <w:t xml:space="preserve"> 26A </w:t>
            </w:r>
          </w:p>
          <w:p w14:paraId="28862A19" w14:textId="77777777" w:rsidR="002A4567" w:rsidRPr="00005F8A" w:rsidRDefault="002A4567" w:rsidP="00BB41F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16-001 Księżyno</w:t>
            </w:r>
          </w:p>
          <w:p w14:paraId="3E09BC0D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za cenę wykonania przedmiotu zamówienia w wysokości </w:t>
            </w:r>
            <w:r w:rsidRPr="00005F8A">
              <w:rPr>
                <w:b/>
                <w:sz w:val="22"/>
                <w:szCs w:val="22"/>
              </w:rPr>
              <w:t>1 326 214.62 zł</w:t>
            </w:r>
            <w:r w:rsidRPr="00005F8A">
              <w:rPr>
                <w:sz w:val="22"/>
                <w:szCs w:val="22"/>
              </w:rPr>
              <w:t xml:space="preserve"> </w:t>
            </w:r>
            <w:r w:rsidRPr="00005F8A">
              <w:rPr>
                <w:b/>
                <w:bCs/>
                <w:sz w:val="22"/>
                <w:szCs w:val="22"/>
              </w:rPr>
              <w:t>brutto</w:t>
            </w:r>
            <w:r w:rsidRPr="00005F8A">
              <w:rPr>
                <w:bCs/>
                <w:sz w:val="22"/>
                <w:szCs w:val="22"/>
              </w:rPr>
              <w:t>.</w:t>
            </w:r>
          </w:p>
          <w:p w14:paraId="154E6911" w14:textId="77777777" w:rsidR="00BB41F9" w:rsidRPr="00005F8A" w:rsidRDefault="00BB41F9" w:rsidP="00BB41F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05F8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05F8A">
              <w:rPr>
                <w:color w:val="000000"/>
                <w:sz w:val="22"/>
                <w:szCs w:val="22"/>
              </w:rPr>
              <w:t>:</w:t>
            </w:r>
          </w:p>
          <w:p w14:paraId="4AF34138" w14:textId="7C215D25" w:rsidR="002A4567" w:rsidRPr="00005F8A" w:rsidRDefault="00BB41F9" w:rsidP="00BB41F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005F8A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05F8A">
              <w:rPr>
                <w:sz w:val="22"/>
                <w:szCs w:val="22"/>
              </w:rPr>
              <w:t>formalno</w:t>
            </w:r>
            <w:proofErr w:type="spellEnd"/>
            <w:r w:rsidRPr="00005F8A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A4567" w:rsidRPr="00005F8A" w14:paraId="03B08E6A" w14:textId="77777777" w:rsidTr="00BB41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563AC" w14:textId="77777777" w:rsidR="002A4567" w:rsidRPr="00005F8A" w:rsidRDefault="002A4567" w:rsidP="00BB41F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>Część nr 8</w:t>
            </w:r>
            <w:r w:rsidRPr="00005F8A">
              <w:rPr>
                <w:sz w:val="22"/>
                <w:szCs w:val="22"/>
              </w:rPr>
              <w:t>: Endoprotezy kolana antyalergiczne</w:t>
            </w:r>
          </w:p>
          <w:p w14:paraId="567DA688" w14:textId="77777777" w:rsidR="002A4567" w:rsidRPr="00005F8A" w:rsidRDefault="002A4567" w:rsidP="00BB41F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005F8A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005F8A">
              <w:rPr>
                <w:b/>
                <w:sz w:val="22"/>
                <w:szCs w:val="22"/>
              </w:rPr>
              <w:t>Biomet</w:t>
            </w:r>
            <w:proofErr w:type="spellEnd"/>
            <w:r w:rsidRPr="00005F8A">
              <w:rPr>
                <w:b/>
                <w:sz w:val="22"/>
                <w:szCs w:val="22"/>
              </w:rPr>
              <w:t xml:space="preserve"> Polska Sp. </w:t>
            </w:r>
            <w:proofErr w:type="spellStart"/>
            <w:r w:rsidRPr="00005F8A">
              <w:rPr>
                <w:b/>
                <w:sz w:val="22"/>
                <w:szCs w:val="22"/>
              </w:rPr>
              <w:t>zo.o</w:t>
            </w:r>
            <w:proofErr w:type="spellEnd"/>
            <w:r w:rsidRPr="00005F8A">
              <w:rPr>
                <w:b/>
                <w:sz w:val="22"/>
                <w:szCs w:val="22"/>
              </w:rPr>
              <w:t>.</w:t>
            </w:r>
          </w:p>
          <w:p w14:paraId="2D6AA2B9" w14:textId="2734CA85" w:rsidR="002A4567" w:rsidRPr="00005F8A" w:rsidRDefault="00005F8A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 xml:space="preserve">ul. </w:t>
            </w:r>
            <w:r w:rsidR="002A4567" w:rsidRPr="00005F8A">
              <w:rPr>
                <w:bCs/>
                <w:sz w:val="22"/>
                <w:szCs w:val="22"/>
              </w:rPr>
              <w:t xml:space="preserve">Domaniewska 50 </w:t>
            </w:r>
          </w:p>
          <w:p w14:paraId="6EF15B96" w14:textId="77777777" w:rsidR="002A4567" w:rsidRPr="00005F8A" w:rsidRDefault="002A4567" w:rsidP="00BB41F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02-672 Warszawa</w:t>
            </w:r>
          </w:p>
          <w:p w14:paraId="3C53752A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za cenę wykonania przedmiotu zamówienia w wysokości </w:t>
            </w:r>
            <w:r w:rsidRPr="00005F8A">
              <w:rPr>
                <w:b/>
                <w:sz w:val="22"/>
                <w:szCs w:val="22"/>
              </w:rPr>
              <w:t>64 002.96 zł</w:t>
            </w:r>
            <w:r w:rsidRPr="00005F8A">
              <w:rPr>
                <w:sz w:val="22"/>
                <w:szCs w:val="22"/>
              </w:rPr>
              <w:t xml:space="preserve"> </w:t>
            </w:r>
            <w:r w:rsidRPr="00005F8A">
              <w:rPr>
                <w:b/>
                <w:bCs/>
                <w:sz w:val="22"/>
                <w:szCs w:val="22"/>
              </w:rPr>
              <w:t>brutto</w:t>
            </w:r>
            <w:r w:rsidRPr="00005F8A">
              <w:rPr>
                <w:bCs/>
                <w:sz w:val="22"/>
                <w:szCs w:val="22"/>
              </w:rPr>
              <w:t>.</w:t>
            </w:r>
          </w:p>
          <w:p w14:paraId="537A6FD4" w14:textId="77777777" w:rsidR="00BB41F9" w:rsidRPr="00005F8A" w:rsidRDefault="00BB41F9" w:rsidP="00BB41F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05F8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05F8A">
              <w:rPr>
                <w:color w:val="000000"/>
                <w:sz w:val="22"/>
                <w:szCs w:val="22"/>
              </w:rPr>
              <w:t>:</w:t>
            </w:r>
          </w:p>
          <w:p w14:paraId="0E879D77" w14:textId="1B20F0A9" w:rsidR="002A4567" w:rsidRPr="00005F8A" w:rsidRDefault="00BB41F9" w:rsidP="00BB41F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005F8A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05F8A">
              <w:rPr>
                <w:sz w:val="22"/>
                <w:szCs w:val="22"/>
              </w:rPr>
              <w:t>formalno</w:t>
            </w:r>
            <w:proofErr w:type="spellEnd"/>
            <w:r w:rsidRPr="00005F8A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A4567" w:rsidRPr="00005F8A" w14:paraId="1DFF8006" w14:textId="77777777" w:rsidTr="00BB41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4241E" w14:textId="77777777" w:rsidR="002A4567" w:rsidRPr="00005F8A" w:rsidRDefault="002A4567" w:rsidP="00BB41F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>Część nr 9</w:t>
            </w:r>
            <w:r w:rsidRPr="00005F8A">
              <w:rPr>
                <w:sz w:val="22"/>
                <w:szCs w:val="22"/>
              </w:rPr>
              <w:t xml:space="preserve">: Materiały do artroskopii / proteza do odwróconej </w:t>
            </w:r>
            <w:proofErr w:type="spellStart"/>
            <w:r w:rsidRPr="00005F8A">
              <w:rPr>
                <w:sz w:val="22"/>
                <w:szCs w:val="22"/>
              </w:rPr>
              <w:t>endoplastyki</w:t>
            </w:r>
            <w:proofErr w:type="spellEnd"/>
            <w:r w:rsidRPr="00005F8A">
              <w:rPr>
                <w:sz w:val="22"/>
                <w:szCs w:val="22"/>
              </w:rPr>
              <w:t xml:space="preserve"> stawu barkowego / Proteza ECLIPSE</w:t>
            </w:r>
          </w:p>
          <w:p w14:paraId="61FA61CC" w14:textId="77777777" w:rsidR="002A4567" w:rsidRPr="00005F8A" w:rsidRDefault="002A4567" w:rsidP="00BB41F9">
            <w:pPr>
              <w:spacing w:before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005F8A">
              <w:rPr>
                <w:b/>
                <w:sz w:val="22"/>
                <w:szCs w:val="22"/>
              </w:rPr>
              <w:t>Arthrex</w:t>
            </w:r>
            <w:proofErr w:type="spellEnd"/>
            <w:r w:rsidRPr="00005F8A">
              <w:rPr>
                <w:b/>
                <w:sz w:val="22"/>
                <w:szCs w:val="22"/>
              </w:rPr>
              <w:t xml:space="preserve"> Polska Sp. z o.o.</w:t>
            </w:r>
          </w:p>
          <w:p w14:paraId="5D86B336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005F8A">
              <w:rPr>
                <w:bCs/>
                <w:sz w:val="22"/>
                <w:szCs w:val="22"/>
              </w:rPr>
              <w:t>Karczunkowska</w:t>
            </w:r>
            <w:proofErr w:type="spellEnd"/>
            <w:r w:rsidRPr="00005F8A">
              <w:rPr>
                <w:bCs/>
                <w:sz w:val="22"/>
                <w:szCs w:val="22"/>
              </w:rPr>
              <w:t xml:space="preserve"> 42 </w:t>
            </w:r>
          </w:p>
          <w:p w14:paraId="1396123C" w14:textId="77777777" w:rsidR="002A4567" w:rsidRPr="00005F8A" w:rsidRDefault="002A4567" w:rsidP="00BB41F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02-871 Warszawa</w:t>
            </w:r>
          </w:p>
          <w:p w14:paraId="7F4645AF" w14:textId="77777777" w:rsidR="002A4567" w:rsidRPr="00005F8A" w:rsidRDefault="002A4567" w:rsidP="00BB41F9">
            <w:pPr>
              <w:jc w:val="both"/>
              <w:rPr>
                <w:bCs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za cenę wykonania przedmiotu zamówienia w wysokości </w:t>
            </w:r>
            <w:r w:rsidRPr="00005F8A">
              <w:rPr>
                <w:b/>
                <w:sz w:val="22"/>
                <w:szCs w:val="22"/>
              </w:rPr>
              <w:t>2 366 413.51 zł</w:t>
            </w:r>
            <w:r w:rsidRPr="00005F8A">
              <w:rPr>
                <w:sz w:val="22"/>
                <w:szCs w:val="22"/>
              </w:rPr>
              <w:t xml:space="preserve"> </w:t>
            </w:r>
            <w:r w:rsidRPr="00005F8A">
              <w:rPr>
                <w:b/>
                <w:bCs/>
                <w:sz w:val="22"/>
                <w:szCs w:val="22"/>
              </w:rPr>
              <w:t>brutto</w:t>
            </w:r>
            <w:r w:rsidRPr="00005F8A">
              <w:rPr>
                <w:bCs/>
                <w:sz w:val="22"/>
                <w:szCs w:val="22"/>
              </w:rPr>
              <w:t>.</w:t>
            </w:r>
          </w:p>
          <w:p w14:paraId="4A3F8292" w14:textId="77777777" w:rsidR="00BB41F9" w:rsidRPr="00005F8A" w:rsidRDefault="00BB41F9" w:rsidP="00BB41F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05F8A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05F8A">
              <w:rPr>
                <w:color w:val="000000"/>
                <w:sz w:val="22"/>
                <w:szCs w:val="22"/>
              </w:rPr>
              <w:t>:</w:t>
            </w:r>
          </w:p>
          <w:p w14:paraId="153143B7" w14:textId="018109A3" w:rsidR="002A4567" w:rsidRPr="00005F8A" w:rsidRDefault="00BB41F9" w:rsidP="00BB41F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005F8A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05F8A">
              <w:rPr>
                <w:sz w:val="22"/>
                <w:szCs w:val="22"/>
              </w:rPr>
              <w:t>formalno</w:t>
            </w:r>
            <w:proofErr w:type="spellEnd"/>
            <w:r w:rsidRPr="00005F8A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6DDF3706" w14:textId="77777777" w:rsidR="00D64136" w:rsidRPr="00BB41F9" w:rsidRDefault="00D64136" w:rsidP="00BB41F9">
      <w:pPr>
        <w:spacing w:before="360" w:after="120"/>
        <w:jc w:val="both"/>
        <w:rPr>
          <w:color w:val="000000"/>
        </w:rPr>
      </w:pPr>
      <w:r w:rsidRPr="00BB41F9">
        <w:rPr>
          <w:b/>
          <w:bCs/>
          <w:color w:val="000000"/>
        </w:rPr>
        <w:t>Punktacja przyznana ofertom w każdym kryterium oceny ofert wraz z łączną punktacją</w:t>
      </w:r>
      <w:r w:rsidRPr="00BB41F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402"/>
        <w:gridCol w:w="1843"/>
        <w:gridCol w:w="1105"/>
      </w:tblGrid>
      <w:tr w:rsidR="00D64136" w:rsidRPr="00005F8A" w14:paraId="671D2944" w14:textId="77777777" w:rsidTr="00DF6070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4EE102" w14:textId="77777777" w:rsidR="00D64136" w:rsidRPr="00005F8A" w:rsidRDefault="00D64136" w:rsidP="00BB41F9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1ADF13" w14:textId="77777777" w:rsidR="00D64136" w:rsidRPr="00005F8A" w:rsidRDefault="00D64136" w:rsidP="00BB41F9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005F8A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EC8B1B" w14:textId="77777777" w:rsidR="00D64136" w:rsidRPr="00005F8A" w:rsidRDefault="00D64136" w:rsidP="00BB41F9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05F8A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A17548" w14:textId="77777777" w:rsidR="00D64136" w:rsidRPr="00005F8A" w:rsidRDefault="00D64136" w:rsidP="00BB41F9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05F8A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A4567" w:rsidRPr="00005F8A" w14:paraId="5E08B824" w14:textId="77777777" w:rsidTr="00DF6070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F4EF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1 - Endoprotezy dwukłykciowe stawu kolanowego (w tym hipoalergiczne), endoprotezy bipolarne stawu biodrowego oraz substytuty kości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56FDB" w14:textId="77777777" w:rsidR="002A4567" w:rsidRPr="00005F8A" w:rsidRDefault="002A4567" w:rsidP="00BB41F9">
            <w:pPr>
              <w:rPr>
                <w:b/>
                <w:bCs/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 xml:space="preserve">Aesculap - </w:t>
            </w:r>
            <w:proofErr w:type="spellStart"/>
            <w:r w:rsidRPr="00005F8A">
              <w:rPr>
                <w:b/>
                <w:bCs/>
                <w:sz w:val="22"/>
                <w:szCs w:val="22"/>
              </w:rPr>
              <w:t>Chifa</w:t>
            </w:r>
            <w:proofErr w:type="spellEnd"/>
            <w:r w:rsidRPr="00005F8A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4CD10823" w14:textId="77777777" w:rsidR="002A4567" w:rsidRPr="00005F8A" w:rsidRDefault="002A4567" w:rsidP="00BB41F9">
            <w:pPr>
              <w:rPr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ul. Tysiąclecia 14</w:t>
            </w:r>
          </w:p>
          <w:p w14:paraId="0A320FFE" w14:textId="77777777" w:rsidR="002A4567" w:rsidRPr="00005F8A" w:rsidRDefault="002A4567" w:rsidP="00BB41F9">
            <w:pPr>
              <w:spacing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64-300 Nowy Tomyśl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3E9E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1 - Cena - 100.00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07D8" w14:textId="77777777" w:rsidR="002A4567" w:rsidRPr="00005F8A" w:rsidRDefault="002A4567" w:rsidP="00BB41F9">
            <w:pPr>
              <w:jc w:val="center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  100,00</w:t>
            </w:r>
          </w:p>
        </w:tc>
      </w:tr>
      <w:tr w:rsidR="002A4567" w:rsidRPr="00005F8A" w14:paraId="5A47B623" w14:textId="77777777" w:rsidTr="00DF6070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813B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3 - Membrana do leczenia ubytków chrzęstnych i chrzęstno-stawowych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9769" w14:textId="75954C38" w:rsidR="002A4567" w:rsidRPr="00005F8A" w:rsidRDefault="002A4567" w:rsidP="00BB41F9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05F8A">
              <w:rPr>
                <w:b/>
                <w:bCs/>
                <w:sz w:val="22"/>
                <w:szCs w:val="22"/>
              </w:rPr>
              <w:t>Biotech</w:t>
            </w:r>
            <w:proofErr w:type="spellEnd"/>
            <w:r w:rsidRPr="00005F8A">
              <w:rPr>
                <w:b/>
                <w:bCs/>
                <w:sz w:val="22"/>
                <w:szCs w:val="22"/>
              </w:rPr>
              <w:t xml:space="preserve"> </w:t>
            </w:r>
            <w:r w:rsidR="00005F8A" w:rsidRPr="00005F8A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5EA49552" w14:textId="2966B3B6" w:rsidR="002A4567" w:rsidRPr="00005F8A" w:rsidRDefault="00005F8A" w:rsidP="00BB41F9">
            <w:pPr>
              <w:rPr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ul. </w:t>
            </w:r>
            <w:r w:rsidR="002A4567" w:rsidRPr="00005F8A">
              <w:rPr>
                <w:sz w:val="22"/>
                <w:szCs w:val="22"/>
              </w:rPr>
              <w:t>Boya Żeleńskiego 12</w:t>
            </w:r>
          </w:p>
          <w:p w14:paraId="6B01667E" w14:textId="77777777" w:rsidR="002A4567" w:rsidRPr="00005F8A" w:rsidRDefault="002A4567" w:rsidP="00BB41F9">
            <w:pPr>
              <w:spacing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35-105 Rzeszów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5EBB5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1 - Cena - 100.00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4303" w14:textId="77777777" w:rsidR="002A4567" w:rsidRPr="00005F8A" w:rsidRDefault="002A4567" w:rsidP="00BB41F9">
            <w:pPr>
              <w:jc w:val="center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  100,00</w:t>
            </w:r>
          </w:p>
        </w:tc>
      </w:tr>
      <w:tr w:rsidR="002A4567" w:rsidRPr="00005F8A" w14:paraId="04B7844C" w14:textId="77777777" w:rsidTr="00DF6070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6E62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5 - Gwoździe, śruby wkręty, płytki kostne; endoprotezy stawu biodrowego, głowy kości promieniowej, endoprotezy bipolarne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7626" w14:textId="2E3A1B72" w:rsidR="002A4567" w:rsidRPr="00005F8A" w:rsidRDefault="002A4567" w:rsidP="00BB41F9">
            <w:pPr>
              <w:rPr>
                <w:b/>
                <w:bCs/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 xml:space="preserve">MEDGAL </w:t>
            </w:r>
            <w:r w:rsidR="00005F8A" w:rsidRPr="00005F8A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227A73C3" w14:textId="7CC8D994" w:rsidR="002A4567" w:rsidRPr="00005F8A" w:rsidRDefault="00005F8A" w:rsidP="00BB41F9">
            <w:pPr>
              <w:rPr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ul. </w:t>
            </w:r>
            <w:proofErr w:type="spellStart"/>
            <w:r w:rsidR="002A4567" w:rsidRPr="00005F8A">
              <w:rPr>
                <w:sz w:val="22"/>
                <w:szCs w:val="22"/>
              </w:rPr>
              <w:t>Niewodnicka</w:t>
            </w:r>
            <w:proofErr w:type="spellEnd"/>
            <w:r w:rsidR="002A4567" w:rsidRPr="00005F8A">
              <w:rPr>
                <w:sz w:val="22"/>
                <w:szCs w:val="22"/>
              </w:rPr>
              <w:t xml:space="preserve"> 26A</w:t>
            </w:r>
          </w:p>
          <w:p w14:paraId="4EB7BF27" w14:textId="77777777" w:rsidR="002A4567" w:rsidRPr="00005F8A" w:rsidRDefault="002A4567" w:rsidP="00BB41F9">
            <w:pPr>
              <w:spacing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16-001 Księżyno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27A9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1 - Cena - 100.00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77F33" w14:textId="77777777" w:rsidR="002A4567" w:rsidRPr="00005F8A" w:rsidRDefault="002A4567" w:rsidP="00BB41F9">
            <w:pPr>
              <w:jc w:val="center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  100,00</w:t>
            </w:r>
          </w:p>
        </w:tc>
      </w:tr>
      <w:tr w:rsidR="002A4567" w:rsidRPr="00005F8A" w14:paraId="4E021996" w14:textId="77777777" w:rsidTr="00DF6070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1AC4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8 - Endoprotezy kolana antyalergiczne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A786" w14:textId="52FF2D91" w:rsidR="002A4567" w:rsidRPr="00005F8A" w:rsidRDefault="002A4567" w:rsidP="00BB41F9">
            <w:pPr>
              <w:rPr>
                <w:b/>
                <w:bCs/>
                <w:sz w:val="22"/>
                <w:szCs w:val="22"/>
              </w:rPr>
            </w:pPr>
            <w:r w:rsidRPr="00005F8A">
              <w:rPr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005F8A">
              <w:rPr>
                <w:b/>
                <w:bCs/>
                <w:sz w:val="22"/>
                <w:szCs w:val="22"/>
              </w:rPr>
              <w:t>Biomet</w:t>
            </w:r>
            <w:proofErr w:type="spellEnd"/>
            <w:r w:rsidRPr="00005F8A">
              <w:rPr>
                <w:b/>
                <w:bCs/>
                <w:sz w:val="22"/>
                <w:szCs w:val="22"/>
              </w:rPr>
              <w:t xml:space="preserve"> Polska Sp. z</w:t>
            </w:r>
            <w:r w:rsidR="00005F8A" w:rsidRPr="00005F8A">
              <w:rPr>
                <w:b/>
                <w:bCs/>
                <w:sz w:val="22"/>
                <w:szCs w:val="22"/>
              </w:rPr>
              <w:t xml:space="preserve"> </w:t>
            </w:r>
            <w:r w:rsidRPr="00005F8A">
              <w:rPr>
                <w:b/>
                <w:bCs/>
                <w:sz w:val="22"/>
                <w:szCs w:val="22"/>
              </w:rPr>
              <w:t>o.o.</w:t>
            </w:r>
          </w:p>
          <w:p w14:paraId="3F5F7CBF" w14:textId="6499F0FC" w:rsidR="002A4567" w:rsidRPr="00005F8A" w:rsidRDefault="00005F8A" w:rsidP="00BB41F9">
            <w:pPr>
              <w:rPr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ul. </w:t>
            </w:r>
            <w:r w:rsidR="002A4567" w:rsidRPr="00005F8A">
              <w:rPr>
                <w:sz w:val="22"/>
                <w:szCs w:val="22"/>
              </w:rPr>
              <w:t>Domaniewska 50</w:t>
            </w:r>
          </w:p>
          <w:p w14:paraId="4D4186A6" w14:textId="77777777" w:rsidR="002A4567" w:rsidRPr="00005F8A" w:rsidRDefault="002A4567" w:rsidP="00BB41F9">
            <w:pPr>
              <w:spacing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lastRenderedPageBreak/>
              <w:t>02-672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7148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1D557" w14:textId="77777777" w:rsidR="002A4567" w:rsidRPr="00005F8A" w:rsidRDefault="002A4567" w:rsidP="00BB41F9">
            <w:pPr>
              <w:jc w:val="center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  100,00</w:t>
            </w:r>
          </w:p>
        </w:tc>
      </w:tr>
      <w:tr w:rsidR="002A4567" w:rsidRPr="00005F8A" w14:paraId="373898D1" w14:textId="77777777" w:rsidTr="00DF6070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650F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9 - Materiały do artroskopii / proteza do odwróconej </w:t>
            </w:r>
            <w:proofErr w:type="spellStart"/>
            <w:r w:rsidRPr="00005F8A">
              <w:rPr>
                <w:sz w:val="22"/>
                <w:szCs w:val="22"/>
              </w:rPr>
              <w:t>endoplastyki</w:t>
            </w:r>
            <w:proofErr w:type="spellEnd"/>
            <w:r w:rsidRPr="00005F8A">
              <w:rPr>
                <w:sz w:val="22"/>
                <w:szCs w:val="22"/>
              </w:rPr>
              <w:t xml:space="preserve"> stawu barkowego / Proteza ECLIPSE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DAED" w14:textId="77777777" w:rsidR="002A4567" w:rsidRPr="00005F8A" w:rsidRDefault="002A4567" w:rsidP="00BB41F9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05F8A">
              <w:rPr>
                <w:b/>
                <w:bCs/>
                <w:sz w:val="22"/>
                <w:szCs w:val="22"/>
              </w:rPr>
              <w:t>Arthrex</w:t>
            </w:r>
            <w:proofErr w:type="spellEnd"/>
            <w:r w:rsidRPr="00005F8A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05246DD9" w14:textId="77777777" w:rsidR="002A4567" w:rsidRPr="00005F8A" w:rsidRDefault="002A4567" w:rsidP="00BB41F9">
            <w:pPr>
              <w:rPr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ul. </w:t>
            </w:r>
            <w:proofErr w:type="spellStart"/>
            <w:r w:rsidRPr="00005F8A">
              <w:rPr>
                <w:sz w:val="22"/>
                <w:szCs w:val="22"/>
              </w:rPr>
              <w:t>Karczunkowska</w:t>
            </w:r>
            <w:proofErr w:type="spellEnd"/>
            <w:r w:rsidRPr="00005F8A">
              <w:rPr>
                <w:sz w:val="22"/>
                <w:szCs w:val="22"/>
              </w:rPr>
              <w:t xml:space="preserve"> 42</w:t>
            </w:r>
          </w:p>
          <w:p w14:paraId="6196D6B3" w14:textId="77777777" w:rsidR="002A4567" w:rsidRPr="00005F8A" w:rsidRDefault="002A4567" w:rsidP="00BB41F9">
            <w:pPr>
              <w:spacing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02-871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8C0F" w14:textId="77777777" w:rsidR="002A4567" w:rsidRPr="00005F8A" w:rsidRDefault="002A4567" w:rsidP="00BB41F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>1 - Cena - 100.00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FF08" w14:textId="77777777" w:rsidR="002A4567" w:rsidRPr="00005F8A" w:rsidRDefault="002A4567" w:rsidP="00BB41F9">
            <w:pPr>
              <w:jc w:val="center"/>
              <w:rPr>
                <w:color w:val="000000"/>
                <w:sz w:val="22"/>
                <w:szCs w:val="22"/>
              </w:rPr>
            </w:pPr>
            <w:r w:rsidRPr="00005F8A">
              <w:rPr>
                <w:sz w:val="22"/>
                <w:szCs w:val="22"/>
              </w:rPr>
              <w:t xml:space="preserve">  100,00</w:t>
            </w:r>
          </w:p>
        </w:tc>
      </w:tr>
    </w:tbl>
    <w:p w14:paraId="114B6BA3" w14:textId="77777777" w:rsidR="00D64136" w:rsidRPr="00BB41F9" w:rsidRDefault="00D64136" w:rsidP="00BB41F9">
      <w:pPr>
        <w:spacing w:before="120"/>
        <w:jc w:val="both"/>
        <w:rPr>
          <w:color w:val="000000"/>
        </w:rPr>
      </w:pPr>
    </w:p>
    <w:p w14:paraId="156CFA4C" w14:textId="77777777" w:rsidR="00D64136" w:rsidRPr="00BB41F9" w:rsidRDefault="00D64136" w:rsidP="00BB41F9">
      <w:pPr>
        <w:spacing w:after="120"/>
        <w:jc w:val="both"/>
        <w:rPr>
          <w:color w:val="000000"/>
        </w:rPr>
      </w:pPr>
      <w:r w:rsidRPr="00BB41F9">
        <w:rPr>
          <w:b/>
          <w:bCs/>
          <w:color w:val="000000"/>
        </w:rPr>
        <w:t>Informacja o wykonawcach, których oferty zostały odrzucone</w:t>
      </w:r>
      <w:r w:rsidRPr="00BB41F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BB41F9" w14:paraId="0294B2A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0CB044A" w14:textId="77777777" w:rsidR="00D64136" w:rsidRPr="00BB41F9" w:rsidRDefault="00D64136" w:rsidP="00BB41F9">
            <w:pPr>
              <w:spacing w:before="60" w:after="60"/>
              <w:jc w:val="center"/>
              <w:rPr>
                <w:bCs/>
              </w:rPr>
            </w:pPr>
            <w:r w:rsidRPr="00BB41F9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7033B8" w14:textId="77777777" w:rsidR="00D64136" w:rsidRPr="00BB41F9" w:rsidRDefault="00D64136" w:rsidP="00BB41F9">
            <w:pPr>
              <w:spacing w:before="60" w:after="60"/>
              <w:jc w:val="center"/>
              <w:rPr>
                <w:bCs/>
              </w:rPr>
            </w:pPr>
            <w:r w:rsidRPr="00BB41F9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67CF376" w14:textId="77777777" w:rsidR="00D64136" w:rsidRPr="00BB41F9" w:rsidRDefault="00D64136" w:rsidP="00BB41F9">
            <w:pPr>
              <w:spacing w:before="60" w:after="60"/>
              <w:jc w:val="center"/>
              <w:rPr>
                <w:bCs/>
              </w:rPr>
            </w:pPr>
            <w:r w:rsidRPr="00BB41F9">
              <w:rPr>
                <w:bCs/>
              </w:rPr>
              <w:t>Uzasadnienie odrzucenia oferty</w:t>
            </w:r>
          </w:p>
        </w:tc>
      </w:tr>
      <w:tr w:rsidR="00D64136" w:rsidRPr="00BB41F9" w14:paraId="0E62BF05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95D69B" w14:textId="77777777" w:rsidR="00D64136" w:rsidRPr="00BB41F9" w:rsidRDefault="00D64136" w:rsidP="00BB41F9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56C56A" w14:textId="77777777" w:rsidR="00D64136" w:rsidRPr="00BB41F9" w:rsidRDefault="00D64136" w:rsidP="00BB41F9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53E03A77" w14:textId="77777777" w:rsidR="00D64136" w:rsidRPr="00BB41F9" w:rsidRDefault="00D64136" w:rsidP="00BB41F9">
            <w:pPr>
              <w:rPr>
                <w:sz w:val="22"/>
                <w:szCs w:val="22"/>
              </w:rPr>
            </w:pPr>
            <w:r w:rsidRPr="00BB41F9">
              <w:rPr>
                <w:sz w:val="22"/>
                <w:szCs w:val="22"/>
              </w:rPr>
              <w:t xml:space="preserve">  </w:t>
            </w:r>
          </w:p>
          <w:p w14:paraId="5C2FC198" w14:textId="77777777" w:rsidR="00D64136" w:rsidRPr="00BB41F9" w:rsidRDefault="00D64136" w:rsidP="00BB41F9">
            <w:pPr>
              <w:spacing w:after="60"/>
              <w:rPr>
                <w:sz w:val="22"/>
                <w:szCs w:val="22"/>
              </w:rPr>
            </w:pPr>
            <w:r w:rsidRPr="00BB41F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A50FFA" w14:textId="78B79B0A" w:rsidR="00D64136" w:rsidRPr="00BB41F9" w:rsidRDefault="00D64136" w:rsidP="003E06A4">
            <w:pPr>
              <w:spacing w:before="120"/>
              <w:rPr>
                <w:sz w:val="22"/>
                <w:szCs w:val="22"/>
              </w:rPr>
            </w:pPr>
            <w:r w:rsidRPr="00BB41F9">
              <w:rPr>
                <w:sz w:val="22"/>
                <w:szCs w:val="22"/>
              </w:rPr>
              <w:t xml:space="preserve"> </w:t>
            </w:r>
          </w:p>
        </w:tc>
      </w:tr>
    </w:tbl>
    <w:p w14:paraId="3A567FD2" w14:textId="1661C4C1" w:rsidR="00BB41F9" w:rsidRPr="000506F7" w:rsidRDefault="00BB41F9" w:rsidP="00BB41F9">
      <w:pPr>
        <w:spacing w:before="120"/>
        <w:jc w:val="both"/>
        <w:rPr>
          <w:color w:val="000000"/>
        </w:rPr>
      </w:pPr>
      <w:r w:rsidRPr="000506F7">
        <w:rPr>
          <w:color w:val="000000"/>
        </w:rPr>
        <w:t xml:space="preserve">Zamawiający informuje, iż powiadomienie o wyborze oferty najkorzystniejszej dla </w:t>
      </w:r>
      <w:r w:rsidRPr="000506F7">
        <w:rPr>
          <w:b/>
          <w:bCs/>
          <w:color w:val="000000"/>
        </w:rPr>
        <w:t xml:space="preserve">zadania nr </w:t>
      </w:r>
      <w:r>
        <w:rPr>
          <w:b/>
          <w:bCs/>
          <w:color w:val="000000"/>
        </w:rPr>
        <w:t>2,4,7</w:t>
      </w:r>
      <w:r w:rsidRPr="000506F7">
        <w:rPr>
          <w:color w:val="000000"/>
        </w:rPr>
        <w:t xml:space="preserve"> </w:t>
      </w:r>
      <w:r w:rsidRPr="000506F7">
        <w:rPr>
          <w:b/>
          <w:bCs/>
          <w:color w:val="000000"/>
        </w:rPr>
        <w:t>nastąpi w terminie późniejszym</w:t>
      </w:r>
      <w:r w:rsidRPr="000506F7">
        <w:rPr>
          <w:color w:val="000000"/>
        </w:rPr>
        <w:t>.</w:t>
      </w:r>
    </w:p>
    <w:p w14:paraId="336F3BE8" w14:textId="77777777" w:rsidR="00005F8A" w:rsidRDefault="00005F8A" w:rsidP="00005F8A">
      <w:pPr>
        <w:spacing w:before="120" w:after="120"/>
        <w:jc w:val="both"/>
      </w:pPr>
    </w:p>
    <w:p w14:paraId="480A6B5C" w14:textId="12011816" w:rsidR="00005F8A" w:rsidRPr="00FC6EBB" w:rsidRDefault="00005F8A" w:rsidP="00005F8A">
      <w:pPr>
        <w:spacing w:before="120" w:after="120"/>
        <w:jc w:val="both"/>
        <w:rPr>
          <w:bCs/>
        </w:rPr>
      </w:pPr>
      <w:r w:rsidRPr="00FC6EBB">
        <w:t xml:space="preserve">W myśl art. 259 ustawy Pzp Zamawiający informuje, że postępowanie o udzielenie zamówienia publicznego w w/w postępowaniu przetargowym – na podstawie art. 255 pkt. 1 – </w:t>
      </w:r>
      <w:r w:rsidRPr="00FC6EBB">
        <w:rPr>
          <w:b/>
          <w:u w:val="single"/>
        </w:rPr>
        <w:t xml:space="preserve">unieważnia </w:t>
      </w:r>
      <w:r w:rsidRPr="00FC6EBB">
        <w:rPr>
          <w:b/>
          <w:u w:val="single"/>
        </w:rPr>
        <w:br/>
      </w:r>
      <w:bookmarkStart w:id="1" w:name="_Hlk139274148"/>
      <w:r w:rsidRPr="00FC6EBB">
        <w:rPr>
          <w:b/>
          <w:u w:val="single"/>
        </w:rPr>
        <w:t xml:space="preserve">w zakresie zadania nr </w:t>
      </w:r>
      <w:bookmarkEnd w:id="1"/>
      <w:r>
        <w:rPr>
          <w:b/>
          <w:u w:val="single"/>
        </w:rPr>
        <w:t>6</w:t>
      </w:r>
      <w:r w:rsidRPr="00FC6EBB">
        <w:rPr>
          <w:bCs/>
        </w:rPr>
        <w:t xml:space="preserve">   ze względu na fakt, iż nie złożono żadnej oferty</w:t>
      </w:r>
      <w:r>
        <w:rPr>
          <w:bCs/>
        </w:rPr>
        <w:t>.</w:t>
      </w:r>
    </w:p>
    <w:p w14:paraId="7D46DB16" w14:textId="77777777" w:rsidR="00D64136" w:rsidRPr="00BB41F9" w:rsidRDefault="00D64136" w:rsidP="00BB41F9">
      <w:pPr>
        <w:spacing w:before="120"/>
        <w:jc w:val="both"/>
        <w:rPr>
          <w:color w:val="000000"/>
        </w:rPr>
      </w:pPr>
    </w:p>
    <w:p w14:paraId="224FC4A5" w14:textId="77777777" w:rsidR="009F0E5C" w:rsidRPr="00BB41F9" w:rsidRDefault="00D64136" w:rsidP="00BB41F9">
      <w:pPr>
        <w:spacing w:after="40"/>
        <w:jc w:val="both"/>
      </w:pPr>
      <w:r w:rsidRPr="00BB41F9">
        <w:rPr>
          <w:b/>
          <w:bCs/>
        </w:rPr>
        <w:t>Informacja o terminie zawarcia umowy</w:t>
      </w:r>
      <w:r w:rsidRPr="00BB41F9">
        <w:t>:</w:t>
      </w:r>
    </w:p>
    <w:p w14:paraId="6937A5E9" w14:textId="10079FA1" w:rsidR="00F960D7" w:rsidRPr="00BB41F9" w:rsidRDefault="00A029B8" w:rsidP="00BB41F9">
      <w:pPr>
        <w:spacing w:after="120"/>
        <w:jc w:val="both"/>
      </w:pPr>
      <w:r w:rsidRPr="00BB41F9">
        <w:t>U</w:t>
      </w:r>
      <w:r w:rsidR="00F960D7" w:rsidRPr="00BB41F9">
        <w:t>mowa w sp</w:t>
      </w:r>
      <w:r w:rsidR="004C3459" w:rsidRPr="00BB41F9">
        <w:t>r</w:t>
      </w:r>
      <w:r w:rsidR="00F960D7" w:rsidRPr="00BB41F9">
        <w:t>awie zamówienia publicznego</w:t>
      </w:r>
      <w:r w:rsidR="00D8427E" w:rsidRPr="00BB41F9">
        <w:t>, zgodnie z art. 264 ust. 1 ustawy Pzp,</w:t>
      </w:r>
      <w:r w:rsidRPr="00BB41F9">
        <w:t xml:space="preserve"> zostanie</w:t>
      </w:r>
      <w:r w:rsidR="00F960D7" w:rsidRPr="00BB41F9">
        <w:t xml:space="preserve"> zawarta,</w:t>
      </w:r>
      <w:r w:rsidRPr="00BB41F9">
        <w:t xml:space="preserve"> </w:t>
      </w:r>
      <w:r w:rsidR="00F960D7" w:rsidRPr="00BB41F9">
        <w:t xml:space="preserve">z </w:t>
      </w:r>
      <w:r w:rsidRPr="00BB41F9">
        <w:t xml:space="preserve">uwzględnieniem art. 577 ustawy Pzp, </w:t>
      </w:r>
      <w:r w:rsidR="00F960D7" w:rsidRPr="00BB41F9">
        <w:t>w terminie</w:t>
      </w:r>
      <w:r w:rsidR="00D8427E" w:rsidRPr="00BB41F9">
        <w:t xml:space="preserve"> </w:t>
      </w:r>
      <w:r w:rsidR="002A4567" w:rsidRPr="00BB41F9">
        <w:t>nie krótszym niż 1</w:t>
      </w:r>
      <w:r w:rsidR="00BB41F9">
        <w:t>0</w:t>
      </w:r>
      <w:r w:rsidR="002A4567" w:rsidRPr="00BB41F9">
        <w:t xml:space="preserve"> dni od dnia przesłania niniejszej informacji o wyborze najkorzystniejszej oferty.</w:t>
      </w:r>
    </w:p>
    <w:p w14:paraId="16E4CFC9" w14:textId="77777777" w:rsidR="00F960D7" w:rsidRPr="00BB41F9" w:rsidRDefault="00D8427E" w:rsidP="00BB41F9">
      <w:pPr>
        <w:spacing w:after="240"/>
        <w:jc w:val="both"/>
      </w:pPr>
      <w:r w:rsidRPr="00BB41F9">
        <w:t xml:space="preserve">Umowa </w:t>
      </w:r>
      <w:r w:rsidR="00F960D7" w:rsidRPr="00BB41F9">
        <w:t>w sprawie zamówienia publicznego</w:t>
      </w:r>
      <w:r w:rsidRPr="00BB41F9">
        <w:t xml:space="preserve"> może być zawarta </w:t>
      </w:r>
      <w:r w:rsidR="00F960D7" w:rsidRPr="00BB41F9">
        <w:t xml:space="preserve">przed upływem terminu, o którym mowa powyżej, jeżeli zachodzą okoliczności wymienione w </w:t>
      </w:r>
      <w:r w:rsidRPr="00BB41F9">
        <w:t>art. 264</w:t>
      </w:r>
      <w:r w:rsidR="00F960D7" w:rsidRPr="00BB41F9">
        <w:t xml:space="preserve"> ust. 2 ustawy P</w:t>
      </w:r>
      <w:r w:rsidR="004657DA" w:rsidRPr="00BB41F9">
        <w:t>zp</w:t>
      </w:r>
      <w:r w:rsidR="00F960D7" w:rsidRPr="00BB41F9">
        <w:t>.</w:t>
      </w:r>
    </w:p>
    <w:p w14:paraId="63041A53" w14:textId="77777777" w:rsidR="00D64136" w:rsidRPr="00BB41F9" w:rsidRDefault="00D64136" w:rsidP="00BB41F9">
      <w:pPr>
        <w:jc w:val="both"/>
        <w:rPr>
          <w:b/>
          <w:bCs/>
        </w:rPr>
      </w:pPr>
      <w:r w:rsidRPr="00BB41F9">
        <w:rPr>
          <w:b/>
          <w:bCs/>
        </w:rPr>
        <w:t>Pouczenie</w:t>
      </w:r>
    </w:p>
    <w:p w14:paraId="2F72C6DB" w14:textId="77777777" w:rsidR="00F960D7" w:rsidRPr="00BB41F9" w:rsidRDefault="00D64136" w:rsidP="00BB41F9">
      <w:pPr>
        <w:spacing w:after="480"/>
        <w:jc w:val="both"/>
      </w:pPr>
      <w:r w:rsidRPr="00BB41F9">
        <w:t>Zamawiający informuje, że wobec czynności zamawiającego przysługują wykonawcom środki ochrony prawnej w terminach i zgodnie z zasadami określonymi w art. 505 – 590 ustawy Pzp</w:t>
      </w:r>
    </w:p>
    <w:p w14:paraId="7D782463" w14:textId="77777777" w:rsidR="005C0704" w:rsidRPr="005C0704" w:rsidRDefault="005C0704" w:rsidP="005C0704">
      <w:pPr>
        <w:ind w:left="4956"/>
        <w:jc w:val="center"/>
        <w:rPr>
          <w:i/>
        </w:rPr>
      </w:pPr>
      <w:r w:rsidRPr="005C0704">
        <w:rPr>
          <w:i/>
        </w:rPr>
        <w:t>Zamawiający</w:t>
      </w:r>
    </w:p>
    <w:p w14:paraId="0518F1AA" w14:textId="177DCBE8" w:rsidR="005C0704" w:rsidRPr="005C0704" w:rsidRDefault="005C0704" w:rsidP="005C0704">
      <w:pPr>
        <w:ind w:left="4956"/>
        <w:jc w:val="center"/>
        <w:rPr>
          <w:i/>
        </w:rPr>
      </w:pPr>
      <w:r w:rsidRPr="005C0704">
        <w:rPr>
          <w:i/>
        </w:rPr>
        <w:t>/-/ I Zastępca Dyrektora</w:t>
      </w:r>
    </w:p>
    <w:p w14:paraId="28FBB870" w14:textId="77777777" w:rsidR="005C0704" w:rsidRPr="005C0704" w:rsidRDefault="005C0704" w:rsidP="005C0704">
      <w:pPr>
        <w:ind w:left="4956"/>
        <w:jc w:val="center"/>
        <w:rPr>
          <w:i/>
        </w:rPr>
      </w:pPr>
      <w:r w:rsidRPr="005C0704">
        <w:rPr>
          <w:i/>
        </w:rPr>
        <w:t>ds. Administracyjnych</w:t>
      </w:r>
    </w:p>
    <w:p w14:paraId="7A18A772" w14:textId="64F949C2" w:rsidR="008642B3" w:rsidRPr="00BB41F9" w:rsidRDefault="005C0704" w:rsidP="005C0704">
      <w:pPr>
        <w:ind w:left="4956"/>
        <w:jc w:val="center"/>
        <w:rPr>
          <w:vertAlign w:val="superscript"/>
        </w:rPr>
      </w:pPr>
      <w:r w:rsidRPr="005C0704">
        <w:rPr>
          <w:i/>
        </w:rPr>
        <w:t>Krystyna Piątkowska</w:t>
      </w:r>
      <w:bookmarkEnd w:id="0"/>
    </w:p>
    <w:sectPr w:rsidR="008642B3" w:rsidRPr="00BB41F9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27142" w14:textId="77777777" w:rsidR="007C241B" w:rsidRDefault="007C241B">
      <w:r>
        <w:separator/>
      </w:r>
    </w:p>
  </w:endnote>
  <w:endnote w:type="continuationSeparator" w:id="0">
    <w:p w14:paraId="29CC0D3F" w14:textId="77777777" w:rsidR="007C241B" w:rsidRDefault="007C2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61828" w14:textId="77777777" w:rsidR="002A4567" w:rsidRDefault="002A45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F55A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93B4028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874E2" w14:textId="77777777" w:rsidR="002A4567" w:rsidRDefault="002A45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1021F" w14:textId="77777777" w:rsidR="007C241B" w:rsidRDefault="007C241B">
      <w:r>
        <w:separator/>
      </w:r>
    </w:p>
  </w:footnote>
  <w:footnote w:type="continuationSeparator" w:id="0">
    <w:p w14:paraId="666D0375" w14:textId="77777777" w:rsidR="007C241B" w:rsidRDefault="007C2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E959" w14:textId="77777777" w:rsidR="002A4567" w:rsidRDefault="002A4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6A54" w14:textId="77777777" w:rsidR="002A4567" w:rsidRDefault="002A45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5E8E" w14:textId="77777777" w:rsidR="002A4567" w:rsidRDefault="002A45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41B"/>
    <w:rsid w:val="00005F8A"/>
    <w:rsid w:val="00022322"/>
    <w:rsid w:val="00042497"/>
    <w:rsid w:val="000C1E6F"/>
    <w:rsid w:val="000E4E56"/>
    <w:rsid w:val="0011224A"/>
    <w:rsid w:val="001A1468"/>
    <w:rsid w:val="001B7815"/>
    <w:rsid w:val="00211A34"/>
    <w:rsid w:val="00232874"/>
    <w:rsid w:val="002A4567"/>
    <w:rsid w:val="002B1E4F"/>
    <w:rsid w:val="002B6761"/>
    <w:rsid w:val="003445A0"/>
    <w:rsid w:val="003A0AFC"/>
    <w:rsid w:val="003B5567"/>
    <w:rsid w:val="003D611C"/>
    <w:rsid w:val="003E06A4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1927"/>
    <w:rsid w:val="005C0704"/>
    <w:rsid w:val="005E0D0A"/>
    <w:rsid w:val="005E5BFF"/>
    <w:rsid w:val="00607F9B"/>
    <w:rsid w:val="0063140E"/>
    <w:rsid w:val="00644DCB"/>
    <w:rsid w:val="00657C1E"/>
    <w:rsid w:val="006E3089"/>
    <w:rsid w:val="00712C39"/>
    <w:rsid w:val="00756CDA"/>
    <w:rsid w:val="007C241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B41F9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F6070"/>
    <w:rsid w:val="00E25DDD"/>
    <w:rsid w:val="00E30B2D"/>
    <w:rsid w:val="00E62859"/>
    <w:rsid w:val="00E85D70"/>
    <w:rsid w:val="00F11FD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B9ABE"/>
  <w15:chartTrackingRefBased/>
  <w15:docId w15:val="{CB833D47-5D5E-45B2-943C-241523A4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843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2025-09-30T10:45:00Z</cp:lastPrinted>
  <dcterms:created xsi:type="dcterms:W3CDTF">2025-09-30T10:22:00Z</dcterms:created>
  <dcterms:modified xsi:type="dcterms:W3CDTF">2025-09-30T10:51:00Z</dcterms:modified>
</cp:coreProperties>
</file>