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62DA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62DA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62DAC">
        <w:rPr>
          <w:rFonts w:ascii="Arial Narrow" w:hAnsi="Arial Narrow" w:cs="Arial"/>
          <w:bCs/>
          <w:i w:val="0"/>
          <w:szCs w:val="24"/>
        </w:rPr>
        <w:t>4</w:t>
      </w:r>
      <w:r w:rsidR="007666D6" w:rsidRPr="00262DA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262DAC" w:rsidTr="00467CA2">
        <w:tc>
          <w:tcPr>
            <w:tcW w:w="2800" w:type="dxa"/>
            <w:shd w:val="clear" w:color="auto" w:fill="auto"/>
          </w:tcPr>
          <w:p w:rsidR="00D520D3" w:rsidRPr="00262DA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62DAC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62DA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62DA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62DA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62DA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62DA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62D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62DA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62D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62DAC" w:rsidTr="00467CA2">
        <w:tc>
          <w:tcPr>
            <w:tcW w:w="2800" w:type="dxa"/>
            <w:shd w:val="clear" w:color="auto" w:fill="auto"/>
          </w:tcPr>
          <w:p w:rsidR="00D520D3" w:rsidRPr="00262DA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62DA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62DA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62DA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62DA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62DA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62D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62DAC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62D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262DAC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62DA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62DA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62DA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62DA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62DAC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62DAC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62DA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62DA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62DA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62D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62DA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62D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62DA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62DA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758A3" w:rsidRPr="00262DAC">
        <w:rPr>
          <w:rFonts w:ascii="Arial Narrow" w:hAnsi="Arial Narrow" w:cs="Arial"/>
          <w:sz w:val="24"/>
          <w:szCs w:val="24"/>
        </w:rPr>
        <w:t>(</w:t>
      </w:r>
      <w:proofErr w:type="spellStart"/>
      <w:r w:rsidR="00D758A3" w:rsidRPr="00262DAC">
        <w:rPr>
          <w:rFonts w:ascii="Arial Narrow" w:hAnsi="Arial Narrow" w:cs="Arial"/>
          <w:sz w:val="24"/>
          <w:szCs w:val="24"/>
        </w:rPr>
        <w:t>t.j</w:t>
      </w:r>
      <w:proofErr w:type="spellEnd"/>
      <w:r w:rsidR="00D758A3" w:rsidRPr="00262DAC">
        <w:rPr>
          <w:rFonts w:ascii="Arial Narrow" w:hAnsi="Arial Narrow" w:cs="Arial"/>
          <w:sz w:val="24"/>
          <w:szCs w:val="24"/>
        </w:rPr>
        <w:t>. Dz. U. z 2024 poz. 1320)</w:t>
      </w:r>
      <w:r w:rsidR="00E27ABB" w:rsidRPr="00262D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62D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62DA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62D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62D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62DA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62DAC" w:rsidTr="00467CA2">
        <w:tc>
          <w:tcPr>
            <w:tcW w:w="2269" w:type="dxa"/>
            <w:shd w:val="clear" w:color="auto" w:fill="auto"/>
          </w:tcPr>
          <w:p w:rsidR="00D520D3" w:rsidRPr="00262DA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62DA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62DAC" w:rsidRDefault="00D758A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62DA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implantów neurochirurgicznych na okres 24 miesięcy</w:t>
            </w:r>
            <w:r w:rsidR="00D520D3" w:rsidRPr="00262DA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758A3" w:rsidRPr="00262DAC" w:rsidTr="00CA76F3">
        <w:tc>
          <w:tcPr>
            <w:tcW w:w="2269" w:type="dxa"/>
            <w:shd w:val="clear" w:color="auto" w:fill="auto"/>
          </w:tcPr>
          <w:p w:rsidR="00D758A3" w:rsidRPr="00262DAC" w:rsidRDefault="00D758A3" w:rsidP="00CA76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62DA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758A3" w:rsidRPr="00262DAC" w:rsidRDefault="00D758A3" w:rsidP="00CA76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62DA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112/2025</w:t>
            </w:r>
          </w:p>
        </w:tc>
      </w:tr>
    </w:tbl>
    <w:p w:rsidR="00DC652A" w:rsidRPr="00262DAC" w:rsidRDefault="00D758A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62D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62DA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62DA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62DA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62DA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62DAC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62DAC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62DAC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262DA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62DA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62DA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262DA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62DA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62DA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62DA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62DAC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62DA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262DA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62DA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262DA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62DA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62DA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62DA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62DA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62DA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62DA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62DA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62DA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62DA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62D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62DA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62DA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62DA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62DA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62DA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62DA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62DA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62DA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62DA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262DA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62DAC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262DA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62D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262D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62D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62DA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62DA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62DA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62DAC" w:rsidTr="00467CA2">
        <w:tc>
          <w:tcPr>
            <w:tcW w:w="2660" w:type="dxa"/>
            <w:shd w:val="clear" w:color="auto" w:fill="auto"/>
          </w:tcPr>
          <w:p w:rsidR="00D520D3" w:rsidRPr="00262DA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62DA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62DA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62DA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62D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62DA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62DA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62DA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62DAC" w:rsidRDefault="00D520D3" w:rsidP="00D758A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62D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758A3" w:rsidRPr="00262D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62D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62D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62D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62DA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62DA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D10" w:rsidRDefault="005C6D10" w:rsidP="00025386">
      <w:pPr>
        <w:spacing w:after="0" w:line="240" w:lineRule="auto"/>
      </w:pPr>
      <w:r>
        <w:separator/>
      </w:r>
    </w:p>
  </w:endnote>
  <w:endnote w:type="continuationSeparator" w:id="1">
    <w:p w:rsidR="005C6D10" w:rsidRDefault="005C6D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8A3" w:rsidRDefault="00D758A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D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DA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8A3" w:rsidRDefault="00D758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D10" w:rsidRDefault="005C6D10" w:rsidP="00025386">
      <w:pPr>
        <w:spacing w:after="0" w:line="240" w:lineRule="auto"/>
      </w:pPr>
      <w:r>
        <w:separator/>
      </w:r>
    </w:p>
  </w:footnote>
  <w:footnote w:type="continuationSeparator" w:id="1">
    <w:p w:rsidR="005C6D10" w:rsidRDefault="005C6D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8A3" w:rsidRDefault="00D758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8A3" w:rsidRDefault="00D758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8A3" w:rsidRDefault="00D758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58A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62DAC"/>
    <w:rsid w:val="004374F2"/>
    <w:rsid w:val="00460705"/>
    <w:rsid w:val="00467CA2"/>
    <w:rsid w:val="00485239"/>
    <w:rsid w:val="004E27D7"/>
    <w:rsid w:val="0055145C"/>
    <w:rsid w:val="005624D8"/>
    <w:rsid w:val="005C6D10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758A3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2025-09-30T14:15:00Z</dcterms:created>
  <dcterms:modified xsi:type="dcterms:W3CDTF">2025-09-30T14:16:00Z</dcterms:modified>
</cp:coreProperties>
</file>