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E16EB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16EB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E16EB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E16EB4" w:rsidTr="00D62E6E">
        <w:tc>
          <w:tcPr>
            <w:tcW w:w="2800" w:type="dxa"/>
            <w:shd w:val="clear" w:color="auto" w:fill="auto"/>
          </w:tcPr>
          <w:p w:rsidR="00D62E6E" w:rsidRPr="00E16EB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6EB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16EB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E16EB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E16EB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16EB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6E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16EB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16E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16EB4" w:rsidTr="00D62E6E">
        <w:tc>
          <w:tcPr>
            <w:tcW w:w="2800" w:type="dxa"/>
            <w:shd w:val="clear" w:color="auto" w:fill="auto"/>
          </w:tcPr>
          <w:p w:rsidR="00D62E6E" w:rsidRPr="00E16EB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6EB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E16EB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E16EB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16EB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6E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16EB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16EB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E16EB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B1CD4" w:rsidRPr="00E16EB4" w:rsidTr="00CA76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1CD4" w:rsidRPr="00E16EB4" w:rsidRDefault="007B1CD4" w:rsidP="00CA76F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B1CD4" w:rsidRPr="00E16EB4" w:rsidRDefault="007B1CD4" w:rsidP="00CA76F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16EB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E16EB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16EB4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E16EB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16EB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16EB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B1CD4" w:rsidRPr="00E16EB4" w:rsidRDefault="007B1CD4" w:rsidP="00CA76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B1CD4" w:rsidRPr="00E16EB4" w:rsidRDefault="007B1CD4" w:rsidP="00CA76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16EB4" w:rsidRDefault="007B1CD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16EB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E16EB4" w:rsidTr="00D62E6E">
        <w:tc>
          <w:tcPr>
            <w:tcW w:w="2269" w:type="dxa"/>
            <w:shd w:val="clear" w:color="auto" w:fill="auto"/>
          </w:tcPr>
          <w:p w:rsidR="00D62E6E" w:rsidRPr="00E16EB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E16EB4" w:rsidRDefault="007B1C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D62E6E" w:rsidRPr="00E16E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1CD4" w:rsidRPr="00E16EB4" w:rsidTr="00CA76F3">
        <w:tc>
          <w:tcPr>
            <w:tcW w:w="2269" w:type="dxa"/>
            <w:shd w:val="clear" w:color="auto" w:fill="auto"/>
          </w:tcPr>
          <w:p w:rsidR="007B1CD4" w:rsidRPr="00E16EB4" w:rsidRDefault="007B1CD4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1CD4" w:rsidRPr="00E16EB4" w:rsidRDefault="007B1CD4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112/2025</w:t>
            </w:r>
          </w:p>
        </w:tc>
      </w:tr>
    </w:tbl>
    <w:p w:rsidR="00BC121E" w:rsidRPr="00E16EB4" w:rsidRDefault="007B1CD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16EB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16EB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16EB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16EB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16EB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E16EB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E16EB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16EB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16EB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16EB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E16EB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E16EB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E16EB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16EB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16EB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6E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16EB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16EB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16EB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16EB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16EB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16EB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16EB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16EB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16EB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E16EB4" w:rsidTr="00620E37">
        <w:tc>
          <w:tcPr>
            <w:tcW w:w="2660" w:type="dxa"/>
            <w:shd w:val="clear" w:color="auto" w:fill="auto"/>
          </w:tcPr>
          <w:p w:rsidR="00BC121E" w:rsidRPr="00E16EB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E16EB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E16EB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E16EB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E16EB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16EB4" w:rsidRDefault="00844A96" w:rsidP="007B1CD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B1CD4"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16EB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E16EB4" w:rsidRDefault="00106AC7" w:rsidP="00BC121E">
      <w:pPr>
        <w:rPr>
          <w:rFonts w:ascii="Arial Narrow" w:hAnsi="Arial Narrow"/>
        </w:rPr>
      </w:pPr>
    </w:p>
    <w:sectPr w:rsidR="00106AC7" w:rsidRPr="00E16EB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E30" w:rsidRDefault="00AE6E30">
      <w:r>
        <w:separator/>
      </w:r>
    </w:p>
  </w:endnote>
  <w:endnote w:type="continuationSeparator" w:id="1">
    <w:p w:rsidR="00AE6E30" w:rsidRDefault="00AE6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E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E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D4" w:rsidRDefault="007B1C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E30" w:rsidRDefault="00AE6E30">
      <w:r>
        <w:separator/>
      </w:r>
    </w:p>
  </w:footnote>
  <w:footnote w:type="continuationSeparator" w:id="1">
    <w:p w:rsidR="00AE6E30" w:rsidRDefault="00AE6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D4" w:rsidRDefault="007B1C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D4" w:rsidRDefault="007B1C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D4" w:rsidRDefault="007B1C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CD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7D4E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1CD4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6E30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6EB4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2025-09-30T14:17:00Z</dcterms:created>
  <dcterms:modified xsi:type="dcterms:W3CDTF">2025-09-30T14:17:00Z</dcterms:modified>
</cp:coreProperties>
</file>