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D82F8" w14:textId="10F233D2" w:rsidR="00930A96" w:rsidRPr="0013667B" w:rsidRDefault="00992FFD" w:rsidP="0013667B">
      <w:pPr>
        <w:spacing w:after="480"/>
        <w:jc w:val="right"/>
        <w:rPr>
          <w:sz w:val="24"/>
          <w:szCs w:val="24"/>
        </w:rPr>
      </w:pPr>
      <w:r w:rsidRPr="0013667B">
        <w:rPr>
          <w:sz w:val="24"/>
          <w:szCs w:val="24"/>
        </w:rPr>
        <w:t>Poznań</w:t>
      </w:r>
      <w:r w:rsidR="00930A96" w:rsidRPr="0013667B">
        <w:rPr>
          <w:sz w:val="24"/>
          <w:szCs w:val="24"/>
        </w:rPr>
        <w:t xml:space="preserve"> dnia: </w:t>
      </w:r>
      <w:r w:rsidRPr="0013667B">
        <w:rPr>
          <w:sz w:val="24"/>
          <w:szCs w:val="24"/>
        </w:rPr>
        <w:t>2025-</w:t>
      </w:r>
      <w:r w:rsidR="00D127F4">
        <w:rPr>
          <w:sz w:val="24"/>
          <w:szCs w:val="24"/>
        </w:rPr>
        <w:t>10-01</w:t>
      </w:r>
    </w:p>
    <w:p w14:paraId="36765922" w14:textId="77777777" w:rsidR="00992FFD" w:rsidRPr="0013667B" w:rsidRDefault="00992FFD" w:rsidP="0013667B">
      <w:pPr>
        <w:rPr>
          <w:b/>
          <w:bCs/>
          <w:sz w:val="24"/>
          <w:szCs w:val="24"/>
        </w:rPr>
      </w:pPr>
      <w:r w:rsidRPr="0013667B">
        <w:rPr>
          <w:b/>
          <w:bCs/>
          <w:sz w:val="24"/>
          <w:szCs w:val="24"/>
        </w:rPr>
        <w:t>Szpital Wojewódzki w Poznaniu</w:t>
      </w:r>
    </w:p>
    <w:p w14:paraId="75463CB3" w14:textId="77777777" w:rsidR="00930A96" w:rsidRPr="0013667B" w:rsidRDefault="00992FFD" w:rsidP="0013667B">
      <w:pPr>
        <w:rPr>
          <w:b/>
          <w:bCs/>
          <w:sz w:val="24"/>
          <w:szCs w:val="24"/>
        </w:rPr>
      </w:pPr>
      <w:r w:rsidRPr="0013667B">
        <w:rPr>
          <w:b/>
          <w:bCs/>
          <w:sz w:val="24"/>
          <w:szCs w:val="24"/>
        </w:rPr>
        <w:t>Dział Zamówień Publicznych</w:t>
      </w:r>
    </w:p>
    <w:p w14:paraId="22938695" w14:textId="77777777" w:rsidR="00930A96" w:rsidRPr="0013667B" w:rsidRDefault="00992FFD" w:rsidP="0013667B">
      <w:pPr>
        <w:rPr>
          <w:sz w:val="24"/>
          <w:szCs w:val="24"/>
        </w:rPr>
      </w:pPr>
      <w:r w:rsidRPr="0013667B">
        <w:rPr>
          <w:sz w:val="24"/>
          <w:szCs w:val="24"/>
        </w:rPr>
        <w:t>Juraszów</w:t>
      </w:r>
      <w:r w:rsidR="00930A96" w:rsidRPr="0013667B">
        <w:rPr>
          <w:sz w:val="24"/>
          <w:szCs w:val="24"/>
        </w:rPr>
        <w:t xml:space="preserve"> </w:t>
      </w:r>
      <w:r w:rsidRPr="0013667B">
        <w:rPr>
          <w:sz w:val="24"/>
          <w:szCs w:val="24"/>
        </w:rPr>
        <w:t>7/19</w:t>
      </w:r>
    </w:p>
    <w:p w14:paraId="109EB6CF" w14:textId="77777777" w:rsidR="00930A96" w:rsidRPr="0013667B" w:rsidRDefault="00992FFD" w:rsidP="0013667B">
      <w:pPr>
        <w:rPr>
          <w:sz w:val="24"/>
          <w:szCs w:val="24"/>
        </w:rPr>
      </w:pPr>
      <w:r w:rsidRPr="0013667B">
        <w:rPr>
          <w:sz w:val="24"/>
          <w:szCs w:val="24"/>
        </w:rPr>
        <w:t>60-479</w:t>
      </w:r>
      <w:r w:rsidR="00930A96" w:rsidRPr="0013667B">
        <w:rPr>
          <w:sz w:val="24"/>
          <w:szCs w:val="24"/>
        </w:rPr>
        <w:t xml:space="preserve"> </w:t>
      </w:r>
      <w:r w:rsidRPr="0013667B">
        <w:rPr>
          <w:sz w:val="24"/>
          <w:szCs w:val="24"/>
        </w:rPr>
        <w:t>Poznań</w:t>
      </w:r>
    </w:p>
    <w:p w14:paraId="4EADE2DF" w14:textId="19D7262F" w:rsidR="00930A96" w:rsidRPr="0013667B" w:rsidRDefault="0013667B" w:rsidP="0013667B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930A96" w:rsidRPr="0013667B">
        <w:rPr>
          <w:b/>
          <w:sz w:val="24"/>
          <w:szCs w:val="24"/>
        </w:rPr>
        <w:t>WYKONAWCY</w:t>
      </w:r>
    </w:p>
    <w:p w14:paraId="7FE56524" w14:textId="77777777" w:rsidR="00930A96" w:rsidRPr="0013667B" w:rsidRDefault="00930A96" w:rsidP="0013667B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13667B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13667B" w14:paraId="028076A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661802" w14:textId="77777777" w:rsidR="00930A96" w:rsidRPr="0013667B" w:rsidRDefault="00930A96" w:rsidP="0013667B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13667B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4DB3B701" w14:textId="77777777" w:rsidR="00930A96" w:rsidRPr="0013667B" w:rsidRDefault="00930A96" w:rsidP="0013667B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13667B">
              <w:rPr>
                <w:sz w:val="28"/>
                <w:szCs w:val="28"/>
              </w:rPr>
              <w:t xml:space="preserve">o zmianie treści Specyfikacji Warunków Zamówienia (dalej </w:t>
            </w:r>
            <w:r w:rsidRPr="0013667B">
              <w:rPr>
                <w:b/>
                <w:bCs/>
                <w:sz w:val="28"/>
                <w:szCs w:val="28"/>
              </w:rPr>
              <w:t>SWZ</w:t>
            </w:r>
            <w:r w:rsidRPr="0013667B">
              <w:rPr>
                <w:sz w:val="28"/>
                <w:szCs w:val="28"/>
              </w:rPr>
              <w:t>)</w:t>
            </w:r>
          </w:p>
        </w:tc>
      </w:tr>
    </w:tbl>
    <w:p w14:paraId="50AF7160" w14:textId="3B5CB0D5" w:rsidR="00930A96" w:rsidRPr="0013667B" w:rsidRDefault="0013667B" w:rsidP="0013667B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930A96" w:rsidRPr="0013667B">
        <w:rPr>
          <w:rFonts w:eastAsia="Calibri"/>
          <w:sz w:val="24"/>
          <w:szCs w:val="24"/>
          <w:lang w:eastAsia="en-US"/>
        </w:rPr>
        <w:t xml:space="preserve">Dotyczy </w:t>
      </w:r>
      <w:r w:rsidR="00930A96" w:rsidRPr="0013667B">
        <w:rPr>
          <w:sz w:val="24"/>
          <w:szCs w:val="24"/>
        </w:rPr>
        <w:t>postępowania o udzielenie zamówienia publicznego</w:t>
      </w:r>
      <w:r w:rsidR="00930A96" w:rsidRPr="0013667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13667B" w14:paraId="78333F5C" w14:textId="77777777" w:rsidTr="00E03B3C">
        <w:tc>
          <w:tcPr>
            <w:tcW w:w="2269" w:type="dxa"/>
          </w:tcPr>
          <w:p w14:paraId="759D3E3F" w14:textId="77777777" w:rsidR="00930A96" w:rsidRPr="0013667B" w:rsidRDefault="00930A96" w:rsidP="0013667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C69F6F1" w14:textId="77777777" w:rsidR="00930A96" w:rsidRPr="0013667B" w:rsidRDefault="00992FFD" w:rsidP="0013667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13667B">
              <w:rPr>
                <w:bCs/>
                <w:sz w:val="24"/>
                <w:szCs w:val="24"/>
              </w:rPr>
              <w:t>Zakup  respiratora transportowego, turbinowego do terapii niewydolności oddechowej różnego pochodzenia u dzieci i dorosłych dla SOR</w:t>
            </w:r>
            <w:r w:rsidR="00930A96" w:rsidRPr="0013667B">
              <w:rPr>
                <w:bCs/>
                <w:sz w:val="24"/>
                <w:szCs w:val="24"/>
              </w:rPr>
              <w:t>.</w:t>
            </w:r>
          </w:p>
        </w:tc>
      </w:tr>
      <w:tr w:rsidR="00992FFD" w:rsidRPr="0013667B" w14:paraId="11ABEAF1" w14:textId="77777777" w:rsidTr="005F7CB4">
        <w:tc>
          <w:tcPr>
            <w:tcW w:w="2269" w:type="dxa"/>
          </w:tcPr>
          <w:p w14:paraId="61129505" w14:textId="77777777" w:rsidR="00992FFD" w:rsidRPr="0013667B" w:rsidRDefault="00992FFD" w:rsidP="0013667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0EBD089" w14:textId="77777777" w:rsidR="00992FFD" w:rsidRPr="0013667B" w:rsidRDefault="00992FFD" w:rsidP="0013667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13667B">
              <w:rPr>
                <w:bCs/>
                <w:sz w:val="24"/>
                <w:szCs w:val="24"/>
              </w:rPr>
              <w:t>SZW/DZP/111/2025</w:t>
            </w:r>
          </w:p>
        </w:tc>
      </w:tr>
    </w:tbl>
    <w:p w14:paraId="0B60EADB" w14:textId="77777777" w:rsidR="00992FFD" w:rsidRPr="0013667B" w:rsidRDefault="005C0930" w:rsidP="0013667B">
      <w:pPr>
        <w:spacing w:before="480" w:after="120"/>
        <w:jc w:val="both"/>
        <w:rPr>
          <w:b/>
          <w:sz w:val="24"/>
          <w:szCs w:val="24"/>
        </w:rPr>
      </w:pPr>
      <w:r w:rsidRPr="0013667B">
        <w:rPr>
          <w:sz w:val="24"/>
          <w:szCs w:val="24"/>
        </w:rPr>
        <w:t xml:space="preserve">Zamawiający, </w:t>
      </w:r>
      <w:r w:rsidR="00992FFD" w:rsidRPr="0013667B">
        <w:rPr>
          <w:b/>
          <w:sz w:val="24"/>
          <w:szCs w:val="24"/>
        </w:rPr>
        <w:t>Szpital Wojewódzki w Poznaniu</w:t>
      </w:r>
    </w:p>
    <w:p w14:paraId="201E9C17" w14:textId="77777777" w:rsidR="00EF1037" w:rsidRPr="0013667B" w:rsidRDefault="00992FFD" w:rsidP="0013667B">
      <w:pPr>
        <w:spacing w:before="480" w:after="120"/>
        <w:jc w:val="both"/>
        <w:rPr>
          <w:sz w:val="24"/>
          <w:szCs w:val="24"/>
        </w:rPr>
      </w:pPr>
      <w:r w:rsidRPr="0013667B">
        <w:rPr>
          <w:b/>
          <w:sz w:val="24"/>
          <w:szCs w:val="24"/>
        </w:rPr>
        <w:t>Dział Zamówień Publicznych</w:t>
      </w:r>
      <w:r w:rsidR="005C0930" w:rsidRPr="0013667B">
        <w:rPr>
          <w:sz w:val="24"/>
          <w:szCs w:val="24"/>
        </w:rPr>
        <w:t xml:space="preserve">, działając na podstawie art. 137 ust. 1 i 2 ustawy z dnia 11 września 2019r. Prawo zamówień publicznych </w:t>
      </w:r>
      <w:r w:rsidRPr="0013667B">
        <w:rPr>
          <w:sz w:val="24"/>
          <w:szCs w:val="24"/>
        </w:rPr>
        <w:t>(t.j. Dz. U. z 2024 poz. 1320)</w:t>
      </w:r>
      <w:r w:rsidR="005C0930" w:rsidRPr="0013667B">
        <w:rPr>
          <w:sz w:val="24"/>
          <w:szCs w:val="24"/>
        </w:rPr>
        <w:t xml:space="preserve">, </w:t>
      </w:r>
      <w:r w:rsidR="00EB3650" w:rsidRPr="0013667B">
        <w:rPr>
          <w:sz w:val="24"/>
          <w:szCs w:val="24"/>
        </w:rPr>
        <w:t xml:space="preserve">informuje o </w:t>
      </w:r>
      <w:r w:rsidR="005C0930" w:rsidRPr="0013667B">
        <w:rPr>
          <w:sz w:val="24"/>
          <w:szCs w:val="24"/>
        </w:rPr>
        <w:t>dokon</w:t>
      </w:r>
      <w:r w:rsidR="00EB3650" w:rsidRPr="0013667B">
        <w:rPr>
          <w:sz w:val="24"/>
          <w:szCs w:val="24"/>
        </w:rPr>
        <w:t>aniu</w:t>
      </w:r>
      <w:r w:rsidR="005C0930" w:rsidRPr="0013667B">
        <w:rPr>
          <w:sz w:val="24"/>
          <w:szCs w:val="24"/>
        </w:rPr>
        <w:t xml:space="preserve"> </w:t>
      </w:r>
      <w:r w:rsidR="00460DC4" w:rsidRPr="0013667B">
        <w:rPr>
          <w:sz w:val="24"/>
          <w:szCs w:val="24"/>
        </w:rPr>
        <w:t>zmian</w:t>
      </w:r>
      <w:r w:rsidR="005C0930" w:rsidRPr="0013667B">
        <w:rPr>
          <w:sz w:val="24"/>
          <w:szCs w:val="24"/>
        </w:rPr>
        <w:t xml:space="preserve"> w z</w:t>
      </w:r>
      <w:r w:rsidR="00460DC4" w:rsidRPr="0013667B">
        <w:rPr>
          <w:sz w:val="24"/>
          <w:szCs w:val="24"/>
        </w:rPr>
        <w:t>apis</w:t>
      </w:r>
      <w:r w:rsidR="005C0930" w:rsidRPr="0013667B">
        <w:rPr>
          <w:sz w:val="24"/>
          <w:szCs w:val="24"/>
        </w:rPr>
        <w:t>ach</w:t>
      </w:r>
      <w:r w:rsidR="00460DC4" w:rsidRPr="0013667B">
        <w:rPr>
          <w:sz w:val="24"/>
          <w:szCs w:val="24"/>
        </w:rPr>
        <w:t xml:space="preserve"> </w:t>
      </w:r>
      <w:r w:rsidR="0022485D" w:rsidRPr="0013667B">
        <w:rPr>
          <w:sz w:val="24"/>
          <w:szCs w:val="24"/>
        </w:rPr>
        <w:t>SWZ</w:t>
      </w:r>
      <w:r w:rsidR="00460DC4" w:rsidRPr="0013667B">
        <w:rPr>
          <w:sz w:val="24"/>
          <w:szCs w:val="24"/>
        </w:rPr>
        <w:t xml:space="preserve"> w następującym zakresie</w:t>
      </w:r>
      <w:r w:rsidR="00EF1037" w:rsidRPr="0013667B">
        <w:rPr>
          <w:sz w:val="24"/>
          <w:szCs w:val="24"/>
        </w:rPr>
        <w:t>:</w:t>
      </w:r>
    </w:p>
    <w:p w14:paraId="7D288C45" w14:textId="77777777" w:rsidR="0013667B" w:rsidRDefault="0013667B" w:rsidP="0013667B">
      <w:pPr>
        <w:jc w:val="both"/>
        <w:rPr>
          <w:b/>
          <w:sz w:val="24"/>
          <w:szCs w:val="24"/>
        </w:rPr>
      </w:pPr>
    </w:p>
    <w:p w14:paraId="70E121EF" w14:textId="4AD8E07A" w:rsidR="0013667B" w:rsidRPr="00223B05" w:rsidRDefault="0013667B" w:rsidP="0013667B">
      <w:pPr>
        <w:jc w:val="both"/>
        <w:rPr>
          <w:b/>
          <w:sz w:val="24"/>
          <w:szCs w:val="24"/>
        </w:rPr>
      </w:pPr>
      <w:r w:rsidRPr="00223B05">
        <w:rPr>
          <w:b/>
          <w:sz w:val="24"/>
          <w:szCs w:val="24"/>
        </w:rPr>
        <w:t xml:space="preserve">modyfikacja rozdziału 22 SWZ </w:t>
      </w:r>
    </w:p>
    <w:p w14:paraId="07DFC125" w14:textId="77777777" w:rsidR="0013667B" w:rsidRDefault="0013667B" w:rsidP="0013667B">
      <w:pPr>
        <w:jc w:val="both"/>
        <w:rPr>
          <w:b/>
          <w:sz w:val="24"/>
          <w:szCs w:val="24"/>
        </w:rPr>
      </w:pPr>
      <w:r w:rsidRPr="00223B05">
        <w:rPr>
          <w:b/>
          <w:sz w:val="24"/>
          <w:szCs w:val="24"/>
        </w:rPr>
        <w:t>BYŁO: (przed modyfikacją)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7647"/>
      </w:tblGrid>
      <w:tr w:rsidR="0013667B" w:rsidRPr="0013667B" w14:paraId="573410CD" w14:textId="77777777" w:rsidTr="0013667B">
        <w:tc>
          <w:tcPr>
            <w:tcW w:w="1418" w:type="dxa"/>
            <w:shd w:val="clear" w:color="auto" w:fill="F2F2F2"/>
          </w:tcPr>
          <w:p w14:paraId="1EAAEA34" w14:textId="77777777" w:rsidR="0013667B" w:rsidRPr="0013667B" w:rsidRDefault="0013667B" w:rsidP="00B81561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13667B">
              <w:rPr>
                <w:b/>
                <w:sz w:val="24"/>
                <w:szCs w:val="24"/>
              </w:rPr>
              <w:t>Nr kryterium</w:t>
            </w:r>
          </w:p>
        </w:tc>
        <w:tc>
          <w:tcPr>
            <w:tcW w:w="7647" w:type="dxa"/>
            <w:shd w:val="clear" w:color="auto" w:fill="F2F2F2"/>
          </w:tcPr>
          <w:p w14:paraId="1DE78DB5" w14:textId="77777777" w:rsidR="0013667B" w:rsidRPr="0013667B" w:rsidRDefault="0013667B" w:rsidP="00B81561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13667B">
              <w:rPr>
                <w:b/>
                <w:sz w:val="24"/>
                <w:szCs w:val="24"/>
              </w:rPr>
              <w:t>Wzór</w:t>
            </w:r>
          </w:p>
        </w:tc>
      </w:tr>
      <w:tr w:rsidR="0013667B" w:rsidRPr="0013667B" w14:paraId="0437978F" w14:textId="77777777" w:rsidTr="0013667B">
        <w:tc>
          <w:tcPr>
            <w:tcW w:w="1418" w:type="dxa"/>
          </w:tcPr>
          <w:p w14:paraId="03755D38" w14:textId="77777777" w:rsidR="0013667B" w:rsidRPr="0013667B" w:rsidRDefault="0013667B" w:rsidP="00B81561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>1</w:t>
            </w:r>
          </w:p>
        </w:tc>
        <w:tc>
          <w:tcPr>
            <w:tcW w:w="7647" w:type="dxa"/>
          </w:tcPr>
          <w:p w14:paraId="4885F187" w14:textId="77777777" w:rsidR="0013667B" w:rsidRPr="0013667B" w:rsidRDefault="0013667B" w:rsidP="00B81561">
            <w:pPr>
              <w:pStyle w:val="Tekstpodstawowy"/>
              <w:spacing w:before="60"/>
              <w:rPr>
                <w:b/>
                <w:bCs/>
                <w:szCs w:val="24"/>
              </w:rPr>
            </w:pPr>
            <w:r w:rsidRPr="0013667B">
              <w:rPr>
                <w:b/>
                <w:bCs/>
                <w:szCs w:val="24"/>
              </w:rPr>
              <w:t>K-1 Cena oferty brutto</w:t>
            </w:r>
          </w:p>
          <w:p w14:paraId="558FAD1F" w14:textId="77777777" w:rsidR="0013667B" w:rsidRPr="0013667B" w:rsidRDefault="0013667B" w:rsidP="00B81561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 xml:space="preserve">Liczba punktów = ( </w:t>
            </w:r>
            <w:proofErr w:type="spellStart"/>
            <w:r w:rsidRPr="0013667B">
              <w:rPr>
                <w:sz w:val="24"/>
                <w:szCs w:val="24"/>
              </w:rPr>
              <w:t>Cmin</w:t>
            </w:r>
            <w:proofErr w:type="spellEnd"/>
            <w:r w:rsidRPr="0013667B">
              <w:rPr>
                <w:sz w:val="24"/>
                <w:szCs w:val="24"/>
              </w:rPr>
              <w:t>/</w:t>
            </w:r>
            <w:proofErr w:type="spellStart"/>
            <w:r w:rsidRPr="0013667B">
              <w:rPr>
                <w:sz w:val="24"/>
                <w:szCs w:val="24"/>
              </w:rPr>
              <w:t>Cof</w:t>
            </w:r>
            <w:proofErr w:type="spellEnd"/>
            <w:r w:rsidRPr="0013667B">
              <w:rPr>
                <w:sz w:val="24"/>
                <w:szCs w:val="24"/>
              </w:rPr>
              <w:t xml:space="preserve"> ) * 100 * waga (80)</w:t>
            </w:r>
          </w:p>
          <w:p w14:paraId="03F15961" w14:textId="77777777" w:rsidR="0013667B" w:rsidRPr="0013667B" w:rsidRDefault="0013667B" w:rsidP="00B81561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>gdzie:</w:t>
            </w:r>
          </w:p>
          <w:p w14:paraId="5CFE8CEB" w14:textId="77777777" w:rsidR="0013667B" w:rsidRPr="0013667B" w:rsidRDefault="0013667B" w:rsidP="00B81561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 xml:space="preserve">- </w:t>
            </w:r>
            <w:proofErr w:type="spellStart"/>
            <w:r w:rsidRPr="0013667B">
              <w:rPr>
                <w:sz w:val="24"/>
                <w:szCs w:val="24"/>
              </w:rPr>
              <w:t>Cmin</w:t>
            </w:r>
            <w:proofErr w:type="spellEnd"/>
            <w:r w:rsidRPr="0013667B">
              <w:rPr>
                <w:sz w:val="24"/>
                <w:szCs w:val="24"/>
              </w:rPr>
              <w:t xml:space="preserve"> - najniższa cena spośród wszystkich ofert</w:t>
            </w:r>
          </w:p>
          <w:p w14:paraId="2C70F36E" w14:textId="77777777" w:rsidR="0013667B" w:rsidRPr="0013667B" w:rsidRDefault="0013667B" w:rsidP="00B81561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 xml:space="preserve">- </w:t>
            </w:r>
            <w:proofErr w:type="spellStart"/>
            <w:r w:rsidRPr="0013667B">
              <w:rPr>
                <w:sz w:val="24"/>
                <w:szCs w:val="24"/>
              </w:rPr>
              <w:t>Cof</w:t>
            </w:r>
            <w:proofErr w:type="spellEnd"/>
            <w:r w:rsidRPr="0013667B">
              <w:rPr>
                <w:sz w:val="24"/>
                <w:szCs w:val="24"/>
              </w:rPr>
              <w:t xml:space="preserve"> -  cena podana w ofercie</w:t>
            </w:r>
          </w:p>
        </w:tc>
      </w:tr>
      <w:tr w:rsidR="0013667B" w:rsidRPr="0013667B" w14:paraId="1C3C4F58" w14:textId="77777777" w:rsidTr="0013667B">
        <w:tc>
          <w:tcPr>
            <w:tcW w:w="1418" w:type="dxa"/>
          </w:tcPr>
          <w:p w14:paraId="63BDFF32" w14:textId="77777777" w:rsidR="0013667B" w:rsidRPr="0013667B" w:rsidRDefault="0013667B" w:rsidP="00B81561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>2</w:t>
            </w:r>
          </w:p>
        </w:tc>
        <w:tc>
          <w:tcPr>
            <w:tcW w:w="7647" w:type="dxa"/>
          </w:tcPr>
          <w:p w14:paraId="0AF40E7D" w14:textId="77777777" w:rsidR="0013667B" w:rsidRPr="0013667B" w:rsidRDefault="0013667B" w:rsidP="00B81561">
            <w:pPr>
              <w:pStyle w:val="Tekstpodstawowy"/>
              <w:spacing w:before="60"/>
              <w:rPr>
                <w:b/>
                <w:bCs/>
                <w:szCs w:val="24"/>
              </w:rPr>
            </w:pPr>
            <w:r w:rsidRPr="0013667B">
              <w:rPr>
                <w:b/>
                <w:bCs/>
                <w:szCs w:val="24"/>
              </w:rPr>
              <w:t>K-2 Okres gwarancji</w:t>
            </w:r>
          </w:p>
          <w:p w14:paraId="4FDC8569" w14:textId="77777777" w:rsidR="0013667B" w:rsidRPr="0013667B" w:rsidRDefault="0013667B" w:rsidP="00B81561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>Punkty zostaną wyliczone zgodnie z następującymi zasadami:</w:t>
            </w:r>
          </w:p>
          <w:p w14:paraId="59F6E93B" w14:textId="77777777" w:rsidR="0013667B" w:rsidRPr="0013667B" w:rsidRDefault="0013667B" w:rsidP="00B81561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>36 miesięcy – 0,00 pkt.</w:t>
            </w:r>
          </w:p>
          <w:p w14:paraId="705E5F56" w14:textId="77777777" w:rsidR="0013667B" w:rsidRPr="0013667B" w:rsidRDefault="0013667B" w:rsidP="00B81561">
            <w:pPr>
              <w:spacing w:before="60" w:after="120"/>
              <w:jc w:val="both"/>
              <w:rPr>
                <w:sz w:val="24"/>
                <w:szCs w:val="24"/>
                <w:u w:val="single"/>
              </w:rPr>
            </w:pPr>
            <w:r w:rsidRPr="0013667B">
              <w:rPr>
                <w:sz w:val="24"/>
                <w:szCs w:val="24"/>
              </w:rPr>
              <w:lastRenderedPageBreak/>
              <w:t xml:space="preserve">37- 42 miesięcy – 10,00 pkt. – </w:t>
            </w:r>
            <w:r w:rsidRPr="0013667B">
              <w:rPr>
                <w:sz w:val="24"/>
                <w:szCs w:val="24"/>
                <w:u w:val="single"/>
              </w:rPr>
              <w:t>PODAĆ dokładnie ILE</w:t>
            </w:r>
          </w:p>
          <w:p w14:paraId="6F7C5D73" w14:textId="77777777" w:rsidR="0013667B" w:rsidRPr="0013667B" w:rsidRDefault="0013667B" w:rsidP="00B81561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 xml:space="preserve">powyżej 42 miesięcy– 20,00 pkt. – </w:t>
            </w:r>
            <w:r w:rsidRPr="0013667B">
              <w:rPr>
                <w:sz w:val="24"/>
                <w:szCs w:val="24"/>
                <w:u w:val="single"/>
              </w:rPr>
              <w:t>PODAĆ dokładnie ILE</w:t>
            </w:r>
          </w:p>
          <w:p w14:paraId="2E326373" w14:textId="77777777" w:rsidR="0013667B" w:rsidRPr="0013667B" w:rsidRDefault="0013667B" w:rsidP="00B81561">
            <w:pPr>
              <w:spacing w:before="60" w:after="120"/>
              <w:jc w:val="both"/>
              <w:rPr>
                <w:bCs/>
                <w:i/>
                <w:sz w:val="24"/>
                <w:szCs w:val="24"/>
              </w:rPr>
            </w:pPr>
            <w:r w:rsidRPr="0013667B">
              <w:rPr>
                <w:bCs/>
                <w:i/>
                <w:sz w:val="24"/>
                <w:szCs w:val="24"/>
              </w:rPr>
              <w:t xml:space="preserve">Nie podanie terminu gwarancji zostanie uznane </w:t>
            </w:r>
            <w:r w:rsidRPr="0013667B">
              <w:rPr>
                <w:bCs/>
                <w:i/>
                <w:sz w:val="24"/>
                <w:szCs w:val="24"/>
              </w:rPr>
              <w:br/>
              <w:t>za zaoferowanie terminu gwarancji minimalnego tj. 36 miesięcy co skutkować będzie przyznaniem 0,00 pkt. w niniejszym kryterium.</w:t>
            </w:r>
          </w:p>
          <w:p w14:paraId="3F899595" w14:textId="6A690963" w:rsidR="0013667B" w:rsidRPr="0013667B" w:rsidRDefault="0013667B" w:rsidP="00B81561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>Podanie krótszego okresu gwarancji niż 36 miesięcy lub podanie innego niż wyżej wskazany skutkuje odrzuceniem oferty na podstawie art. 226 ust. 1 pkt. 5 Ustawy Pzp.</w:t>
            </w:r>
          </w:p>
        </w:tc>
      </w:tr>
    </w:tbl>
    <w:p w14:paraId="45FFD85E" w14:textId="77777777" w:rsidR="0013667B" w:rsidRDefault="0013667B" w:rsidP="0013667B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7652099C" w14:textId="77777777" w:rsidR="0013667B" w:rsidRDefault="0013667B" w:rsidP="0013667B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1373DB62" w14:textId="77777777" w:rsidR="0013667B" w:rsidRDefault="0013667B" w:rsidP="0013667B">
      <w:pPr>
        <w:spacing w:line="360" w:lineRule="auto"/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7647"/>
      </w:tblGrid>
      <w:tr w:rsidR="0013667B" w:rsidRPr="0013667B" w14:paraId="58152F64" w14:textId="77777777" w:rsidTr="00B81561">
        <w:tc>
          <w:tcPr>
            <w:tcW w:w="1418" w:type="dxa"/>
            <w:shd w:val="clear" w:color="auto" w:fill="F2F2F2"/>
          </w:tcPr>
          <w:p w14:paraId="236F9507" w14:textId="77777777" w:rsidR="0013667B" w:rsidRPr="0013667B" w:rsidRDefault="0013667B" w:rsidP="00B81561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13667B">
              <w:rPr>
                <w:b/>
                <w:sz w:val="24"/>
                <w:szCs w:val="24"/>
              </w:rPr>
              <w:t>Nr kryterium</w:t>
            </w:r>
          </w:p>
        </w:tc>
        <w:tc>
          <w:tcPr>
            <w:tcW w:w="7647" w:type="dxa"/>
            <w:shd w:val="clear" w:color="auto" w:fill="F2F2F2"/>
          </w:tcPr>
          <w:p w14:paraId="0AB4E07F" w14:textId="77777777" w:rsidR="0013667B" w:rsidRPr="0013667B" w:rsidRDefault="0013667B" w:rsidP="00B81561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13667B">
              <w:rPr>
                <w:b/>
                <w:sz w:val="24"/>
                <w:szCs w:val="24"/>
              </w:rPr>
              <w:t>Wzór</w:t>
            </w:r>
          </w:p>
        </w:tc>
      </w:tr>
      <w:tr w:rsidR="0013667B" w:rsidRPr="0013667B" w14:paraId="72DB37FB" w14:textId="77777777" w:rsidTr="00B81561">
        <w:tc>
          <w:tcPr>
            <w:tcW w:w="1418" w:type="dxa"/>
          </w:tcPr>
          <w:p w14:paraId="3FC80591" w14:textId="77777777" w:rsidR="0013667B" w:rsidRPr="0013667B" w:rsidRDefault="0013667B" w:rsidP="00B81561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>1</w:t>
            </w:r>
          </w:p>
        </w:tc>
        <w:tc>
          <w:tcPr>
            <w:tcW w:w="7647" w:type="dxa"/>
          </w:tcPr>
          <w:p w14:paraId="778A5746" w14:textId="77777777" w:rsidR="0013667B" w:rsidRPr="0013667B" w:rsidRDefault="0013667B" w:rsidP="00B81561">
            <w:pPr>
              <w:pStyle w:val="Tekstpodstawowy"/>
              <w:spacing w:before="60"/>
              <w:rPr>
                <w:b/>
                <w:bCs/>
                <w:szCs w:val="24"/>
              </w:rPr>
            </w:pPr>
            <w:r w:rsidRPr="0013667B">
              <w:rPr>
                <w:b/>
                <w:bCs/>
                <w:szCs w:val="24"/>
              </w:rPr>
              <w:t>K-1 Cena oferty brutto</w:t>
            </w:r>
          </w:p>
          <w:p w14:paraId="11432333" w14:textId="77777777" w:rsidR="0013667B" w:rsidRPr="0013667B" w:rsidRDefault="0013667B" w:rsidP="00B81561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 xml:space="preserve">Liczba punktów = ( </w:t>
            </w:r>
            <w:proofErr w:type="spellStart"/>
            <w:r w:rsidRPr="0013667B">
              <w:rPr>
                <w:sz w:val="24"/>
                <w:szCs w:val="24"/>
              </w:rPr>
              <w:t>Cmin</w:t>
            </w:r>
            <w:proofErr w:type="spellEnd"/>
            <w:r w:rsidRPr="0013667B">
              <w:rPr>
                <w:sz w:val="24"/>
                <w:szCs w:val="24"/>
              </w:rPr>
              <w:t>/</w:t>
            </w:r>
            <w:proofErr w:type="spellStart"/>
            <w:r w:rsidRPr="0013667B">
              <w:rPr>
                <w:sz w:val="24"/>
                <w:szCs w:val="24"/>
              </w:rPr>
              <w:t>Cof</w:t>
            </w:r>
            <w:proofErr w:type="spellEnd"/>
            <w:r w:rsidRPr="0013667B">
              <w:rPr>
                <w:sz w:val="24"/>
                <w:szCs w:val="24"/>
              </w:rPr>
              <w:t xml:space="preserve"> ) * 100 * waga (80)</w:t>
            </w:r>
          </w:p>
          <w:p w14:paraId="57AA1E4A" w14:textId="77777777" w:rsidR="0013667B" w:rsidRPr="0013667B" w:rsidRDefault="0013667B" w:rsidP="00B81561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>gdzie:</w:t>
            </w:r>
          </w:p>
          <w:p w14:paraId="3458D0A7" w14:textId="77777777" w:rsidR="0013667B" w:rsidRPr="0013667B" w:rsidRDefault="0013667B" w:rsidP="00B81561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 xml:space="preserve">- </w:t>
            </w:r>
            <w:proofErr w:type="spellStart"/>
            <w:r w:rsidRPr="0013667B">
              <w:rPr>
                <w:sz w:val="24"/>
                <w:szCs w:val="24"/>
              </w:rPr>
              <w:t>Cmin</w:t>
            </w:r>
            <w:proofErr w:type="spellEnd"/>
            <w:r w:rsidRPr="0013667B">
              <w:rPr>
                <w:sz w:val="24"/>
                <w:szCs w:val="24"/>
              </w:rPr>
              <w:t xml:space="preserve"> - najniższa cena spośród wszystkich ofert</w:t>
            </w:r>
          </w:p>
          <w:p w14:paraId="4E49735B" w14:textId="77777777" w:rsidR="0013667B" w:rsidRPr="0013667B" w:rsidRDefault="0013667B" w:rsidP="00B81561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 xml:space="preserve">- </w:t>
            </w:r>
            <w:proofErr w:type="spellStart"/>
            <w:r w:rsidRPr="0013667B">
              <w:rPr>
                <w:sz w:val="24"/>
                <w:szCs w:val="24"/>
              </w:rPr>
              <w:t>Cof</w:t>
            </w:r>
            <w:proofErr w:type="spellEnd"/>
            <w:r w:rsidRPr="0013667B">
              <w:rPr>
                <w:sz w:val="24"/>
                <w:szCs w:val="24"/>
              </w:rPr>
              <w:t xml:space="preserve"> -  cena podana w ofercie</w:t>
            </w:r>
          </w:p>
        </w:tc>
      </w:tr>
      <w:tr w:rsidR="0013667B" w:rsidRPr="0013667B" w14:paraId="7B21E09F" w14:textId="77777777" w:rsidTr="00B81561">
        <w:tc>
          <w:tcPr>
            <w:tcW w:w="1418" w:type="dxa"/>
          </w:tcPr>
          <w:p w14:paraId="5EFF94CA" w14:textId="77777777" w:rsidR="0013667B" w:rsidRPr="0013667B" w:rsidRDefault="0013667B" w:rsidP="00B81561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>2</w:t>
            </w:r>
          </w:p>
        </w:tc>
        <w:tc>
          <w:tcPr>
            <w:tcW w:w="7647" w:type="dxa"/>
          </w:tcPr>
          <w:p w14:paraId="0DFBE5EC" w14:textId="77777777" w:rsidR="0013667B" w:rsidRPr="0013667B" w:rsidRDefault="0013667B" w:rsidP="00B81561">
            <w:pPr>
              <w:pStyle w:val="Tekstpodstawowy"/>
              <w:spacing w:before="60"/>
              <w:rPr>
                <w:b/>
                <w:bCs/>
                <w:szCs w:val="24"/>
              </w:rPr>
            </w:pPr>
            <w:r w:rsidRPr="0013667B">
              <w:rPr>
                <w:b/>
                <w:bCs/>
                <w:szCs w:val="24"/>
              </w:rPr>
              <w:t>K-2 Okres gwarancji</w:t>
            </w:r>
          </w:p>
          <w:p w14:paraId="13B04EBA" w14:textId="77777777" w:rsidR="0013667B" w:rsidRPr="0013667B" w:rsidRDefault="0013667B" w:rsidP="00B81561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>Punkty zostaną wyliczone zgodnie z następującymi zasadami:</w:t>
            </w:r>
          </w:p>
          <w:p w14:paraId="600EAF87" w14:textId="6773B00E" w:rsidR="0013667B" w:rsidRPr="0013667B" w:rsidRDefault="00953FB6" w:rsidP="0013667B">
            <w:pPr>
              <w:spacing w:before="60" w:after="120"/>
              <w:jc w:val="both"/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 xml:space="preserve"> </w:t>
            </w:r>
            <w:r w:rsidR="0013667B" w:rsidRPr="0013667B">
              <w:rPr>
                <w:color w:val="EE0000"/>
                <w:sz w:val="24"/>
                <w:szCs w:val="24"/>
              </w:rPr>
              <w:t xml:space="preserve">24 </w:t>
            </w:r>
            <w:r w:rsidR="008F0197" w:rsidRPr="0013667B">
              <w:rPr>
                <w:color w:val="EE0000"/>
                <w:sz w:val="24"/>
                <w:szCs w:val="24"/>
              </w:rPr>
              <w:t>miesiąc</w:t>
            </w:r>
            <w:r w:rsidR="008F0197">
              <w:rPr>
                <w:color w:val="EE0000"/>
                <w:sz w:val="24"/>
                <w:szCs w:val="24"/>
              </w:rPr>
              <w:t>e</w:t>
            </w:r>
            <w:r w:rsidR="0013667B" w:rsidRPr="0013667B">
              <w:rPr>
                <w:color w:val="EE0000"/>
                <w:sz w:val="24"/>
                <w:szCs w:val="24"/>
              </w:rPr>
              <w:t xml:space="preserve"> – 0 pkt.</w:t>
            </w:r>
            <w:r w:rsidR="0013667B" w:rsidRPr="0013667B">
              <w:rPr>
                <w:color w:val="EE0000"/>
                <w:sz w:val="24"/>
                <w:szCs w:val="24"/>
                <w:u w:val="single"/>
              </w:rPr>
              <w:t xml:space="preserve"> </w:t>
            </w:r>
          </w:p>
          <w:p w14:paraId="368E709D" w14:textId="4ECE1ECF" w:rsidR="0013667B" w:rsidRPr="0013667B" w:rsidRDefault="0013667B" w:rsidP="0013667B">
            <w:pPr>
              <w:spacing w:before="60" w:after="120"/>
              <w:jc w:val="both"/>
              <w:rPr>
                <w:color w:val="EE0000"/>
                <w:sz w:val="24"/>
                <w:szCs w:val="24"/>
              </w:rPr>
            </w:pPr>
            <w:r w:rsidRPr="0013667B">
              <w:rPr>
                <w:color w:val="EE0000"/>
                <w:sz w:val="24"/>
                <w:szCs w:val="24"/>
              </w:rPr>
              <w:t xml:space="preserve"> 25 do 36 miesięcy – 10 pkt.</w:t>
            </w:r>
            <w:r w:rsidRPr="0013667B">
              <w:rPr>
                <w:color w:val="EE0000"/>
                <w:sz w:val="24"/>
                <w:szCs w:val="24"/>
                <w:u w:val="single"/>
              </w:rPr>
              <w:t xml:space="preserve"> PODAĆ dokładnie ILE</w:t>
            </w:r>
          </w:p>
          <w:p w14:paraId="4F56BEF8" w14:textId="6C58B3B0" w:rsidR="0013667B" w:rsidRPr="0013667B" w:rsidRDefault="0013667B" w:rsidP="0013667B">
            <w:pPr>
              <w:spacing w:before="60" w:after="120"/>
              <w:jc w:val="both"/>
              <w:rPr>
                <w:color w:val="EE0000"/>
                <w:sz w:val="24"/>
                <w:szCs w:val="24"/>
              </w:rPr>
            </w:pPr>
            <w:r w:rsidRPr="0013667B">
              <w:rPr>
                <w:color w:val="EE0000"/>
                <w:sz w:val="24"/>
                <w:szCs w:val="24"/>
              </w:rPr>
              <w:t xml:space="preserve"> &gt; 36 miesięcy – 20 pkt.</w:t>
            </w:r>
            <w:r w:rsidRPr="0013667B">
              <w:rPr>
                <w:color w:val="EE0000"/>
                <w:sz w:val="24"/>
                <w:szCs w:val="24"/>
                <w:u w:val="single"/>
              </w:rPr>
              <w:t xml:space="preserve"> PODAĆ dokładnie ILE</w:t>
            </w:r>
          </w:p>
          <w:p w14:paraId="79928E5F" w14:textId="064F44B3" w:rsidR="0013667B" w:rsidRPr="0013667B" w:rsidRDefault="0013667B" w:rsidP="00B81561">
            <w:pPr>
              <w:spacing w:before="60" w:after="120"/>
              <w:jc w:val="both"/>
              <w:rPr>
                <w:bCs/>
                <w:i/>
                <w:sz w:val="24"/>
                <w:szCs w:val="24"/>
              </w:rPr>
            </w:pPr>
            <w:r w:rsidRPr="0013667B">
              <w:rPr>
                <w:bCs/>
                <w:i/>
                <w:sz w:val="24"/>
                <w:szCs w:val="24"/>
              </w:rPr>
              <w:t xml:space="preserve">Nie podanie terminu gwarancji zostanie uznane </w:t>
            </w:r>
            <w:r w:rsidRPr="0013667B">
              <w:rPr>
                <w:bCs/>
                <w:i/>
                <w:sz w:val="24"/>
                <w:szCs w:val="24"/>
              </w:rPr>
              <w:br/>
              <w:t>za zaoferowanie terminu gwarancji minimalnego tj</w:t>
            </w:r>
            <w:r w:rsidRPr="0013667B">
              <w:rPr>
                <w:bCs/>
                <w:i/>
                <w:color w:val="EE0000"/>
                <w:sz w:val="24"/>
                <w:szCs w:val="24"/>
              </w:rPr>
              <w:t>. 24 miesiąc</w:t>
            </w:r>
            <w:r>
              <w:rPr>
                <w:bCs/>
                <w:i/>
                <w:color w:val="EE0000"/>
                <w:sz w:val="24"/>
                <w:szCs w:val="24"/>
              </w:rPr>
              <w:t>e</w:t>
            </w:r>
            <w:r w:rsidRPr="0013667B">
              <w:rPr>
                <w:bCs/>
                <w:i/>
                <w:color w:val="EE0000"/>
                <w:sz w:val="24"/>
                <w:szCs w:val="24"/>
              </w:rPr>
              <w:t xml:space="preserve"> </w:t>
            </w:r>
            <w:r w:rsidRPr="0013667B">
              <w:rPr>
                <w:bCs/>
                <w:i/>
                <w:sz w:val="24"/>
                <w:szCs w:val="24"/>
              </w:rPr>
              <w:t>co skutkować będzie przyznaniem 0,00 pkt. w niniejszym kryterium.</w:t>
            </w:r>
          </w:p>
          <w:p w14:paraId="140E13FF" w14:textId="4271994C" w:rsidR="0013667B" w:rsidRPr="0013667B" w:rsidRDefault="0013667B" w:rsidP="00B81561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13667B">
              <w:rPr>
                <w:sz w:val="24"/>
                <w:szCs w:val="24"/>
              </w:rPr>
              <w:t xml:space="preserve">Podanie krótszego okresu gwarancji niż </w:t>
            </w:r>
            <w:r w:rsidRPr="0013667B">
              <w:rPr>
                <w:color w:val="EE0000"/>
                <w:sz w:val="24"/>
                <w:szCs w:val="24"/>
              </w:rPr>
              <w:t xml:space="preserve">24 </w:t>
            </w:r>
            <w:r w:rsidR="00953FB6" w:rsidRPr="0013667B">
              <w:rPr>
                <w:color w:val="EE0000"/>
                <w:sz w:val="24"/>
                <w:szCs w:val="24"/>
              </w:rPr>
              <w:t>miesiące</w:t>
            </w:r>
            <w:r w:rsidRPr="0013667B">
              <w:rPr>
                <w:color w:val="EE0000"/>
                <w:sz w:val="24"/>
                <w:szCs w:val="24"/>
              </w:rPr>
              <w:t xml:space="preserve"> </w:t>
            </w:r>
            <w:r w:rsidRPr="0013667B">
              <w:rPr>
                <w:sz w:val="24"/>
                <w:szCs w:val="24"/>
              </w:rPr>
              <w:t>lub podanie innego niż wyżej wskazany skutkuje odrzuceniem oferty na podstawie art. 226 ust. 1 pkt. 5 Ustawy Pzp.</w:t>
            </w:r>
          </w:p>
        </w:tc>
      </w:tr>
    </w:tbl>
    <w:p w14:paraId="7CD40D28" w14:textId="77777777" w:rsidR="0013667B" w:rsidRDefault="0013667B" w:rsidP="0013667B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52242CCD" w14:textId="55D0A9F0" w:rsidR="0013667B" w:rsidRDefault="0013667B" w:rsidP="0013667B">
      <w:pPr>
        <w:pStyle w:val="Tekstpodstawowy"/>
        <w:spacing w:line="240" w:lineRule="auto"/>
        <w:ind w:right="-2"/>
        <w:rPr>
          <w:i/>
          <w:szCs w:val="24"/>
        </w:rPr>
      </w:pPr>
      <w:r>
        <w:t xml:space="preserve">- </w:t>
      </w:r>
      <w:r w:rsidRPr="006F23CF">
        <w:t xml:space="preserve">modyfikuje się zał. nr 2 do SWZ </w:t>
      </w:r>
      <w:r>
        <w:t>–</w:t>
      </w:r>
      <w:r w:rsidRPr="006F23CF">
        <w:t xml:space="preserve"> OPZ  Formularz asortymentowo </w:t>
      </w:r>
      <w:r>
        <w:t>–</w:t>
      </w:r>
      <w:r w:rsidRPr="006F23CF">
        <w:t xml:space="preserve"> cenowy, formularz ofertowy – zał. nr 1, które to dokumenty zamieszcza na stronie internetowej Zamawiającego oraz na Platformie on-line.</w:t>
      </w:r>
    </w:p>
    <w:p w14:paraId="7727EFB7" w14:textId="77777777" w:rsidR="0013667B" w:rsidRDefault="0013667B" w:rsidP="0013667B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0514AC9B" w14:textId="77777777" w:rsidR="000B68E8" w:rsidRDefault="000B68E8" w:rsidP="000B68E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52E6717" w14:textId="77777777" w:rsidR="000B68E8" w:rsidRDefault="000B68E8" w:rsidP="000B68E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60359A58" w14:textId="77777777" w:rsidR="000B68E8" w:rsidRDefault="000B68E8" w:rsidP="000B68E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036F1CA1" w14:textId="77777777" w:rsidR="000B68E8" w:rsidRDefault="000B68E8" w:rsidP="000B68E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25C192BC" w14:textId="196F8D0E" w:rsidR="005C0930" w:rsidRPr="0013667B" w:rsidRDefault="005C0930" w:rsidP="0013667B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13667B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38465" w14:textId="77777777" w:rsidR="009E19C1" w:rsidRDefault="009E19C1">
      <w:r>
        <w:separator/>
      </w:r>
    </w:p>
  </w:endnote>
  <w:endnote w:type="continuationSeparator" w:id="0">
    <w:p w14:paraId="41F6DB52" w14:textId="77777777" w:rsidR="009E19C1" w:rsidRDefault="009E1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C680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BF85B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63730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810156A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9F03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C0B3E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C2D43F" w14:textId="77777777" w:rsidR="00EF1037" w:rsidRDefault="00EF1037">
    <w:pPr>
      <w:pStyle w:val="Stopka"/>
      <w:tabs>
        <w:tab w:val="clear" w:pos="4536"/>
        <w:tab w:val="left" w:pos="6237"/>
      </w:tabs>
    </w:pPr>
  </w:p>
  <w:p w14:paraId="7055769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8AF6C" w14:textId="77777777" w:rsidR="009E19C1" w:rsidRDefault="009E19C1">
      <w:r>
        <w:separator/>
      </w:r>
    </w:p>
  </w:footnote>
  <w:footnote w:type="continuationSeparator" w:id="0">
    <w:p w14:paraId="5EDF6829" w14:textId="77777777" w:rsidR="009E19C1" w:rsidRDefault="009E1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8FA6D" w14:textId="77777777" w:rsidR="00992FFD" w:rsidRDefault="00992F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8314B" w14:textId="77777777" w:rsidR="00992FFD" w:rsidRDefault="00992F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7389" w14:textId="77777777" w:rsidR="00992FFD" w:rsidRDefault="00992F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9C1"/>
    <w:rsid w:val="00057D02"/>
    <w:rsid w:val="000613E0"/>
    <w:rsid w:val="000B68E8"/>
    <w:rsid w:val="0013667B"/>
    <w:rsid w:val="001A571A"/>
    <w:rsid w:val="0022485D"/>
    <w:rsid w:val="002B1C74"/>
    <w:rsid w:val="00384EFD"/>
    <w:rsid w:val="004222DA"/>
    <w:rsid w:val="00453E59"/>
    <w:rsid w:val="00457FA5"/>
    <w:rsid w:val="00460DC4"/>
    <w:rsid w:val="00481017"/>
    <w:rsid w:val="004859F9"/>
    <w:rsid w:val="005079A4"/>
    <w:rsid w:val="0055546F"/>
    <w:rsid w:val="005C0930"/>
    <w:rsid w:val="006736C6"/>
    <w:rsid w:val="006D4AE5"/>
    <w:rsid w:val="00854803"/>
    <w:rsid w:val="0087224A"/>
    <w:rsid w:val="008F0197"/>
    <w:rsid w:val="009149C3"/>
    <w:rsid w:val="00930A96"/>
    <w:rsid w:val="00953AA1"/>
    <w:rsid w:val="00953FB6"/>
    <w:rsid w:val="0095641D"/>
    <w:rsid w:val="00992FFD"/>
    <w:rsid w:val="009D169F"/>
    <w:rsid w:val="009E19C1"/>
    <w:rsid w:val="00A4668B"/>
    <w:rsid w:val="00AB3B11"/>
    <w:rsid w:val="00AC05E6"/>
    <w:rsid w:val="00B26D41"/>
    <w:rsid w:val="00B361A9"/>
    <w:rsid w:val="00B93A23"/>
    <w:rsid w:val="00C152AE"/>
    <w:rsid w:val="00C57620"/>
    <w:rsid w:val="00CC43BA"/>
    <w:rsid w:val="00D127F4"/>
    <w:rsid w:val="00D1574A"/>
    <w:rsid w:val="00D248D2"/>
    <w:rsid w:val="00E02559"/>
    <w:rsid w:val="00E03B3C"/>
    <w:rsid w:val="00E74582"/>
    <w:rsid w:val="00EB3650"/>
    <w:rsid w:val="00EF1037"/>
    <w:rsid w:val="00F16162"/>
    <w:rsid w:val="00F369C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E744DC"/>
  <w15:chartTrackingRefBased/>
  <w15:docId w15:val="{BBE2A094-9FB3-404F-B3CF-9D9E16350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3667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2</Pages>
  <Words>377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8</cp:revision>
  <cp:lastPrinted>2001-02-10T18:08:00Z</cp:lastPrinted>
  <dcterms:created xsi:type="dcterms:W3CDTF">2025-09-29T12:07:00Z</dcterms:created>
  <dcterms:modified xsi:type="dcterms:W3CDTF">2025-10-01T10:45:00Z</dcterms:modified>
</cp:coreProperties>
</file>