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05612E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1B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0A9AD0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0F41B9">
        <w:rPr>
          <w:rFonts w:ascii="Times New Roman" w:eastAsia="Times New Roman" w:hAnsi="Times New Roman"/>
          <w:b/>
          <w:lang w:eastAsia="pl-PL"/>
        </w:rPr>
        <w:t>118</w:t>
      </w:r>
      <w:r w:rsidR="00663E40">
        <w:rPr>
          <w:rFonts w:ascii="Times New Roman" w:eastAsia="Times New Roman" w:hAnsi="Times New Roman"/>
          <w:b/>
          <w:lang w:eastAsia="pl-PL"/>
        </w:rPr>
        <w:t>/</w:t>
      </w:r>
      <w:r w:rsidR="00BC22CA" w:rsidRPr="00BC22CA">
        <w:rPr>
          <w:rFonts w:ascii="Times New Roman" w:eastAsia="Times New Roman" w:hAnsi="Times New Roman"/>
          <w:b/>
          <w:lang w:eastAsia="pl-PL"/>
        </w:rPr>
        <w:t>202</w:t>
      </w:r>
      <w:r w:rsidR="00663E40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0F41B9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484F461" w14:textId="77777777" w:rsidR="000F41B9" w:rsidRPr="000F41B9" w:rsidRDefault="000F41B9" w:rsidP="000F41B9">
      <w:pPr>
        <w:spacing w:before="240" w:line="276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0F41B9">
        <w:rPr>
          <w:rFonts w:ascii="Times New Roman" w:hAnsi="Times New Roman"/>
          <w:b/>
          <w:sz w:val="24"/>
          <w:szCs w:val="24"/>
        </w:rPr>
        <w:t>Przedmiotem zamówienia jest zakup z wdrożeniem produkcyjnym:</w:t>
      </w:r>
      <w:r w:rsidRPr="000F41B9">
        <w:rPr>
          <w:rFonts w:ascii="Times New Roman" w:hAnsi="Times New Roman"/>
          <w:b/>
          <w:sz w:val="24"/>
          <w:szCs w:val="24"/>
        </w:rPr>
        <w:br/>
        <w:t xml:space="preserve">- infrastruktury cyberochrony transmisji danych; </w:t>
      </w:r>
      <w:r w:rsidRPr="000F41B9">
        <w:rPr>
          <w:rFonts w:ascii="Times New Roman" w:hAnsi="Times New Roman"/>
          <w:b/>
          <w:sz w:val="24"/>
          <w:szCs w:val="24"/>
        </w:rPr>
        <w:br/>
        <w:t xml:space="preserve">- narzędzi cyberochrony </w:t>
      </w:r>
      <w:r w:rsidRPr="000F41B9">
        <w:rPr>
          <w:rFonts w:ascii="Times New Roman" w:hAnsi="Times New Roman"/>
          <w:b/>
          <w:sz w:val="24"/>
          <w:szCs w:val="24"/>
        </w:rPr>
        <w:br/>
        <w:t>oraz usługi szkoleń dla personelu Szpitala Wojewódzkiego w Poznaniu z zakresu cyberbezpieczeństwa środowiska informatycznego i danych medycznych w tym środowisku</w:t>
      </w:r>
    </w:p>
    <w:p w14:paraId="4A06A6D4" w14:textId="1FB1E666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6AE8F032" w:rsidR="00BC22CA" w:rsidRPr="00F72F20" w:rsidRDefault="00F72F20" w:rsidP="00F72F20">
    <w:pPr>
      <w:pStyle w:val="Nagwek"/>
      <w:jc w:val="center"/>
      <w:rPr>
        <w:b/>
        <w:bCs/>
      </w:rPr>
    </w:pPr>
    <w:r>
      <w:rPr>
        <w:noProof/>
      </w:rPr>
      <w:drawing>
        <wp:inline distT="0" distB="0" distL="0" distR="0" wp14:anchorId="0553A873" wp14:editId="75720809">
          <wp:extent cx="3522345" cy="680085"/>
          <wp:effectExtent l="0" t="0" r="1905" b="5715"/>
          <wp:docPr id="1448276877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76877" name="Obraz 1448276877" descr="C:\tmp\Zestawienie znaków_KPO_barwy RP_NGEU_wersja polska\POZIOM\RGB\KPO_NextGenerationEU_poziom_zestawienie_podstawowe_ RGB_wariant_achromatyczny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680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F07F9"/>
    <w:rsid w:val="000F41B9"/>
    <w:rsid w:val="001231F7"/>
    <w:rsid w:val="001251B0"/>
    <w:rsid w:val="0016158F"/>
    <w:rsid w:val="001C2314"/>
    <w:rsid w:val="001C24B3"/>
    <w:rsid w:val="00213980"/>
    <w:rsid w:val="002F7928"/>
    <w:rsid w:val="004374F2"/>
    <w:rsid w:val="00460705"/>
    <w:rsid w:val="00485239"/>
    <w:rsid w:val="004A6FA4"/>
    <w:rsid w:val="004B299B"/>
    <w:rsid w:val="004E27D7"/>
    <w:rsid w:val="0055145C"/>
    <w:rsid w:val="005526AA"/>
    <w:rsid w:val="005624D8"/>
    <w:rsid w:val="00620476"/>
    <w:rsid w:val="00632866"/>
    <w:rsid w:val="00657A47"/>
    <w:rsid w:val="00663E40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A5F0D"/>
    <w:rsid w:val="00AC7B3A"/>
    <w:rsid w:val="00AF7375"/>
    <w:rsid w:val="00B24B0F"/>
    <w:rsid w:val="00B77707"/>
    <w:rsid w:val="00BB27F1"/>
    <w:rsid w:val="00BC22CA"/>
    <w:rsid w:val="00BE0422"/>
    <w:rsid w:val="00BE3BCE"/>
    <w:rsid w:val="00BF2693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72F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14</cp:revision>
  <dcterms:created xsi:type="dcterms:W3CDTF">2021-02-19T11:58:00Z</dcterms:created>
  <dcterms:modified xsi:type="dcterms:W3CDTF">2025-09-09T10:02:00Z</dcterms:modified>
</cp:coreProperties>
</file>