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782BFB32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7323EB">
        <w:rPr>
          <w:rFonts w:ascii="Times New Roman" w:eastAsia="Times New Roman" w:hAnsi="Times New Roman"/>
          <w:b/>
          <w:lang w:eastAsia="pl-PL"/>
        </w:rPr>
        <w:t>118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3F5248">
        <w:rPr>
          <w:rFonts w:ascii="Times New Roman" w:eastAsia="Times New Roman" w:hAnsi="Times New Roman"/>
          <w:b/>
          <w:lang w:eastAsia="pl-PL"/>
        </w:rPr>
        <w:t>5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2114DE77" w14:textId="77777777" w:rsidR="007323EB" w:rsidRPr="007323EB" w:rsidRDefault="00AB456A" w:rsidP="007323E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 </w:t>
      </w:r>
      <w:r w:rsidR="007323EB" w:rsidRPr="007323EB">
        <w:rPr>
          <w:rFonts w:ascii="Times New Roman" w:eastAsia="Times New Roman" w:hAnsi="Times New Roman"/>
          <w:b/>
          <w:bCs/>
          <w:lang w:eastAsia="pl-PL"/>
        </w:rPr>
        <w:t>Przedmiotem zamówienia jest zakup z wdrożeniem produkcyjnym:</w:t>
      </w:r>
    </w:p>
    <w:p w14:paraId="38A74569" w14:textId="77777777" w:rsidR="007323EB" w:rsidRPr="007323EB" w:rsidRDefault="007323EB" w:rsidP="007323E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7323EB">
        <w:rPr>
          <w:rFonts w:ascii="Times New Roman" w:eastAsia="Times New Roman" w:hAnsi="Times New Roman"/>
          <w:b/>
          <w:bCs/>
          <w:lang w:eastAsia="pl-PL"/>
        </w:rPr>
        <w:t xml:space="preserve">- infrastruktury cyberochrony transmisji danych; </w:t>
      </w:r>
    </w:p>
    <w:p w14:paraId="041EA03E" w14:textId="77777777" w:rsidR="007323EB" w:rsidRPr="007323EB" w:rsidRDefault="007323EB" w:rsidP="007323E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7323EB">
        <w:rPr>
          <w:rFonts w:ascii="Times New Roman" w:eastAsia="Times New Roman" w:hAnsi="Times New Roman"/>
          <w:b/>
          <w:bCs/>
          <w:lang w:eastAsia="pl-PL"/>
        </w:rPr>
        <w:t xml:space="preserve">- narzędzi cyberochrony </w:t>
      </w:r>
    </w:p>
    <w:p w14:paraId="06C1DA75" w14:textId="25F62EDC" w:rsidR="00AB456A" w:rsidRPr="00D122CA" w:rsidRDefault="007323EB" w:rsidP="007323E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7323EB">
        <w:rPr>
          <w:rFonts w:ascii="Times New Roman" w:eastAsia="Times New Roman" w:hAnsi="Times New Roman"/>
          <w:b/>
          <w:bCs/>
          <w:lang w:eastAsia="pl-PL"/>
        </w:rPr>
        <w:t>oraz usługi szkoleń dla personelu Szpitala Wojewódzkiego w Poznaniu z zakresu cyberbezpieczeństwa środowiska informatycznego i danych medycznych w tym środowisku</w:t>
      </w:r>
    </w:p>
    <w:p w14:paraId="55E662F7" w14:textId="6D660C74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7323EB">
        <w:rPr>
          <w:rFonts w:ascii="Times New Roman" w:eastAsia="Times New Roman" w:hAnsi="Times New Roman"/>
          <w:b/>
          <w:bCs/>
          <w:lang w:eastAsia="pl-PL"/>
        </w:rPr>
        <w:t>118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3F5248">
        <w:rPr>
          <w:rFonts w:ascii="Times New Roman" w:eastAsia="Times New Roman" w:hAnsi="Times New Roman"/>
          <w:b/>
          <w:bCs/>
          <w:lang w:eastAsia="pl-PL"/>
        </w:rPr>
        <w:t>5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 w:rsidRPr="00D122CA">
        <w:rPr>
          <w:rFonts w:ascii="Times New Roman" w:hAnsi="Times New Roman"/>
          <w:bCs/>
        </w:rPr>
        <w:t>późn</w:t>
      </w:r>
      <w:proofErr w:type="spellEnd"/>
      <w:r w:rsidRPr="00D122CA">
        <w:rPr>
          <w:rFonts w:ascii="Times New Roman" w:hAnsi="Times New Roman"/>
          <w:bCs/>
        </w:rPr>
        <w:t>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37ACF4F8" w:rsidR="00513D3B" w:rsidRDefault="00444779" w:rsidP="00444779">
    <w:pPr>
      <w:pStyle w:val="Nagwek"/>
      <w:jc w:val="center"/>
    </w:pPr>
    <w:r>
      <w:rPr>
        <w:noProof/>
      </w:rPr>
      <w:drawing>
        <wp:inline distT="0" distB="0" distL="0" distR="0" wp14:anchorId="013EB114" wp14:editId="5D1BFDB8">
          <wp:extent cx="3522345" cy="680085"/>
          <wp:effectExtent l="0" t="0" r="1905" b="5715"/>
          <wp:docPr id="1448276877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76877" name="Obraz 1448276877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53587"/>
    <w:rsid w:val="00084786"/>
    <w:rsid w:val="001C2314"/>
    <w:rsid w:val="002040ED"/>
    <w:rsid w:val="00211E8D"/>
    <w:rsid w:val="00257724"/>
    <w:rsid w:val="003B0EFD"/>
    <w:rsid w:val="003F5248"/>
    <w:rsid w:val="00400967"/>
    <w:rsid w:val="004374F2"/>
    <w:rsid w:val="00444779"/>
    <w:rsid w:val="00455C89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323EB"/>
    <w:rsid w:val="00745A44"/>
    <w:rsid w:val="008B797E"/>
    <w:rsid w:val="008F2498"/>
    <w:rsid w:val="00933E24"/>
    <w:rsid w:val="0093641B"/>
    <w:rsid w:val="00A003A6"/>
    <w:rsid w:val="00A56A6F"/>
    <w:rsid w:val="00AB456A"/>
    <w:rsid w:val="00B77707"/>
    <w:rsid w:val="00BE3BCE"/>
    <w:rsid w:val="00C66549"/>
    <w:rsid w:val="00D122CA"/>
    <w:rsid w:val="00D46D9A"/>
    <w:rsid w:val="00D55FC4"/>
    <w:rsid w:val="00D6611C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22B6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14</cp:revision>
  <dcterms:created xsi:type="dcterms:W3CDTF">2022-04-27T10:19:00Z</dcterms:created>
  <dcterms:modified xsi:type="dcterms:W3CDTF">2025-09-09T10:02:00Z</dcterms:modified>
</cp:coreProperties>
</file>