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25AF1" w14:textId="76775765" w:rsidR="006676AE" w:rsidRPr="00454E29" w:rsidRDefault="006676AE" w:rsidP="006676AE">
      <w:pPr>
        <w:pStyle w:val="Nagwek4"/>
        <w:rPr>
          <w:bCs/>
          <w:i w:val="0"/>
          <w:szCs w:val="24"/>
        </w:rPr>
      </w:pPr>
      <w:r w:rsidRPr="00454E29">
        <w:rPr>
          <w:bCs/>
          <w:i w:val="0"/>
          <w:szCs w:val="24"/>
        </w:rPr>
        <w:t xml:space="preserve">Załącznik nr </w:t>
      </w:r>
      <w:r w:rsidR="00454E29" w:rsidRPr="00454E29">
        <w:rPr>
          <w:bCs/>
          <w:i w:val="0"/>
          <w:szCs w:val="24"/>
        </w:rPr>
        <w:t>9</w:t>
      </w:r>
      <w:r w:rsidR="00B36ABD" w:rsidRPr="00454E29">
        <w:rPr>
          <w:bCs/>
          <w:i w:val="0"/>
          <w:szCs w:val="24"/>
        </w:rPr>
        <w:t xml:space="preserve"> do SWZ</w:t>
      </w:r>
    </w:p>
    <w:p w14:paraId="22A776E4" w14:textId="77777777" w:rsidR="005103B9" w:rsidRPr="00454E29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14:paraId="0D88CA2B" w14:textId="6A99BE29" w:rsidR="006676AE" w:rsidRPr="00454E29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Znak sprawy:</w:t>
      </w: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A20841" w:rsidRPr="00454E29">
        <w:rPr>
          <w:rFonts w:ascii="Times New Roman" w:hAnsi="Times New Roman"/>
          <w:b/>
          <w:sz w:val="24"/>
          <w:szCs w:val="24"/>
        </w:rPr>
        <w:t>SZW/DZP/</w:t>
      </w:r>
      <w:r w:rsidR="0005302E">
        <w:rPr>
          <w:rFonts w:ascii="Times New Roman" w:hAnsi="Times New Roman"/>
          <w:b/>
          <w:sz w:val="24"/>
          <w:szCs w:val="24"/>
        </w:rPr>
        <w:t>118/</w:t>
      </w:r>
      <w:r w:rsidR="00A20841" w:rsidRPr="00454E29">
        <w:rPr>
          <w:rFonts w:ascii="Times New Roman" w:hAnsi="Times New Roman"/>
          <w:b/>
          <w:sz w:val="24"/>
          <w:szCs w:val="24"/>
        </w:rPr>
        <w:t>202</w:t>
      </w:r>
      <w:r w:rsidR="00264FAF">
        <w:rPr>
          <w:rFonts w:ascii="Times New Roman" w:hAnsi="Times New Roman"/>
          <w:b/>
          <w:sz w:val="24"/>
          <w:szCs w:val="24"/>
        </w:rPr>
        <w:t>5</w:t>
      </w:r>
    </w:p>
    <w:p w14:paraId="53C09615" w14:textId="77777777" w:rsidR="00C4103F" w:rsidRPr="00454E29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454E29">
        <w:rPr>
          <w:rFonts w:ascii="Times New Roman" w:hAnsi="Times New Roman"/>
          <w:b/>
          <w:sz w:val="24"/>
          <w:szCs w:val="24"/>
        </w:rPr>
        <w:t>Zamawiający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1E4A81E4" w14:textId="77777777" w:rsidR="006676AE" w:rsidRPr="00454E29" w:rsidRDefault="006676AE" w:rsidP="00E24546">
      <w:pPr>
        <w:pStyle w:val="Tekstpodstawowy"/>
        <w:spacing w:after="0"/>
        <w:ind w:left="4111"/>
      </w:pPr>
      <w:r w:rsidRPr="00454E29">
        <w:t xml:space="preserve"> </w:t>
      </w:r>
      <w:r w:rsidR="00A20841" w:rsidRPr="00454E29">
        <w:t>SZPITAL WOJEWÓDZKI W POZNANIU</w:t>
      </w:r>
    </w:p>
    <w:p w14:paraId="2B65CEA3" w14:textId="77777777" w:rsidR="006676AE" w:rsidRPr="00454E29" w:rsidRDefault="006676AE" w:rsidP="00E24546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Juraszów</w:t>
      </w:r>
      <w:r w:rsidRPr="00454E29">
        <w:t xml:space="preserve"> </w:t>
      </w:r>
      <w:r w:rsidR="00A20841" w:rsidRPr="00454E29">
        <w:t>7/19</w:t>
      </w:r>
      <w:r w:rsidRPr="00454E29">
        <w:t xml:space="preserve"> </w:t>
      </w:r>
    </w:p>
    <w:p w14:paraId="7BB50FA3" w14:textId="77777777" w:rsidR="00F90CD1" w:rsidRPr="00454E29" w:rsidRDefault="006676AE" w:rsidP="00F90CD1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60-479</w:t>
      </w:r>
      <w:r w:rsidRPr="00454E29">
        <w:t xml:space="preserve"> </w:t>
      </w:r>
      <w:r w:rsidR="00A20841" w:rsidRPr="00454E29">
        <w:t>Poznań</w:t>
      </w:r>
    </w:p>
    <w:p w14:paraId="6C25EAE8" w14:textId="77777777" w:rsidR="009169D4" w:rsidRPr="00454E29" w:rsidRDefault="009169D4" w:rsidP="00F90CD1">
      <w:pPr>
        <w:pStyle w:val="Tekstpodstawowy"/>
        <w:spacing w:after="0" w:line="276" w:lineRule="auto"/>
        <w:ind w:left="4111"/>
        <w:rPr>
          <w:i/>
          <w:sz w:val="16"/>
          <w:szCs w:val="16"/>
        </w:rPr>
      </w:pPr>
      <w:r w:rsidRPr="00454E29">
        <w:rPr>
          <w:i/>
          <w:sz w:val="16"/>
          <w:szCs w:val="16"/>
        </w:rPr>
        <w:t>……………………………………………………………………</w:t>
      </w:r>
    </w:p>
    <w:p w14:paraId="05B1A884" w14:textId="77777777" w:rsidR="009169D4" w:rsidRPr="00454E29" w:rsidRDefault="009169D4" w:rsidP="00F90CD1">
      <w:pPr>
        <w:pStyle w:val="Tekstpodstawowy"/>
        <w:spacing w:after="0" w:line="276" w:lineRule="auto"/>
        <w:ind w:left="4111"/>
      </w:pPr>
      <w:r w:rsidRPr="00454E29">
        <w:rPr>
          <w:i/>
          <w:sz w:val="16"/>
          <w:szCs w:val="16"/>
        </w:rPr>
        <w:t>(pełna nazwa, adres)</w:t>
      </w:r>
    </w:p>
    <w:p w14:paraId="0B9A8887" w14:textId="77777777" w:rsidR="00C4103F" w:rsidRPr="00454E29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54E29">
        <w:rPr>
          <w:i/>
        </w:rPr>
        <w:t xml:space="preserve"> </w:t>
      </w:r>
    </w:p>
    <w:p w14:paraId="42745BD7" w14:textId="77777777" w:rsidR="00C4103F" w:rsidRPr="00454E29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>Wykonawca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04F414CF" w14:textId="77777777" w:rsidR="00757EFB" w:rsidRPr="00454E29" w:rsidRDefault="00757EFB" w:rsidP="00650D6C">
      <w:pPr>
        <w:spacing w:after="0" w:line="240" w:lineRule="auto"/>
        <w:ind w:right="3260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…………………………</w:t>
      </w:r>
      <w:r w:rsidRPr="00454E29">
        <w:rPr>
          <w:rFonts w:ascii="Times New Roman" w:hAnsi="Times New Roman"/>
        </w:rPr>
        <w:t>…</w:t>
      </w:r>
    </w:p>
    <w:p w14:paraId="22CF0A8A" w14:textId="77777777" w:rsidR="007118F0" w:rsidRPr="00454E29" w:rsidRDefault="007118F0" w:rsidP="00650D6C">
      <w:pPr>
        <w:ind w:right="2976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454E29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454E29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454E29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454E29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454E29">
        <w:rPr>
          <w:rFonts w:ascii="Times New Roman" w:hAnsi="Times New Roman"/>
          <w:i/>
          <w:sz w:val="16"/>
          <w:szCs w:val="16"/>
        </w:rPr>
        <w:t>)</w:t>
      </w:r>
    </w:p>
    <w:p w14:paraId="7BD41297" w14:textId="77777777" w:rsidR="00C4103F" w:rsidRPr="00454E29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454E29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1DA2F7B" w14:textId="77777777" w:rsidR="00757EFB" w:rsidRPr="00454E29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</w:t>
      </w:r>
      <w:r w:rsidRPr="00454E29">
        <w:rPr>
          <w:rFonts w:ascii="Times New Roman" w:hAnsi="Times New Roman"/>
        </w:rPr>
        <w:t>…</w:t>
      </w:r>
    </w:p>
    <w:p w14:paraId="7A5C48A3" w14:textId="77777777" w:rsidR="00484F88" w:rsidRPr="00454E29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(imię, n</w:t>
      </w:r>
      <w:r w:rsidR="00825A09" w:rsidRPr="00454E29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454E29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454E29">
        <w:rPr>
          <w:rFonts w:ascii="Times New Roman" w:hAnsi="Times New Roman"/>
          <w:i/>
          <w:sz w:val="16"/>
          <w:szCs w:val="16"/>
        </w:rPr>
        <w:t>reprezentacji</w:t>
      </w:r>
      <w:r w:rsidRPr="00454E29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0841" w:rsidRPr="00454E29" w14:paraId="3F3433EE" w14:textId="77777777" w:rsidTr="00C27640">
        <w:tc>
          <w:tcPr>
            <w:tcW w:w="9104" w:type="dxa"/>
            <w:shd w:val="clear" w:color="auto" w:fill="D9D9D9"/>
          </w:tcPr>
          <w:p w14:paraId="415B95F1" w14:textId="77777777" w:rsidR="00A20841" w:rsidRPr="00454E29" w:rsidRDefault="00A20841" w:rsidP="00C2764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454E29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71941AC9" w14:textId="77777777" w:rsidR="00A20841" w:rsidRPr="00454E29" w:rsidRDefault="00A20841" w:rsidP="00C276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(t.j. Dz. U. z 2022r. poz. 1710) (dalej jako: ustawa Pzp), dotyczące przesłanek wykluczenia z:</w:t>
            </w:r>
          </w:p>
          <w:p w14:paraId="59D481DC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14:paraId="4886C40A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751B9BC8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50B8F712" w14:textId="77777777" w:rsidR="00E50194" w:rsidRPr="00454E29" w:rsidRDefault="001F027E" w:rsidP="0005302E">
      <w:p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Na potrzeby postę</w:t>
      </w:r>
      <w:r w:rsidR="008D0487" w:rsidRPr="00454E29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454E29">
        <w:rPr>
          <w:rFonts w:ascii="Times New Roman" w:hAnsi="Times New Roman"/>
          <w:sz w:val="24"/>
          <w:szCs w:val="24"/>
        </w:rPr>
        <w:t>zamówienia publicznego</w:t>
      </w:r>
      <w:r w:rsidR="00E50194" w:rsidRPr="00454E29">
        <w:rPr>
          <w:rFonts w:ascii="Times New Roman" w:hAnsi="Times New Roman"/>
          <w:sz w:val="24"/>
          <w:szCs w:val="24"/>
        </w:rPr>
        <w:t xml:space="preserve"> pn.:</w:t>
      </w:r>
    </w:p>
    <w:p w14:paraId="1772C047" w14:textId="77777777" w:rsidR="0005302E" w:rsidRPr="0005302E" w:rsidRDefault="0005302E" w:rsidP="0005302E">
      <w:pPr>
        <w:spacing w:before="240" w:line="276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05302E">
        <w:rPr>
          <w:rFonts w:ascii="Times New Roman" w:hAnsi="Times New Roman"/>
          <w:b/>
          <w:sz w:val="24"/>
          <w:szCs w:val="24"/>
        </w:rPr>
        <w:t>Przedmiotem zamówienia jest zakup z wdrożeniem produkcyjnym:</w:t>
      </w:r>
      <w:r w:rsidRPr="0005302E">
        <w:rPr>
          <w:rFonts w:ascii="Times New Roman" w:hAnsi="Times New Roman"/>
          <w:b/>
          <w:sz w:val="24"/>
          <w:szCs w:val="24"/>
        </w:rPr>
        <w:br/>
        <w:t xml:space="preserve">- infrastruktury cyberochrony transmisji danych; </w:t>
      </w:r>
      <w:r w:rsidRPr="0005302E">
        <w:rPr>
          <w:rFonts w:ascii="Times New Roman" w:hAnsi="Times New Roman"/>
          <w:b/>
          <w:sz w:val="24"/>
          <w:szCs w:val="24"/>
        </w:rPr>
        <w:br/>
        <w:t xml:space="preserve">- narzędzi cyberochrony </w:t>
      </w:r>
      <w:r w:rsidRPr="0005302E">
        <w:rPr>
          <w:rFonts w:ascii="Times New Roman" w:hAnsi="Times New Roman"/>
          <w:b/>
          <w:sz w:val="24"/>
          <w:szCs w:val="24"/>
        </w:rPr>
        <w:br/>
        <w:t>oraz usługi szkoleń dla personelu Szpitala Wojewódzkiego w Poznaniu z zakresu cyberbezpieczeństwa środowiska informatycznego i danych medycznych w tym środowisku</w:t>
      </w:r>
    </w:p>
    <w:p w14:paraId="75A596D9" w14:textId="058FB786" w:rsidR="00F90CD1" w:rsidRPr="00454E29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prowadzonego przez </w:t>
      </w:r>
      <w:r w:rsidR="00A20841" w:rsidRPr="00454E29">
        <w:rPr>
          <w:rFonts w:ascii="Times New Roman" w:hAnsi="Times New Roman"/>
          <w:b/>
          <w:sz w:val="24"/>
          <w:szCs w:val="24"/>
        </w:rPr>
        <w:t>SZPITAL WOJEWÓDZKI W POZNANIU</w:t>
      </w:r>
      <w:r w:rsidRPr="00454E29">
        <w:rPr>
          <w:rFonts w:ascii="Times New Roman" w:hAnsi="Times New Roman"/>
          <w:b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</w:t>
      </w:r>
      <w:r w:rsidR="00E65685" w:rsidRPr="00454E29">
        <w:rPr>
          <w:rFonts w:ascii="Times New Roman" w:hAnsi="Times New Roman"/>
          <w:sz w:val="24"/>
          <w:szCs w:val="24"/>
        </w:rPr>
        <w:t>oświa</w:t>
      </w:r>
      <w:r w:rsidR="00825A09" w:rsidRPr="00454E29">
        <w:rPr>
          <w:rFonts w:ascii="Times New Roman" w:hAnsi="Times New Roman"/>
          <w:sz w:val="24"/>
          <w:szCs w:val="24"/>
        </w:rPr>
        <w:t>dczam</w:t>
      </w:r>
      <w:r w:rsidR="00E65685" w:rsidRPr="00454E29">
        <w:rPr>
          <w:rFonts w:ascii="Times New Roman" w:hAnsi="Times New Roman"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54E29" w14:paraId="456F5E15" w14:textId="77777777" w:rsidTr="00650D6C">
        <w:tc>
          <w:tcPr>
            <w:tcW w:w="9104" w:type="dxa"/>
            <w:shd w:val="clear" w:color="auto" w:fill="D9D9D9"/>
          </w:tcPr>
          <w:p w14:paraId="6C99055B" w14:textId="77777777" w:rsidR="00E50194" w:rsidRPr="00454E29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C86421" w:rsidRPr="00454E29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14:paraId="5C79265E" w14:textId="77777777" w:rsidR="0032618A" w:rsidRPr="00454E29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833/2014</w:t>
      </w:r>
      <w:r w:rsidRPr="00454E29">
        <w:rPr>
          <w:rFonts w:ascii="Times New Roman" w:hAnsi="Times New Roman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2022/576</w:t>
      </w:r>
      <w:r w:rsidR="0032618A" w:rsidRPr="00454E29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618A" w:rsidRPr="00454E29">
        <w:rPr>
          <w:rStyle w:val="Odwoanieprzypisudolnego"/>
          <w:rFonts w:ascii="Times New Roman" w:hAnsi="Times New Roman"/>
          <w:i/>
          <w:iCs/>
          <w:sz w:val="24"/>
          <w:szCs w:val="24"/>
        </w:rPr>
        <w:footnoteReference w:id="1"/>
      </w:r>
      <w:r w:rsidR="00641874" w:rsidRPr="00454E29">
        <w:rPr>
          <w:rFonts w:ascii="Times New Roman" w:hAnsi="Times New Roman"/>
          <w:sz w:val="24"/>
          <w:szCs w:val="24"/>
        </w:rPr>
        <w:t>.</w:t>
      </w:r>
    </w:p>
    <w:p w14:paraId="2EC1BCB7" w14:textId="77777777" w:rsidR="0011306C" w:rsidRPr="00454E29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54E29">
        <w:rPr>
          <w:rFonts w:ascii="Times New Roman" w:hAnsi="Times New Roman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454E29">
        <w:rPr>
          <w:rFonts w:ascii="Times New Roman" w:hAnsi="Times New Roman"/>
          <w:sz w:val="24"/>
          <w:szCs w:val="24"/>
        </w:rPr>
        <w:t xml:space="preserve"> (Dz. U. poz. 835)</w:t>
      </w:r>
      <w:r w:rsidR="0032618A" w:rsidRPr="00454E29">
        <w:rPr>
          <w:rFonts w:ascii="Times New Roman" w:hAnsi="Times New Roman"/>
          <w:sz w:val="24"/>
          <w:szCs w:val="24"/>
        </w:rPr>
        <w:t xml:space="preserve"> </w:t>
      </w:r>
      <w:r w:rsidR="0011306C" w:rsidRPr="00454E29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454E29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54E29" w14:paraId="734C7960" w14:textId="77777777" w:rsidTr="00CD4DD1">
        <w:tc>
          <w:tcPr>
            <w:tcW w:w="9104" w:type="dxa"/>
            <w:shd w:val="clear" w:color="auto" w:fill="D9D9D9"/>
          </w:tcPr>
          <w:p w14:paraId="597186C8" w14:textId="77777777" w:rsidR="0011306C" w:rsidRPr="00454E29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7D94618" w14:textId="77777777" w:rsidR="00103D09" w:rsidRPr="00454E29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562E80D" w14:textId="77777777" w:rsidR="00D2702A" w:rsidRPr="00454E29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54E29" w:rsidRPr="00454E29" w14:paraId="5B1AEA64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F14C6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454E29">
              <w:rPr>
                <w:rFonts w:ascii="Times New Roman" w:hAnsi="Times New Roman"/>
                <w:b/>
              </w:rPr>
              <w:lastRenderedPageBreak/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CE6B1" w14:textId="77777777" w:rsidR="00454E29" w:rsidRPr="00454E29" w:rsidRDefault="00454E29" w:rsidP="00F47C59">
            <w:pPr>
              <w:spacing w:before="120" w:after="120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54E29" w:rsidRPr="00454E29" w14:paraId="58ABCB16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F338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56C9C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C53502C" w14:textId="77777777" w:rsidR="0005302E" w:rsidRPr="00454E29" w:rsidRDefault="0005302E" w:rsidP="0005302E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423725A4" w14:textId="03378307" w:rsidR="00454E29" w:rsidRPr="00454E29" w:rsidRDefault="0005302E" w:rsidP="0005302E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  <w:tr w:rsidR="00454E29" w:rsidRPr="00454E29" w14:paraId="0C7A0434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AE1E9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97618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A945760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Ocena spełniania warunków udziału w postępowaniu będzie dokonana </w:t>
            </w:r>
          </w:p>
          <w:p w14:paraId="07E8E3DB" w14:textId="2688BA32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na zasadzie spełnia/nie spełnia w II etapie oceny badania ofert w którym Zamawiający żądać będzie przedstawienia dokumentów wyszczególnionych w rozdziale 9 ust. 9.2 SWZ </w:t>
            </w:r>
          </w:p>
        </w:tc>
      </w:tr>
      <w:tr w:rsidR="00454E29" w:rsidRPr="00454E29" w14:paraId="6A096223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008D8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02B05" w14:textId="5EA9548A" w:rsidR="00454E29" w:rsidRPr="00454E29" w:rsidRDefault="000850E7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U</w:t>
            </w:r>
            <w:r w:rsidR="00454E29" w:rsidRPr="00454E29">
              <w:rPr>
                <w:rFonts w:ascii="Times New Roman" w:hAnsi="Times New Roman"/>
                <w:b/>
                <w:bCs/>
              </w:rPr>
              <w:t>prawnienia do prowadzenia określonej działalności zawodowej, o ile wynika to z odrębnych przepisów</w:t>
            </w:r>
          </w:p>
          <w:p w14:paraId="705F55E0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146E6445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  <w:tr w:rsidR="00454E29" w:rsidRPr="00454E29" w14:paraId="0A1D1B33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6C5F7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4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41C3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918B60C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540CCCE4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</w:tbl>
    <w:p w14:paraId="5CBA97D1" w14:textId="77777777" w:rsidR="00454E29" w:rsidRPr="00454E29" w:rsidRDefault="00454E29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D121667" w14:textId="07803695" w:rsidR="00122954" w:rsidRPr="00454E29" w:rsidRDefault="00122954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polegam na zdolnościach lub sytuacji następującego podmiotu udostępniającego zasoby:</w:t>
      </w:r>
    </w:p>
    <w:p w14:paraId="59F2229E" w14:textId="77777777" w:rsidR="00721D87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3926DFE4" w14:textId="77777777" w:rsidR="00721D87" w:rsidRPr="00454E2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2367F529" w14:textId="77777777" w:rsidR="00721D87" w:rsidRPr="00454E29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6634FCBC" w14:textId="77777777" w:rsidR="00E21BB4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454E29">
        <w:rPr>
          <w:rFonts w:ascii="Times New Roman" w:hAnsi="Times New Roman"/>
          <w:sz w:val="24"/>
          <w:szCs w:val="24"/>
        </w:rPr>
        <w:t>………………………….</w:t>
      </w:r>
    </w:p>
    <w:p w14:paraId="19D0A625" w14:textId="77777777" w:rsidR="00E21BB4" w:rsidRPr="00454E2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748297DB" w14:textId="77777777" w:rsidR="00334A77" w:rsidRPr="00454E29" w:rsidRDefault="00334A77" w:rsidP="004175AB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54E29" w14:paraId="50DC146C" w14:textId="77777777" w:rsidTr="0061040C">
        <w:tc>
          <w:tcPr>
            <w:tcW w:w="9104" w:type="dxa"/>
            <w:shd w:val="clear" w:color="auto" w:fill="D9D9D9"/>
          </w:tcPr>
          <w:p w14:paraId="51089229" w14:textId="77777777" w:rsidR="00334A77" w:rsidRPr="00454E29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60851CC" w14:textId="77777777" w:rsidR="00334A77" w:rsidRPr="00454E29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836BB6E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6C126E7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AFE51BF" w14:textId="77777777" w:rsidR="004175AB" w:rsidRPr="00454E29" w:rsidRDefault="004175AB" w:rsidP="004175AB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1992E075" w14:textId="77777777" w:rsidR="00334A77" w:rsidRPr="00454E29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54E29" w14:paraId="1A3C48D6" w14:textId="77777777" w:rsidTr="0061040C">
        <w:tc>
          <w:tcPr>
            <w:tcW w:w="9104" w:type="dxa"/>
            <w:shd w:val="clear" w:color="auto" w:fill="D9D9D9"/>
          </w:tcPr>
          <w:p w14:paraId="32B9BAB4" w14:textId="77777777" w:rsidR="00C37715" w:rsidRPr="00454E29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5C2EB1F" w14:textId="77777777" w:rsidR="00334A77" w:rsidRPr="00454E29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454E29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4E29">
        <w:rPr>
          <w:rFonts w:ascii="Times New Roman" w:hAnsi="Times New Roman"/>
          <w:color w:val="0070C0"/>
          <w:sz w:val="20"/>
          <w:szCs w:val="20"/>
        </w:rPr>
        <w:t>]</w:t>
      </w:r>
    </w:p>
    <w:p w14:paraId="71C2D2A2" w14:textId="77777777" w:rsidR="0044648E" w:rsidRPr="00454E29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54E29">
        <w:rPr>
          <w:rFonts w:ascii="Times New Roman" w:hAnsi="Times New Roman"/>
          <w:sz w:val="24"/>
          <w:szCs w:val="24"/>
        </w:rPr>
        <w:t>:</w:t>
      </w:r>
    </w:p>
    <w:p w14:paraId="5A1790E7" w14:textId="77777777" w:rsidR="0044648E" w:rsidRPr="00454E29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51ED817" w14:textId="77777777" w:rsidR="0044648E" w:rsidRPr="00454E29" w:rsidRDefault="0044648E" w:rsidP="0044648E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1B54D2F5" w14:textId="77777777" w:rsidR="00C62F57" w:rsidRPr="00454E29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54E29" w14:paraId="17B8FE98" w14:textId="77777777" w:rsidTr="00CD4DD1">
        <w:tc>
          <w:tcPr>
            <w:tcW w:w="9104" w:type="dxa"/>
            <w:shd w:val="clear" w:color="auto" w:fill="D9D9D9"/>
          </w:tcPr>
          <w:p w14:paraId="202DCA5C" w14:textId="77777777" w:rsidR="00BE6F04" w:rsidRPr="00454E29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F0BD886" w14:textId="77777777" w:rsidR="00FE4E2B" w:rsidRPr="00454E29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54E29" w14:paraId="2D97CBDD" w14:textId="77777777" w:rsidTr="00847232">
        <w:tc>
          <w:tcPr>
            <w:tcW w:w="9104" w:type="dxa"/>
            <w:shd w:val="clear" w:color="auto" w:fill="D9D9D9"/>
          </w:tcPr>
          <w:p w14:paraId="747E5535" w14:textId="77777777" w:rsidR="00E426EB" w:rsidRPr="00454E29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374AFA2" w14:textId="77777777" w:rsidR="00E426EB" w:rsidRPr="00454E2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E82A53B" w14:textId="77777777" w:rsidR="00E426EB" w:rsidRPr="00454E29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50997EF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2C167AF3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778EEC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6B2DAFD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687DB14" w14:textId="77777777" w:rsidR="0012157F" w:rsidRPr="00454E29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4EC4675" w14:textId="77777777" w:rsidR="008C60E1" w:rsidRPr="00454E29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757FF8D" w14:textId="77777777" w:rsidR="00524951" w:rsidRPr="00454E2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</w:p>
    <w:p w14:paraId="75F3803D" w14:textId="77777777" w:rsidR="00524951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198B90F5" w14:textId="77777777" w:rsidR="00FE4E2B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 xml:space="preserve">                       </w:t>
      </w:r>
      <w:r w:rsidR="00FE4E2B" w:rsidRPr="00454E29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A44D6F4" w14:textId="77777777" w:rsidR="00484F88" w:rsidRPr="00454E29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  <w:i/>
          <w:sz w:val="16"/>
          <w:szCs w:val="16"/>
        </w:rPr>
        <w:t xml:space="preserve">                               Data; </w:t>
      </w:r>
      <w:r w:rsidR="00524951" w:rsidRPr="00454E29">
        <w:rPr>
          <w:rFonts w:ascii="Times New Roman" w:hAnsi="Times New Roman"/>
          <w:i/>
          <w:sz w:val="16"/>
          <w:szCs w:val="16"/>
        </w:rPr>
        <w:t>kwalifikowany podpis elektroniczny</w:t>
      </w:r>
    </w:p>
    <w:sectPr w:rsidR="00484F88" w:rsidRPr="00454E29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168F4" w14:textId="77777777" w:rsidR="0008136C" w:rsidRDefault="0008136C" w:rsidP="0038231F">
      <w:pPr>
        <w:spacing w:after="0" w:line="240" w:lineRule="auto"/>
      </w:pPr>
      <w:r>
        <w:separator/>
      </w:r>
    </w:p>
  </w:endnote>
  <w:endnote w:type="continuationSeparator" w:id="0">
    <w:p w14:paraId="5443EEF4" w14:textId="77777777" w:rsidR="0008136C" w:rsidRDefault="000813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ECB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4F03FBF4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1F4E6" w14:textId="77777777" w:rsidR="0008136C" w:rsidRDefault="0008136C" w:rsidP="0038231F">
      <w:pPr>
        <w:spacing w:after="0" w:line="240" w:lineRule="auto"/>
      </w:pPr>
      <w:r>
        <w:separator/>
      </w:r>
    </w:p>
  </w:footnote>
  <w:footnote w:type="continuationSeparator" w:id="0">
    <w:p w14:paraId="2517BA56" w14:textId="77777777" w:rsidR="0008136C" w:rsidRDefault="0008136C" w:rsidP="0038231F">
      <w:pPr>
        <w:spacing w:after="0" w:line="240" w:lineRule="auto"/>
      </w:pPr>
      <w:r>
        <w:continuationSeparator/>
      </w:r>
    </w:p>
  </w:footnote>
  <w:footnote w:id="1">
    <w:p w14:paraId="5E7FF67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2020E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19A412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5C2B1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924A73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E2F67B6" w14:textId="77777777" w:rsidR="0032618A" w:rsidRDefault="0032618A" w:rsidP="0032618A">
      <w:pPr>
        <w:pStyle w:val="Tekstprzypisudolnego"/>
      </w:pPr>
    </w:p>
  </w:footnote>
  <w:footnote w:id="2">
    <w:p w14:paraId="1BAA613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26092B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DE9232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F5D97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F0E5A" w14:textId="781022B7" w:rsidR="00A20841" w:rsidRDefault="00665058" w:rsidP="00665058">
    <w:pPr>
      <w:pStyle w:val="Nagwek"/>
      <w:jc w:val="center"/>
    </w:pPr>
    <w:r w:rsidRPr="00D001DF">
      <w:rPr>
        <w:noProof/>
      </w:rPr>
      <w:pict w14:anchorId="02BDF0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77.5pt;height:53.25pt;visibility:visible;mso-wrap-style:square">
          <v:imagedata r:id="rId1" o:title="KPO_NextGenerationEU_poziom_zestawienie_podstawowe_ RGB_wariant_achromatyczny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855538">
    <w:abstractNumId w:val="11"/>
  </w:num>
  <w:num w:numId="2" w16cid:durableId="858660007">
    <w:abstractNumId w:val="0"/>
  </w:num>
  <w:num w:numId="3" w16cid:durableId="345644334">
    <w:abstractNumId w:val="10"/>
  </w:num>
  <w:num w:numId="4" w16cid:durableId="2123840653">
    <w:abstractNumId w:val="13"/>
  </w:num>
  <w:num w:numId="5" w16cid:durableId="2021856036">
    <w:abstractNumId w:val="12"/>
  </w:num>
  <w:num w:numId="6" w16cid:durableId="1381007080">
    <w:abstractNumId w:val="9"/>
  </w:num>
  <w:num w:numId="7" w16cid:durableId="150215809">
    <w:abstractNumId w:val="1"/>
  </w:num>
  <w:num w:numId="8" w16cid:durableId="661007957">
    <w:abstractNumId w:val="6"/>
  </w:num>
  <w:num w:numId="9" w16cid:durableId="159809321">
    <w:abstractNumId w:val="4"/>
  </w:num>
  <w:num w:numId="10" w16cid:durableId="1483501914">
    <w:abstractNumId w:val="7"/>
  </w:num>
  <w:num w:numId="11" w16cid:durableId="1088648664">
    <w:abstractNumId w:val="5"/>
  </w:num>
  <w:num w:numId="12" w16cid:durableId="1484735721">
    <w:abstractNumId w:val="8"/>
  </w:num>
  <w:num w:numId="13" w16cid:durableId="1656765004">
    <w:abstractNumId w:val="3"/>
  </w:num>
  <w:num w:numId="14" w16cid:durableId="1561134128">
    <w:abstractNumId w:val="2"/>
  </w:num>
  <w:num w:numId="15" w16cid:durableId="7453481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8136C"/>
    <w:rsid w:val="00023477"/>
    <w:rsid w:val="000247FF"/>
    <w:rsid w:val="00025C8D"/>
    <w:rsid w:val="000303EE"/>
    <w:rsid w:val="0005302E"/>
    <w:rsid w:val="0005473D"/>
    <w:rsid w:val="000642B4"/>
    <w:rsid w:val="00073C3D"/>
    <w:rsid w:val="000809B6"/>
    <w:rsid w:val="0008136C"/>
    <w:rsid w:val="000850E7"/>
    <w:rsid w:val="0008565F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4FAF"/>
    <w:rsid w:val="00284368"/>
    <w:rsid w:val="00287AE8"/>
    <w:rsid w:val="00290B01"/>
    <w:rsid w:val="00292198"/>
    <w:rsid w:val="002B273A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6114"/>
    <w:rsid w:val="004175AB"/>
    <w:rsid w:val="00420146"/>
    <w:rsid w:val="00434CC2"/>
    <w:rsid w:val="0044648E"/>
    <w:rsid w:val="004541F9"/>
    <w:rsid w:val="00454E2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5E68D9"/>
    <w:rsid w:val="0061040C"/>
    <w:rsid w:val="00612283"/>
    <w:rsid w:val="00634311"/>
    <w:rsid w:val="00641874"/>
    <w:rsid w:val="00650D6C"/>
    <w:rsid w:val="00665058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225E"/>
    <w:rsid w:val="00967264"/>
    <w:rsid w:val="00975019"/>
    <w:rsid w:val="00975C49"/>
    <w:rsid w:val="00992BD8"/>
    <w:rsid w:val="00996062"/>
    <w:rsid w:val="00997D0F"/>
    <w:rsid w:val="009C7756"/>
    <w:rsid w:val="00A15F7E"/>
    <w:rsid w:val="00A166B0"/>
    <w:rsid w:val="00A20841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519C0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273D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4B4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FCDDDE6"/>
  <w15:docId w15:val="{13B4B2BA-6B0E-4960-8B85-19DD5BBA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9D353-4CAC-430B-853D-53F77874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975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8</cp:revision>
  <cp:lastPrinted>2016-07-26T10:32:00Z</cp:lastPrinted>
  <dcterms:created xsi:type="dcterms:W3CDTF">2023-05-31T10:15:00Z</dcterms:created>
  <dcterms:modified xsi:type="dcterms:W3CDTF">2025-09-09T10:02:00Z</dcterms:modified>
</cp:coreProperties>
</file>