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125F30B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9EC2D78" w14:textId="77777777" w:rsidR="007B6945" w:rsidRDefault="00B85FA1" w:rsidP="007B6945">
      <w:pPr>
        <w:spacing w:before="600" w:line="276" w:lineRule="auto"/>
        <w:jc w:val="center"/>
        <w:rPr>
          <w:b/>
          <w:sz w:val="28"/>
          <w:szCs w:val="28"/>
          <w:lang w:eastAsia="pl-PL"/>
        </w:rPr>
      </w:pPr>
      <w:r w:rsidRPr="00B85FA1">
        <w:rPr>
          <w:rFonts w:ascii="Arial" w:hAnsi="Arial" w:cs="Arial"/>
          <w:b/>
          <w:sz w:val="24"/>
          <w:szCs w:val="24"/>
        </w:rPr>
        <w:t>„</w:t>
      </w:r>
      <w:r w:rsidR="007B6945">
        <w:rPr>
          <w:b/>
          <w:sz w:val="28"/>
          <w:szCs w:val="28"/>
        </w:rPr>
        <w:t>Przedmiotem zamówienia jest zakup z wdrożeniem produkcyjnym:</w:t>
      </w:r>
      <w:r w:rsidR="007B6945">
        <w:rPr>
          <w:b/>
          <w:sz w:val="28"/>
          <w:szCs w:val="28"/>
        </w:rPr>
        <w:br/>
        <w:t xml:space="preserve">- infrastruktury cyberochrony transmisji danych; </w:t>
      </w:r>
      <w:r w:rsidR="007B6945">
        <w:rPr>
          <w:b/>
          <w:sz w:val="28"/>
          <w:szCs w:val="28"/>
        </w:rPr>
        <w:br/>
        <w:t xml:space="preserve">- narzędzi cyberochrony </w:t>
      </w:r>
      <w:r w:rsidR="007B6945">
        <w:rPr>
          <w:b/>
          <w:sz w:val="28"/>
          <w:szCs w:val="28"/>
        </w:rPr>
        <w:br/>
        <w:t>oraz usługi szkoleń dla personelu Szpitala Wojewódzkiego w Poznaniu z zakresu cyberbezpieczeństwa środowiska informatycznego i danych medycznych w tym środowisku</w:t>
      </w:r>
    </w:p>
    <w:p w14:paraId="74F084F7" w14:textId="3499242B" w:rsidR="00B85FA1" w:rsidRDefault="00B85FA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025AD9A0" w14:textId="274AC538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7B6945">
        <w:rPr>
          <w:rFonts w:ascii="Arial" w:hAnsi="Arial" w:cs="Arial"/>
          <w:b/>
          <w:sz w:val="24"/>
          <w:szCs w:val="24"/>
        </w:rPr>
        <w:t>118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B85FA1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41F0A7E4" w:rsidR="00D95498" w:rsidRDefault="00B75BA9" w:rsidP="00B75BA9">
    <w:pPr>
      <w:pStyle w:val="Nagwek"/>
      <w:jc w:val="center"/>
    </w:pPr>
    <w:r w:rsidRPr="000C0FF5">
      <w:rPr>
        <w:noProof/>
      </w:rPr>
      <w:pict w14:anchorId="3EBC68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77.5pt;height:53.25pt;visibility:visible;mso-wrap-style:square">
          <v:imagedata r:id="rId1" o:title="KPO_NextGenerationEU_poziom_zestawienie_podstawowe_ RGB_wariant_achromatyczn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3B84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6945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2B93"/>
    <w:rsid w:val="00B15219"/>
    <w:rsid w:val="00B15FD3"/>
    <w:rsid w:val="00B34079"/>
    <w:rsid w:val="00B36ABD"/>
    <w:rsid w:val="00B75BA9"/>
    <w:rsid w:val="00B8005E"/>
    <w:rsid w:val="00B85FA1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612B"/>
    <w:rsid w:val="00D81062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6</cp:revision>
  <cp:lastPrinted>2016-07-26T10:32:00Z</cp:lastPrinted>
  <dcterms:created xsi:type="dcterms:W3CDTF">2023-05-31T10:16:00Z</dcterms:created>
  <dcterms:modified xsi:type="dcterms:W3CDTF">2025-09-09T10:02:00Z</dcterms:modified>
</cp:coreProperties>
</file>