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1750E0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750E0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1750E0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1750E0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1750E0" w:rsidTr="00D62E6E">
        <w:tc>
          <w:tcPr>
            <w:tcW w:w="2800" w:type="dxa"/>
            <w:shd w:val="clear" w:color="auto" w:fill="auto"/>
          </w:tcPr>
          <w:p w:rsidR="00D62E6E" w:rsidRPr="001750E0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750E0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1750E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1750E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1750E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750E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1750E0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750E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750E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750E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1750E0" w:rsidTr="00D62E6E">
        <w:tc>
          <w:tcPr>
            <w:tcW w:w="2800" w:type="dxa"/>
            <w:shd w:val="clear" w:color="auto" w:fill="auto"/>
          </w:tcPr>
          <w:p w:rsidR="00D62E6E" w:rsidRPr="001750E0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750E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1750E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1750E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750E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1750E0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750E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750E0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1750E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1750E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9213E" w:rsidRPr="001750E0" w:rsidTr="000D40D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213E" w:rsidRPr="001750E0" w:rsidRDefault="00B9213E" w:rsidP="000D40D7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1750E0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B9213E" w:rsidRPr="001750E0" w:rsidRDefault="00B9213E" w:rsidP="000D40D7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750E0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1750E0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1750E0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1750E0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1750E0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1750E0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1750E0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B9213E" w:rsidRPr="001750E0" w:rsidRDefault="00B9213E" w:rsidP="000D40D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1750E0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B9213E" w:rsidRPr="001750E0" w:rsidRDefault="00B9213E" w:rsidP="000D40D7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1750E0" w:rsidRDefault="00B9213E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750E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1750E0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1750E0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1750E0" w:rsidTr="00D62E6E">
        <w:tc>
          <w:tcPr>
            <w:tcW w:w="2269" w:type="dxa"/>
            <w:shd w:val="clear" w:color="auto" w:fill="auto"/>
          </w:tcPr>
          <w:p w:rsidR="00D62E6E" w:rsidRPr="001750E0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750E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1750E0" w:rsidRDefault="00B9213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750E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mebli</w:t>
            </w:r>
            <w:r w:rsidR="00D62E6E" w:rsidRPr="001750E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9213E" w:rsidRPr="001750E0" w:rsidTr="000D40D7">
        <w:tc>
          <w:tcPr>
            <w:tcW w:w="2269" w:type="dxa"/>
            <w:shd w:val="clear" w:color="auto" w:fill="auto"/>
          </w:tcPr>
          <w:p w:rsidR="00B9213E" w:rsidRPr="001750E0" w:rsidRDefault="00B9213E" w:rsidP="000D40D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750E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9213E" w:rsidRPr="001750E0" w:rsidRDefault="00B9213E" w:rsidP="000D40D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750E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114/2025</w:t>
            </w:r>
          </w:p>
        </w:tc>
      </w:tr>
    </w:tbl>
    <w:p w:rsidR="00BC121E" w:rsidRPr="001750E0" w:rsidRDefault="00B9213E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750E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1750E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1750E0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1750E0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1750E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1750E0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1750E0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1750E0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1750E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750E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1750E0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1750E0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1750E0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1750E0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1750E0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750E0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1750E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750E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1750E0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1750E0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1750E0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1750E0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750E0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1750E0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750E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750E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750E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750E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750E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750E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1750E0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750E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750E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750E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750E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1750E0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750E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750E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750E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750E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1750E0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1750E0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1750E0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1750E0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1750E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1750E0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1750E0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1750E0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1750E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1750E0" w:rsidTr="00620E37">
        <w:tc>
          <w:tcPr>
            <w:tcW w:w="2660" w:type="dxa"/>
            <w:shd w:val="clear" w:color="auto" w:fill="auto"/>
          </w:tcPr>
          <w:p w:rsidR="00BC121E" w:rsidRPr="001750E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1750E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750E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1750E0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750E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1750E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1750E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1750E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1750E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750E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1750E0" w:rsidRDefault="00844A96" w:rsidP="00B9213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750E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9213E" w:rsidRPr="001750E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1750E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1750E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1750E0" w:rsidRDefault="00106AC7" w:rsidP="00BC121E">
      <w:pPr>
        <w:rPr>
          <w:rFonts w:ascii="Arial Narrow" w:hAnsi="Arial Narrow"/>
        </w:rPr>
      </w:pPr>
    </w:p>
    <w:sectPr w:rsidR="00106AC7" w:rsidRPr="001750E0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6AF9" w:rsidRDefault="009B6AF9">
      <w:r>
        <w:separator/>
      </w:r>
    </w:p>
  </w:endnote>
  <w:endnote w:type="continuationSeparator" w:id="1">
    <w:p w:rsidR="009B6AF9" w:rsidRDefault="009B6A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50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50E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13E" w:rsidRDefault="00B9213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6AF9" w:rsidRDefault="009B6AF9">
      <w:r>
        <w:separator/>
      </w:r>
    </w:p>
  </w:footnote>
  <w:footnote w:type="continuationSeparator" w:id="1">
    <w:p w:rsidR="009B6AF9" w:rsidRDefault="009B6A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13E" w:rsidRDefault="00B9213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13E" w:rsidRDefault="00B9213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13E" w:rsidRDefault="00B9213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213E"/>
    <w:rsid w:val="0000184A"/>
    <w:rsid w:val="00007C1C"/>
    <w:rsid w:val="00012997"/>
    <w:rsid w:val="00044FFB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50E0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B6AF9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9213E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223</Words>
  <Characters>1750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2025-10-01T09:13:00Z</dcterms:created>
  <dcterms:modified xsi:type="dcterms:W3CDTF">2025-10-01T09:13:00Z</dcterms:modified>
</cp:coreProperties>
</file>