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E6E" w:rsidRPr="00C370A4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4"/>
          <w:lang w:eastAsia="pl-PL"/>
        </w:rPr>
      </w:pPr>
      <w:bookmarkStart w:id="0" w:name="_GoBack"/>
      <w:r w:rsidRPr="00C370A4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Załącznik nr </w:t>
      </w:r>
      <w:r w:rsidR="00012C1B" w:rsidRPr="00C370A4">
        <w:rPr>
          <w:rFonts w:ascii="Arial Black" w:eastAsia="Times New Roman" w:hAnsi="Arial Black" w:cs="Arial"/>
          <w:bCs/>
          <w:sz w:val="20"/>
          <w:szCs w:val="20"/>
          <w:lang w:eastAsia="pl-PL"/>
        </w:rPr>
        <w:t>5</w:t>
      </w:r>
      <w:r w:rsidRPr="00C370A4">
        <w:rPr>
          <w:rFonts w:ascii="Arial Black" w:eastAsia="Times New Roman" w:hAnsi="Arial Black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370A4" w:rsidTr="00D62E6E">
        <w:tc>
          <w:tcPr>
            <w:tcW w:w="2800" w:type="dxa"/>
            <w:shd w:val="clear" w:color="auto" w:fill="auto"/>
          </w:tcPr>
          <w:bookmarkEnd w:id="0"/>
          <w:p w:rsidR="00D62E6E" w:rsidRPr="00C370A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C370A4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C370A4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C370A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C370A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370A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C370A4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C370A4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C370A4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C370A4" w:rsidTr="00D62E6E">
        <w:tc>
          <w:tcPr>
            <w:tcW w:w="2800" w:type="dxa"/>
            <w:shd w:val="clear" w:color="auto" w:fill="auto"/>
          </w:tcPr>
          <w:p w:rsidR="00D62E6E" w:rsidRPr="00C370A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C370A4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C370A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C370A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370A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C370A4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C370A4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C370A4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C370A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12C1B" w:rsidRPr="00C370A4" w:rsidTr="00F77B7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12C1B" w:rsidRPr="00C370A4" w:rsidRDefault="00012C1B" w:rsidP="00F77B7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012C1B" w:rsidRPr="00C370A4" w:rsidRDefault="00012C1B" w:rsidP="00F77B7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C370A4">
              <w:rPr>
                <w:rFonts w:ascii="Arial Narrow" w:eastAsia="Times New Roman" w:hAnsi="Arial Narrow" w:cs="Arial"/>
                <w:sz w:val="18"/>
                <w:lang w:eastAsia="pl-PL"/>
              </w:rPr>
              <w:t>(t.j. Dz. U. z 2024 poz. 1320)</w:t>
            </w:r>
            <w:r w:rsidRPr="00C370A4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Pzp), dotyczące:</w:t>
            </w:r>
          </w:p>
          <w:p w:rsidR="00012C1B" w:rsidRPr="00C370A4" w:rsidRDefault="00012C1B" w:rsidP="00F77B7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12C1B" w:rsidRPr="00C370A4" w:rsidRDefault="00012C1B" w:rsidP="00F77B7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C370A4" w:rsidRDefault="00012C1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C370A4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C370A4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C370A4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370A4" w:rsidTr="00D62E6E">
        <w:tc>
          <w:tcPr>
            <w:tcW w:w="2269" w:type="dxa"/>
            <w:shd w:val="clear" w:color="auto" w:fill="auto"/>
          </w:tcPr>
          <w:p w:rsidR="00D62E6E" w:rsidRPr="00C370A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C370A4" w:rsidRDefault="00012C1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środków czystości</w:t>
            </w:r>
            <w:r w:rsidR="00D62E6E" w:rsidRPr="00C370A4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012C1B" w:rsidRPr="00C370A4" w:rsidTr="00F77B71">
        <w:tc>
          <w:tcPr>
            <w:tcW w:w="2269" w:type="dxa"/>
            <w:shd w:val="clear" w:color="auto" w:fill="auto"/>
          </w:tcPr>
          <w:p w:rsidR="00012C1B" w:rsidRPr="00C370A4" w:rsidRDefault="00012C1B" w:rsidP="00F77B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2C1B" w:rsidRPr="00C370A4" w:rsidRDefault="00012C1B" w:rsidP="00F77B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115/2025</w:t>
            </w:r>
          </w:p>
        </w:tc>
      </w:tr>
    </w:tbl>
    <w:p w:rsidR="00BC121E" w:rsidRPr="00C370A4" w:rsidRDefault="00012C1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C370A4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C370A4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C370A4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C370A4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C370A4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C370A4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C370A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C370A4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370A4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</w:t>
      </w:r>
      <w:r w:rsidR="003030B3" w:rsidRPr="00C370A4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="00BC121E" w:rsidRPr="00C370A4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C370A4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C370A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C370A4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370A4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</w:t>
      </w:r>
      <w:r w:rsidR="003030B3" w:rsidRPr="00C370A4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Pr="00C370A4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C370A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C370A4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370A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70A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70A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70A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C370A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70A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70A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70A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C370A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70A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70A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70A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C370A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C370A4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C370A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C370A4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370A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C370A4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C370A4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C370A4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C370A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370A4" w:rsidTr="00620E37">
        <w:tc>
          <w:tcPr>
            <w:tcW w:w="2660" w:type="dxa"/>
            <w:shd w:val="clear" w:color="auto" w:fill="auto"/>
          </w:tcPr>
          <w:p w:rsidR="00BC121E" w:rsidRPr="00C370A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C370A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C370A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C370A4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C370A4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C370A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C370A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370A4" w:rsidRDefault="00844A96" w:rsidP="00012C1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C370A4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012C1B" w:rsidRPr="00C370A4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C370A4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C370A4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C370A4" w:rsidRDefault="00106AC7" w:rsidP="00BC121E">
      <w:pPr>
        <w:rPr>
          <w:rFonts w:ascii="Arial Narrow" w:hAnsi="Arial Narrow"/>
          <w:sz w:val="18"/>
        </w:rPr>
      </w:pPr>
    </w:p>
    <w:sectPr w:rsidR="00106AC7" w:rsidRPr="00C370A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C72" w:rsidRDefault="00CE3C72">
      <w:r>
        <w:separator/>
      </w:r>
    </w:p>
  </w:endnote>
  <w:endnote w:type="continuationSeparator" w:id="0">
    <w:p w:rsidR="00CE3C72" w:rsidRDefault="00CE3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70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70A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C1B" w:rsidRDefault="00012C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C72" w:rsidRDefault="00CE3C72">
      <w:r>
        <w:separator/>
      </w:r>
    </w:p>
  </w:footnote>
  <w:footnote w:type="continuationSeparator" w:id="0">
    <w:p w:rsidR="00CE3C72" w:rsidRDefault="00CE3C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C1B" w:rsidRDefault="00012C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C1B" w:rsidRDefault="00012C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C1B" w:rsidRDefault="00012C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3C72"/>
    <w:rsid w:val="0000184A"/>
    <w:rsid w:val="00007C1C"/>
    <w:rsid w:val="00012997"/>
    <w:rsid w:val="00012C1B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535F8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0A4"/>
    <w:rsid w:val="00C37CD2"/>
    <w:rsid w:val="00C527C7"/>
    <w:rsid w:val="00C606B9"/>
    <w:rsid w:val="00C62EB2"/>
    <w:rsid w:val="00C65401"/>
    <w:rsid w:val="00C93F0A"/>
    <w:rsid w:val="00CB6204"/>
    <w:rsid w:val="00CC527A"/>
    <w:rsid w:val="00CE3C72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6EBB0-370E-4CB2-9A33-0AF39B4F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2025-10-02T05:26:00Z</cp:lastPrinted>
  <dcterms:created xsi:type="dcterms:W3CDTF">2025-10-02T05:26:00Z</dcterms:created>
  <dcterms:modified xsi:type="dcterms:W3CDTF">2025-10-02T05:26:00Z</dcterms:modified>
</cp:coreProperties>
</file>