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665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665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1E1F" w:rsidRPr="00E665F1">
        <w:rPr>
          <w:rFonts w:ascii="Arial Narrow" w:hAnsi="Arial Narrow" w:cs="Arial"/>
          <w:bCs/>
          <w:i w:val="0"/>
          <w:szCs w:val="24"/>
        </w:rPr>
        <w:t>2</w:t>
      </w:r>
      <w:r w:rsidR="007666D6" w:rsidRPr="00E665F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665F1" w:rsidTr="00467CA2">
        <w:tc>
          <w:tcPr>
            <w:tcW w:w="2800" w:type="dxa"/>
            <w:shd w:val="clear" w:color="auto" w:fill="auto"/>
          </w:tcPr>
          <w:p w:rsidR="00D520D3" w:rsidRPr="00E665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665F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665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665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665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65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665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665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665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665F1" w:rsidTr="00467CA2">
        <w:tc>
          <w:tcPr>
            <w:tcW w:w="2800" w:type="dxa"/>
            <w:shd w:val="clear" w:color="auto" w:fill="auto"/>
          </w:tcPr>
          <w:p w:rsidR="00D520D3" w:rsidRPr="00E665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665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665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665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665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665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665F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665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665F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665F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665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65F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5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665F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665F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665F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665F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665F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665F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91E1F" w:rsidRPr="00E665F1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665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665F1" w:rsidTr="00467CA2">
        <w:tc>
          <w:tcPr>
            <w:tcW w:w="2269" w:type="dxa"/>
            <w:shd w:val="clear" w:color="auto" w:fill="auto"/>
          </w:tcPr>
          <w:p w:rsidR="00D520D3" w:rsidRPr="00E665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665F1" w:rsidRDefault="00D91E1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wody mineralnej źródlanej niegazowanej i gazowanej</w:t>
            </w:r>
            <w:r w:rsidR="00D520D3" w:rsidRPr="00E665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1E1F" w:rsidRPr="00E665F1" w:rsidTr="00233590">
        <w:tc>
          <w:tcPr>
            <w:tcW w:w="2269" w:type="dxa"/>
            <w:shd w:val="clear" w:color="auto" w:fill="auto"/>
          </w:tcPr>
          <w:p w:rsidR="00D91E1F" w:rsidRPr="00E665F1" w:rsidRDefault="00D91E1F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1E1F" w:rsidRPr="00E665F1" w:rsidRDefault="00D91E1F" w:rsidP="002335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96/2025</w:t>
            </w:r>
          </w:p>
        </w:tc>
      </w:tr>
    </w:tbl>
    <w:p w:rsidR="00DC652A" w:rsidRPr="00E665F1" w:rsidRDefault="00D91E1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665F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665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665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665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665F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665F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665F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665F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665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665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665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665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665F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665F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665F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665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665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665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665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665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665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665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665F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665F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665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665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665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665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665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665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665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665F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E665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665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665F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665F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665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665F1" w:rsidTr="00467CA2">
        <w:tc>
          <w:tcPr>
            <w:tcW w:w="2660" w:type="dxa"/>
            <w:shd w:val="clear" w:color="auto" w:fill="auto"/>
          </w:tcPr>
          <w:p w:rsidR="00D520D3" w:rsidRPr="00E665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665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665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665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665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665F1" w:rsidRDefault="00D520D3" w:rsidP="00D91E1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91E1F"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665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665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665F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6C3" w:rsidRDefault="00C666C3" w:rsidP="00025386">
      <w:pPr>
        <w:spacing w:after="0" w:line="240" w:lineRule="auto"/>
      </w:pPr>
      <w:r>
        <w:separator/>
      </w:r>
    </w:p>
  </w:endnote>
  <w:endnote w:type="continuationSeparator" w:id="1">
    <w:p w:rsidR="00C666C3" w:rsidRDefault="00C666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E1F" w:rsidRDefault="00D91E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665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E1F" w:rsidRDefault="00D91E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6C3" w:rsidRDefault="00C666C3" w:rsidP="00025386">
      <w:pPr>
        <w:spacing w:after="0" w:line="240" w:lineRule="auto"/>
      </w:pPr>
      <w:r>
        <w:separator/>
      </w:r>
    </w:p>
  </w:footnote>
  <w:footnote w:type="continuationSeparator" w:id="1">
    <w:p w:rsidR="00C666C3" w:rsidRDefault="00C666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E1F" w:rsidRDefault="00D91E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E1F" w:rsidRDefault="00D91E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E1F" w:rsidRDefault="00D91E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1E1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666C3"/>
    <w:rsid w:val="00CB29AC"/>
    <w:rsid w:val="00D520D3"/>
    <w:rsid w:val="00D55FC4"/>
    <w:rsid w:val="00D91E1F"/>
    <w:rsid w:val="00D9320D"/>
    <w:rsid w:val="00DC4842"/>
    <w:rsid w:val="00DC587A"/>
    <w:rsid w:val="00DC652A"/>
    <w:rsid w:val="00DE3B21"/>
    <w:rsid w:val="00DE73DD"/>
    <w:rsid w:val="00E27ABB"/>
    <w:rsid w:val="00E661A5"/>
    <w:rsid w:val="00E665F1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2025-10-02T07:28:00Z</dcterms:created>
  <dcterms:modified xsi:type="dcterms:W3CDTF">2025-10-02T07:28:00Z</dcterms:modified>
</cp:coreProperties>
</file>