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1420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1420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1420D" w:rsidRPr="0011420D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11420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1420D" w:rsidTr="00D62E6E">
        <w:tc>
          <w:tcPr>
            <w:tcW w:w="2800" w:type="dxa"/>
            <w:shd w:val="clear" w:color="auto" w:fill="auto"/>
          </w:tcPr>
          <w:p w:rsidR="00D62E6E" w:rsidRPr="0011420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420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1420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142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142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1420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142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1420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142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1142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1142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11420D" w:rsidTr="00D62E6E">
        <w:tc>
          <w:tcPr>
            <w:tcW w:w="2800" w:type="dxa"/>
            <w:shd w:val="clear" w:color="auto" w:fill="auto"/>
          </w:tcPr>
          <w:p w:rsidR="00D62E6E" w:rsidRPr="0011420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420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142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142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1420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142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1420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142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11420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B61C5" w:rsidRPr="0011420D" w:rsidTr="0023359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B61C5" w:rsidRPr="0011420D" w:rsidRDefault="003B61C5" w:rsidP="0023359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B61C5" w:rsidRPr="0011420D" w:rsidRDefault="003B61C5" w:rsidP="0023359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1420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1420D">
              <w:rPr>
                <w:rFonts w:ascii="Arial Narrow" w:eastAsia="Times New Roman" w:hAnsi="Arial Narrow" w:cs="Arial"/>
                <w:lang w:eastAsia="pl-PL"/>
              </w:rPr>
              <w:t xml:space="preserve">. Dz. U. z 2024 poz. 1320) (dalej jako: ustawa </w:t>
            </w:r>
            <w:proofErr w:type="spellStart"/>
            <w:r w:rsidRPr="0011420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1420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3B61C5" w:rsidRPr="0011420D" w:rsidRDefault="003B61C5" w:rsidP="002335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B61C5" w:rsidRPr="0011420D" w:rsidRDefault="003B61C5" w:rsidP="002335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1420D" w:rsidRDefault="003B61C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1420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1420D" w:rsidTr="00D62E6E">
        <w:tc>
          <w:tcPr>
            <w:tcW w:w="2269" w:type="dxa"/>
            <w:shd w:val="clear" w:color="auto" w:fill="auto"/>
          </w:tcPr>
          <w:p w:rsidR="00D62E6E" w:rsidRPr="0011420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1420D" w:rsidRDefault="003B61C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wody mineralnej źródlanej niegazowanej i gazowanej</w:t>
            </w:r>
            <w:r w:rsidR="00D62E6E" w:rsidRPr="001142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61C5" w:rsidRPr="0011420D" w:rsidTr="00233590">
        <w:tc>
          <w:tcPr>
            <w:tcW w:w="2269" w:type="dxa"/>
            <w:shd w:val="clear" w:color="auto" w:fill="auto"/>
          </w:tcPr>
          <w:p w:rsidR="003B61C5" w:rsidRPr="0011420D" w:rsidRDefault="003B61C5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61C5" w:rsidRPr="0011420D" w:rsidRDefault="003B61C5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96/2025</w:t>
            </w:r>
          </w:p>
        </w:tc>
      </w:tr>
    </w:tbl>
    <w:p w:rsidR="00BC121E" w:rsidRPr="0011420D" w:rsidRDefault="003B61C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1420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1420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1420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1420D" w:rsidRDefault="009D7EE5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1420D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>. 2024 poz. 1616</w: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1420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1420D" w:rsidRDefault="009D7EE5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420D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3030B3" w:rsidRPr="0011420D">
        <w:rPr>
          <w:rFonts w:ascii="Arial Narrow" w:eastAsia="Times New Roman" w:hAnsi="Arial Narrow" w:cs="Arial"/>
          <w:sz w:val="24"/>
          <w:szCs w:val="24"/>
          <w:lang w:eastAsia="pl-PL"/>
        </w:rPr>
        <w:t>. 2024 poz. 1616</w:t>
      </w:r>
      <w:r w:rsidR="00BC121E" w:rsidRPr="0011420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1420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420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1420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1420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1420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42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1420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1420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1420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1420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1420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1420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1420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1420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1420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1420D" w:rsidTr="00620E37">
        <w:tc>
          <w:tcPr>
            <w:tcW w:w="2660" w:type="dxa"/>
            <w:shd w:val="clear" w:color="auto" w:fill="auto"/>
          </w:tcPr>
          <w:p w:rsidR="00BC121E" w:rsidRPr="001142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1420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1420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142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142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142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142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1420D" w:rsidRDefault="00844A96" w:rsidP="003B61C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42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B61C5" w:rsidRPr="001142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142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142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11420D" w:rsidRDefault="00106AC7" w:rsidP="00BC121E">
      <w:pPr>
        <w:rPr>
          <w:rFonts w:ascii="Arial Narrow" w:hAnsi="Arial Narrow"/>
        </w:rPr>
      </w:pPr>
    </w:p>
    <w:sectPr w:rsidR="00106AC7" w:rsidRPr="0011420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EB1" w:rsidRDefault="00AA7EB1">
      <w:r>
        <w:separator/>
      </w:r>
    </w:p>
  </w:endnote>
  <w:endnote w:type="continuationSeparator" w:id="1">
    <w:p w:rsidR="00AA7EB1" w:rsidRDefault="00AA7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D7EE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D7EE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D7E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D7EE5">
      <w:rPr>
        <w:rStyle w:val="Numerstrony"/>
        <w:rFonts w:ascii="Arial" w:hAnsi="Arial"/>
        <w:sz w:val="18"/>
        <w:szCs w:val="18"/>
      </w:rPr>
      <w:fldChar w:fldCharType="separate"/>
    </w:r>
    <w:r w:rsidR="0011420D">
      <w:rPr>
        <w:rStyle w:val="Numerstrony"/>
        <w:rFonts w:ascii="Arial" w:hAnsi="Arial"/>
        <w:noProof/>
        <w:sz w:val="18"/>
        <w:szCs w:val="18"/>
      </w:rPr>
      <w:t>1</w:t>
    </w:r>
    <w:r w:rsidR="009D7EE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D7E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D7EE5">
      <w:rPr>
        <w:rStyle w:val="Numerstrony"/>
        <w:rFonts w:ascii="Arial" w:hAnsi="Arial"/>
        <w:sz w:val="18"/>
        <w:szCs w:val="18"/>
      </w:rPr>
      <w:fldChar w:fldCharType="separate"/>
    </w:r>
    <w:r w:rsidR="0011420D">
      <w:rPr>
        <w:rStyle w:val="Numerstrony"/>
        <w:rFonts w:ascii="Arial" w:hAnsi="Arial"/>
        <w:noProof/>
        <w:sz w:val="18"/>
        <w:szCs w:val="18"/>
      </w:rPr>
      <w:t>2</w:t>
    </w:r>
    <w:r w:rsidR="009D7EE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C5" w:rsidRDefault="003B61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EB1" w:rsidRDefault="00AA7EB1">
      <w:r>
        <w:separator/>
      </w:r>
    </w:p>
  </w:footnote>
  <w:footnote w:type="continuationSeparator" w:id="1">
    <w:p w:rsidR="00AA7EB1" w:rsidRDefault="00AA7E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C5" w:rsidRDefault="003B61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C5" w:rsidRDefault="003B61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1C5" w:rsidRDefault="003B61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61C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1420D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B61C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4B88"/>
    <w:rsid w:val="009A21D7"/>
    <w:rsid w:val="009A4A2C"/>
    <w:rsid w:val="009A4CD3"/>
    <w:rsid w:val="009D7EE5"/>
    <w:rsid w:val="00A24942"/>
    <w:rsid w:val="00A311C9"/>
    <w:rsid w:val="00A46EFE"/>
    <w:rsid w:val="00A73C79"/>
    <w:rsid w:val="00A807A7"/>
    <w:rsid w:val="00AA7EB1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76D75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2025-10-02T07:29:00Z</dcterms:created>
  <dcterms:modified xsi:type="dcterms:W3CDTF">2025-10-02T07:29:00Z</dcterms:modified>
</cp:coreProperties>
</file>