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8DDB7" w14:textId="4C282E46" w:rsidR="00B36EDA" w:rsidRPr="00BB655A" w:rsidRDefault="00E4536B" w:rsidP="00785F04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B655A">
        <w:rPr>
          <w:rFonts w:ascii="Arial Narrow" w:hAnsi="Arial Narrow" w:cs="Arial"/>
          <w:sz w:val="22"/>
          <w:szCs w:val="22"/>
        </w:rPr>
        <w:t>Bydgoszcz</w:t>
      </w:r>
      <w:r w:rsidR="00B36EDA" w:rsidRPr="00BB655A">
        <w:rPr>
          <w:rFonts w:ascii="Arial Narrow" w:hAnsi="Arial Narrow" w:cs="Arial"/>
          <w:sz w:val="22"/>
          <w:szCs w:val="22"/>
        </w:rPr>
        <w:t xml:space="preserve"> dnia: </w:t>
      </w:r>
      <w:r w:rsidRPr="00BB655A">
        <w:rPr>
          <w:rFonts w:ascii="Arial Narrow" w:hAnsi="Arial Narrow" w:cs="Arial"/>
          <w:sz w:val="22"/>
          <w:szCs w:val="22"/>
        </w:rPr>
        <w:t>2025-</w:t>
      </w:r>
      <w:r w:rsidR="00785F04">
        <w:rPr>
          <w:rFonts w:ascii="Arial Narrow" w:hAnsi="Arial Narrow" w:cs="Arial"/>
          <w:sz w:val="22"/>
          <w:szCs w:val="22"/>
        </w:rPr>
        <w:t>10-02</w:t>
      </w:r>
    </w:p>
    <w:p w14:paraId="250EB144" w14:textId="77777777" w:rsidR="00B36EDA" w:rsidRPr="00BB655A" w:rsidRDefault="00E4536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B655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B333E0" w14:textId="77777777" w:rsidR="00B36EDA" w:rsidRPr="00BB655A" w:rsidRDefault="00E4536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B655A">
        <w:rPr>
          <w:rFonts w:ascii="Arial Narrow" w:hAnsi="Arial Narrow" w:cs="Arial"/>
          <w:sz w:val="22"/>
          <w:szCs w:val="22"/>
        </w:rPr>
        <w:t>Powstańców Warszawy</w:t>
      </w:r>
      <w:r w:rsidR="00B36EDA" w:rsidRPr="00BB655A">
        <w:rPr>
          <w:rFonts w:ascii="Arial Narrow" w:hAnsi="Arial Narrow" w:cs="Arial"/>
          <w:sz w:val="22"/>
          <w:szCs w:val="22"/>
        </w:rPr>
        <w:t xml:space="preserve"> </w:t>
      </w:r>
      <w:r w:rsidRPr="00BB655A">
        <w:rPr>
          <w:rFonts w:ascii="Arial Narrow" w:hAnsi="Arial Narrow" w:cs="Arial"/>
          <w:sz w:val="22"/>
          <w:szCs w:val="22"/>
        </w:rPr>
        <w:t>5</w:t>
      </w:r>
    </w:p>
    <w:p w14:paraId="58D9FEBA" w14:textId="77777777" w:rsidR="00B36EDA" w:rsidRPr="00BB655A" w:rsidRDefault="00E4536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BB655A">
        <w:rPr>
          <w:rFonts w:ascii="Arial Narrow" w:hAnsi="Arial Narrow" w:cs="Arial"/>
          <w:sz w:val="22"/>
          <w:szCs w:val="22"/>
        </w:rPr>
        <w:t>85-681</w:t>
      </w:r>
      <w:r w:rsidR="00B36EDA" w:rsidRPr="00BB655A">
        <w:rPr>
          <w:rFonts w:ascii="Arial Narrow" w:hAnsi="Arial Narrow" w:cs="Arial"/>
          <w:sz w:val="22"/>
          <w:szCs w:val="22"/>
        </w:rPr>
        <w:t xml:space="preserve"> </w:t>
      </w:r>
      <w:r w:rsidRPr="00BB655A">
        <w:rPr>
          <w:rFonts w:ascii="Arial Narrow" w:hAnsi="Arial Narrow" w:cs="Arial"/>
          <w:sz w:val="22"/>
          <w:szCs w:val="22"/>
        </w:rPr>
        <w:t>Bydgoszcz</w:t>
      </w:r>
    </w:p>
    <w:p w14:paraId="3E0E040E" w14:textId="77777777" w:rsidR="00B36EDA" w:rsidRPr="00BB655A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65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ABE68CC" w14:textId="77777777" w:rsidR="00B36EDA" w:rsidRPr="00BB655A" w:rsidRDefault="00B36EDA" w:rsidP="00785F04">
      <w:pPr>
        <w:tabs>
          <w:tab w:val="right" w:pos="9072"/>
        </w:tabs>
        <w:spacing w:after="36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BB655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5C7408A" w14:textId="77777777" w:rsidR="00B36EDA" w:rsidRPr="00BB655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B655A" w14:paraId="6304B969" w14:textId="77777777" w:rsidTr="00B36EDA">
        <w:tc>
          <w:tcPr>
            <w:tcW w:w="9923" w:type="dxa"/>
            <w:shd w:val="clear" w:color="auto" w:fill="F2F2F2"/>
            <w:hideMark/>
          </w:tcPr>
          <w:p w14:paraId="3803AD39" w14:textId="6B0A3AA0" w:rsidR="00B36EDA" w:rsidRPr="00BB655A" w:rsidRDefault="00BB655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00193B4D" w14:textId="77777777" w:rsidR="00B36EDA" w:rsidRPr="00BB655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B65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749D314" w14:textId="77777777" w:rsidR="00B36EDA" w:rsidRPr="00BB655A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63376E3" w14:textId="77777777" w:rsidR="00B36EDA" w:rsidRPr="00BB655A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B655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B655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B655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B655A" w14:paraId="25DD2B0F" w14:textId="77777777" w:rsidTr="00B36EDA">
        <w:tc>
          <w:tcPr>
            <w:tcW w:w="2269" w:type="dxa"/>
          </w:tcPr>
          <w:p w14:paraId="2F64CD64" w14:textId="77777777" w:rsidR="00B36EDA" w:rsidRPr="00BB655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49283099" w14:textId="77777777" w:rsidR="00B36EDA" w:rsidRPr="00BB655A" w:rsidRDefault="00E4536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E4536B" w:rsidRPr="00BB655A" w14:paraId="049FFF42" w14:textId="77777777" w:rsidTr="00DA1527">
        <w:tc>
          <w:tcPr>
            <w:tcW w:w="2269" w:type="dxa"/>
          </w:tcPr>
          <w:p w14:paraId="30C9B13F" w14:textId="77777777" w:rsidR="00E4536B" w:rsidRPr="00BB655A" w:rsidRDefault="00E4536B" w:rsidP="00DA15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44A18CB6" w14:textId="77777777" w:rsidR="00E4536B" w:rsidRPr="00BB655A" w:rsidRDefault="00E4536B" w:rsidP="00DA15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091031FD" w14:textId="77777777" w:rsidR="00B36EDA" w:rsidRPr="00BB655A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D5A746D" w14:textId="77777777" w:rsidR="00B36EDA" w:rsidRPr="00BB655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BB655A">
        <w:rPr>
          <w:rFonts w:ascii="Arial Narrow" w:hAnsi="Arial Narrow" w:cs="Arial"/>
          <w:sz w:val="22"/>
          <w:szCs w:val="22"/>
        </w:rPr>
        <w:t xml:space="preserve">Zamawiający, </w:t>
      </w:r>
      <w:r w:rsidR="00E4536B" w:rsidRPr="00BB655A">
        <w:rPr>
          <w:rFonts w:ascii="Arial Narrow" w:hAnsi="Arial Narrow" w:cs="Arial"/>
          <w:b/>
          <w:sz w:val="22"/>
          <w:szCs w:val="22"/>
        </w:rPr>
        <w:t>10WSzKzP SPZOZ</w:t>
      </w:r>
      <w:r w:rsidRPr="00BB655A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4536B" w:rsidRPr="00BB655A">
        <w:rPr>
          <w:rFonts w:ascii="Arial Narrow" w:hAnsi="Arial Narrow" w:cs="Arial"/>
          <w:sz w:val="22"/>
          <w:szCs w:val="22"/>
        </w:rPr>
        <w:t>(t.j. Dz. U. z 2024 poz. 1320)</w:t>
      </w:r>
      <w:r w:rsidRPr="00BB655A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BB655A">
        <w:rPr>
          <w:rFonts w:ascii="Arial Narrow" w:hAnsi="Arial Narrow" w:cs="Arial"/>
          <w:sz w:val="22"/>
          <w:szCs w:val="22"/>
        </w:rPr>
        <w:t>Pzp</w:t>
      </w:r>
      <w:proofErr w:type="spellEnd"/>
      <w:r w:rsidRPr="00BB655A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4536B" w:rsidRPr="00BB655A" w14:paraId="31B57691" w14:textId="77777777" w:rsidTr="00E453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D16CC" w14:textId="77777777" w:rsidR="00E4536B" w:rsidRPr="00BB655A" w:rsidRDefault="00E4536B" w:rsidP="00DA152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: Butelka </w:t>
            </w:r>
            <w:proofErr w:type="spellStart"/>
            <w:r w:rsidRPr="00BB655A">
              <w:rPr>
                <w:rFonts w:ascii="Arial Narrow" w:hAnsi="Arial Narrow" w:cs="Arial"/>
                <w:sz w:val="22"/>
                <w:szCs w:val="22"/>
              </w:rPr>
              <w:t>Redon</w:t>
            </w:r>
            <w:proofErr w:type="spellEnd"/>
            <w:r w:rsidRPr="00BB655A">
              <w:rPr>
                <w:rFonts w:ascii="Arial Narrow" w:hAnsi="Arial Narrow" w:cs="Arial"/>
                <w:sz w:val="22"/>
                <w:szCs w:val="22"/>
              </w:rPr>
              <w:t>, dren do drenażu ran pooperacyjnych, kanka do irygacji, dren brzuszny silikonowy</w:t>
            </w:r>
          </w:p>
          <w:p w14:paraId="52867DF3" w14:textId="77777777" w:rsidR="00785F04" w:rsidRPr="00BB655A" w:rsidRDefault="00785F04" w:rsidP="00785F0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1A031631" w14:textId="77777777" w:rsidR="00785F04" w:rsidRPr="00BB655A" w:rsidRDefault="00785F04" w:rsidP="00785F0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Nowy Świat 7 /14</w:t>
            </w:r>
          </w:p>
          <w:p w14:paraId="0AEAA09A" w14:textId="76BCF056" w:rsidR="00785F04" w:rsidRPr="00BB655A" w:rsidRDefault="00785F04" w:rsidP="00785F04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00</w:t>
            </w:r>
            <w:r>
              <w:rPr>
                <w:rFonts w:ascii="Arial Narrow" w:hAnsi="Arial Narrow" w:cs="Arial"/>
                <w:bCs/>
                <w:sz w:val="22"/>
                <w:szCs w:val="22"/>
              </w:rPr>
              <w:t>-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496 Warszawa</w:t>
            </w:r>
          </w:p>
          <w:p w14:paraId="042492AD" w14:textId="437E4FC1" w:rsidR="00E4536B" w:rsidRPr="00BB655A" w:rsidRDefault="00E4536B" w:rsidP="00DA152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="00785F04">
              <w:rPr>
                <w:rFonts w:ascii="Arial Narrow" w:hAnsi="Arial Narrow" w:cs="Arial"/>
                <w:b/>
                <w:sz w:val="22"/>
                <w:szCs w:val="22"/>
              </w:rPr>
              <w:t>53 460,00</w:t>
            </w:r>
            <w:r w:rsidRPr="00BB655A">
              <w:rPr>
                <w:rFonts w:ascii="Arial Narrow" w:hAnsi="Arial Narrow" w:cs="Arial"/>
                <w:b/>
                <w:sz w:val="22"/>
                <w:szCs w:val="22"/>
              </w:rPr>
              <w:t xml:space="preserve"> zł</w:t>
            </w:r>
            <w:r w:rsidRPr="00BB655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B655A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BB655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2CD5F5" w14:textId="77777777" w:rsidR="00785F04" w:rsidRDefault="00785F04" w:rsidP="00785F04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18EC5F" w14:textId="77777777" w:rsidR="00785F04" w:rsidRDefault="00785F04" w:rsidP="00785F04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 związku z uchyleniem się Wykonawcy od podpisania umowy Zamawiający dokonał zgodnie z art. 263 ustawy Prawo zamówień publicznych ponownego badania i oceny ofert spośród ofert pozostałych w postępowaniu wykonawców oraz wybrał najkorzystniejszą ofertę.  </w:t>
            </w:r>
          </w:p>
          <w:p w14:paraId="6447CDF7" w14:textId="0C25E572" w:rsidR="00E4536B" w:rsidRPr="00785F04" w:rsidRDefault="00785F04" w:rsidP="00785F04">
            <w:pPr>
              <w:spacing w:before="120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0880343E" w14:textId="0D00222F" w:rsidR="00B464D3" w:rsidRDefault="00B464D3" w:rsidP="00785F04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337F7">
        <w:rPr>
          <w:rFonts w:ascii="Arial Narrow" w:hAnsi="Arial Narrow" w:cs="Arial"/>
          <w:i/>
          <w:sz w:val="22"/>
          <w:szCs w:val="22"/>
        </w:rPr>
        <w:t>Zamawiający</w:t>
      </w:r>
    </w:p>
    <w:p w14:paraId="7343CB9A" w14:textId="05277C64" w:rsidR="003D386B" w:rsidRPr="001969CB" w:rsidRDefault="003D386B" w:rsidP="003D386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Wykonano w 1 egz. na </w:t>
      </w:r>
      <w:r w:rsidR="00785F04">
        <w:rPr>
          <w:rFonts w:ascii="Arial Narrow" w:hAnsi="Arial Narrow" w:cs="Arial"/>
          <w:sz w:val="20"/>
          <w:szCs w:val="20"/>
        </w:rPr>
        <w:t>1</w:t>
      </w:r>
      <w:r w:rsidRPr="001969CB">
        <w:rPr>
          <w:rFonts w:ascii="Arial Narrow" w:hAnsi="Arial Narrow" w:cs="Arial"/>
          <w:sz w:val="20"/>
          <w:szCs w:val="20"/>
        </w:rPr>
        <w:t xml:space="preserve"> ark.</w:t>
      </w:r>
    </w:p>
    <w:p w14:paraId="0AE6D241" w14:textId="77777777" w:rsidR="003D386B" w:rsidRPr="001969CB" w:rsidRDefault="003D386B" w:rsidP="003D386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541CAC1A" w14:textId="4C3648EE" w:rsidR="003D386B" w:rsidRPr="001969CB" w:rsidRDefault="003D386B" w:rsidP="003D386B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Wyk. Barbara Baranowska – tel. 261 417 364, e-mail:</w:t>
      </w:r>
      <w:r>
        <w:rPr>
          <w:rFonts w:ascii="Arial Narrow" w:hAnsi="Arial Narrow" w:cs="Arial"/>
          <w:sz w:val="20"/>
          <w:szCs w:val="20"/>
        </w:rPr>
        <w:t xml:space="preserve"> </w:t>
      </w:r>
      <w:hyperlink r:id="rId6" w:history="1">
        <w:r w:rsidRPr="00626AC2">
          <w:rPr>
            <w:rStyle w:val="Hipercze"/>
            <w:rFonts w:ascii="Arial Narrow" w:hAnsi="Arial Narrow" w:cs="Arial"/>
            <w:sz w:val="20"/>
            <w:szCs w:val="20"/>
          </w:rPr>
          <w:t>baranowska1486@10wsk.mil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16C581DD" w14:textId="63F2920A" w:rsidR="003D386B" w:rsidRPr="007337F7" w:rsidRDefault="003D386B" w:rsidP="003D386B">
      <w:pPr>
        <w:rPr>
          <w:rFonts w:ascii="Arial Narrow" w:hAnsi="Arial Narrow" w:cs="Arial"/>
          <w:i/>
          <w:sz w:val="22"/>
          <w:szCs w:val="22"/>
        </w:rPr>
      </w:pPr>
      <w:r w:rsidRPr="001969CB">
        <w:rPr>
          <w:rFonts w:ascii="Arial Narrow" w:hAnsi="Arial Narrow" w:cs="Arial"/>
          <w:sz w:val="20"/>
          <w:szCs w:val="20"/>
        </w:rPr>
        <w:t>Data: 2025-</w:t>
      </w:r>
      <w:bookmarkEnd w:id="0"/>
      <w:r w:rsidR="00785F04">
        <w:rPr>
          <w:rFonts w:ascii="Arial Narrow" w:hAnsi="Arial Narrow" w:cs="Arial"/>
          <w:sz w:val="20"/>
          <w:szCs w:val="20"/>
        </w:rPr>
        <w:t>10-02</w:t>
      </w:r>
    </w:p>
    <w:sectPr w:rsidR="003D386B" w:rsidRPr="007337F7" w:rsidSect="00785F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107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A64A1" w14:textId="77777777" w:rsidR="00886B5C" w:rsidRDefault="00886B5C">
      <w:r>
        <w:separator/>
      </w:r>
    </w:p>
  </w:endnote>
  <w:endnote w:type="continuationSeparator" w:id="0">
    <w:p w14:paraId="460BCFF2" w14:textId="77777777" w:rsidR="00886B5C" w:rsidRDefault="0088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C47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F1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77DA7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973DF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A47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AADE5" w14:textId="77777777" w:rsidR="00886B5C" w:rsidRDefault="00886B5C">
      <w:r>
        <w:separator/>
      </w:r>
    </w:p>
  </w:footnote>
  <w:footnote w:type="continuationSeparator" w:id="0">
    <w:p w14:paraId="071EDD3D" w14:textId="77777777" w:rsidR="00886B5C" w:rsidRDefault="00886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1AB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BA1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E520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132"/>
    <w:rsid w:val="00022322"/>
    <w:rsid w:val="00042497"/>
    <w:rsid w:val="00065FF2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386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37F7"/>
    <w:rsid w:val="00756CDA"/>
    <w:rsid w:val="00777A98"/>
    <w:rsid w:val="00785F04"/>
    <w:rsid w:val="007E2ACC"/>
    <w:rsid w:val="007E68C5"/>
    <w:rsid w:val="00832144"/>
    <w:rsid w:val="00836DAF"/>
    <w:rsid w:val="008567C7"/>
    <w:rsid w:val="008642B3"/>
    <w:rsid w:val="00886B5C"/>
    <w:rsid w:val="008A6C10"/>
    <w:rsid w:val="008E5102"/>
    <w:rsid w:val="008E6E04"/>
    <w:rsid w:val="00915B9E"/>
    <w:rsid w:val="00952256"/>
    <w:rsid w:val="00967BF4"/>
    <w:rsid w:val="0097748A"/>
    <w:rsid w:val="009F0E5C"/>
    <w:rsid w:val="00A029B8"/>
    <w:rsid w:val="00A91321"/>
    <w:rsid w:val="00A94EB5"/>
    <w:rsid w:val="00AA02AC"/>
    <w:rsid w:val="00B32D12"/>
    <w:rsid w:val="00B36EDA"/>
    <w:rsid w:val="00B464D3"/>
    <w:rsid w:val="00B8185B"/>
    <w:rsid w:val="00BB655A"/>
    <w:rsid w:val="00BC6F7F"/>
    <w:rsid w:val="00BD2174"/>
    <w:rsid w:val="00C423DD"/>
    <w:rsid w:val="00C56158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628E"/>
    <w:rsid w:val="00D8427E"/>
    <w:rsid w:val="00E20132"/>
    <w:rsid w:val="00E30B2D"/>
    <w:rsid w:val="00E4536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46DD0A"/>
  <w15:chartTrackingRefBased/>
  <w15:docId w15:val="{0BA04F93-C6AC-4330-B64E-E2098F8AE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Pogrubienie">
    <w:name w:val="Strong"/>
    <w:basedOn w:val="Domylnaczcionkaakapitu"/>
    <w:qFormat/>
    <w:rsid w:val="00BB655A"/>
    <w:rPr>
      <w:b/>
      <w:bCs/>
    </w:rPr>
  </w:style>
  <w:style w:type="character" w:styleId="Hipercze">
    <w:name w:val="Hyperlink"/>
    <w:rsid w:val="003D386B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D386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85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2025-10-02T10:09:00Z</cp:lastPrinted>
  <dcterms:created xsi:type="dcterms:W3CDTF">2025-10-02T10:04:00Z</dcterms:created>
  <dcterms:modified xsi:type="dcterms:W3CDTF">2025-10-02T10:09:00Z</dcterms:modified>
</cp:coreProperties>
</file>