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9FCAD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A9F75D4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42781EF5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154867C9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15C24823" w14:textId="1C86C9B9" w:rsidR="00E2393B" w:rsidRPr="00E2393B" w:rsidRDefault="00F1435C" w:rsidP="00711AC5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711AC5">
        <w:rPr>
          <w:b/>
          <w:bCs/>
          <w:sz w:val="24"/>
          <w:szCs w:val="24"/>
        </w:rPr>
        <w:t>5528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</w:t>
      </w:r>
      <w:r w:rsidR="00711AC5">
        <w:rPr>
          <w:sz w:val="24"/>
          <w:szCs w:val="24"/>
        </w:rPr>
        <w:t xml:space="preserve"> 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</w:t>
      </w:r>
      <w:r w:rsidR="00E2393B" w:rsidRPr="00E2393B">
        <w:rPr>
          <w:sz w:val="24"/>
          <w:szCs w:val="24"/>
        </w:rPr>
        <w:t xml:space="preserve">Poznań, </w:t>
      </w:r>
      <w:r w:rsidR="008A6F61">
        <w:rPr>
          <w:sz w:val="24"/>
          <w:szCs w:val="24"/>
        </w:rPr>
        <w:t>0</w:t>
      </w:r>
      <w:r w:rsidR="00711AC5">
        <w:rPr>
          <w:sz w:val="24"/>
          <w:szCs w:val="24"/>
        </w:rPr>
        <w:t>3</w:t>
      </w:r>
      <w:r w:rsidR="008A6F61">
        <w:rPr>
          <w:sz w:val="24"/>
          <w:szCs w:val="24"/>
        </w:rPr>
        <w:t>.</w:t>
      </w:r>
      <w:r w:rsidR="00711AC5">
        <w:rPr>
          <w:sz w:val="24"/>
          <w:szCs w:val="24"/>
        </w:rPr>
        <w:t>10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59563071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5A8D5510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7B0523DF" w14:textId="1646F56D" w:rsidR="008A6F61" w:rsidRPr="008A6F61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711AC5">
        <w:rPr>
          <w:b/>
          <w:sz w:val="24"/>
          <w:szCs w:val="24"/>
        </w:rPr>
        <w:t>03.10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>Dostaw</w:t>
      </w:r>
      <w:r w:rsidR="008A6F61">
        <w:rPr>
          <w:b/>
          <w:bCs/>
          <w:i/>
          <w:iCs/>
          <w:sz w:val="24"/>
          <w:szCs w:val="24"/>
          <w:lang w:eastAsia="x-none"/>
        </w:rPr>
        <w:t>ę</w:t>
      </w:r>
      <w:r w:rsidR="008A6F61" w:rsidRPr="008A6F61">
        <w:rPr>
          <w:b/>
          <w:bCs/>
          <w:i/>
          <w:iCs/>
          <w:sz w:val="24"/>
          <w:szCs w:val="24"/>
          <w:lang w:eastAsia="x-none"/>
        </w:rPr>
        <w:t xml:space="preserve"> sprzętu komputerowego dla jednostek UAM - przedmiot zamówienia został podzielony na 4 części </w:t>
      </w:r>
    </w:p>
    <w:p w14:paraId="0F3E12C8" w14:textId="77777777" w:rsidR="00E2393B" w:rsidRPr="00E2393B" w:rsidRDefault="00E2393B" w:rsidP="008A6F61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14:paraId="5B63445E" w14:textId="50147276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711AC5">
        <w:rPr>
          <w:b/>
          <w:sz w:val="24"/>
          <w:szCs w:val="24"/>
        </w:rPr>
        <w:t>2</w:t>
      </w:r>
      <w:r w:rsidRPr="00E2393B">
        <w:rPr>
          <w:b/>
          <w:sz w:val="24"/>
          <w:szCs w:val="24"/>
        </w:rPr>
        <w:t xml:space="preserve"> ofert</w:t>
      </w:r>
      <w:r w:rsidR="00711AC5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0A42AF75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3544"/>
        <w:gridCol w:w="1417"/>
        <w:gridCol w:w="1134"/>
        <w:gridCol w:w="1275"/>
        <w:gridCol w:w="1275"/>
      </w:tblGrid>
      <w:tr w:rsidR="008A6F61" w:rsidRPr="00C06184" w14:paraId="5FC49A5D" w14:textId="77777777" w:rsidTr="00C06184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3B51BECC" w14:textId="77777777" w:rsidR="008A6F61" w:rsidRPr="00C06184" w:rsidRDefault="008A6F61" w:rsidP="00F1435C">
            <w:pPr>
              <w:jc w:val="center"/>
            </w:pPr>
            <w:r w:rsidRPr="00C06184">
              <w:t>Oferta nr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4A1160CA" w14:textId="77777777" w:rsidR="008A6F61" w:rsidRPr="00C06184" w:rsidRDefault="008A6F61" w:rsidP="00F1435C">
            <w:pPr>
              <w:jc w:val="center"/>
            </w:pPr>
            <w:r w:rsidRPr="00C06184"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7BB0691" w14:textId="77777777" w:rsidR="008A6F61" w:rsidRPr="00C06184" w:rsidRDefault="008A6F61" w:rsidP="00F1435C">
            <w:pPr>
              <w:jc w:val="center"/>
            </w:pPr>
            <w:r w:rsidRPr="00C06184">
              <w:t>Cena oferty</w:t>
            </w:r>
          </w:p>
          <w:p w14:paraId="7CF7B2B4" w14:textId="77777777" w:rsidR="008A6F61" w:rsidRPr="00C06184" w:rsidRDefault="008A6F61" w:rsidP="00F1435C">
            <w:pPr>
              <w:jc w:val="center"/>
            </w:pPr>
            <w:r w:rsidRPr="00C06184">
              <w:t>Część 1</w:t>
            </w:r>
          </w:p>
        </w:tc>
        <w:tc>
          <w:tcPr>
            <w:tcW w:w="1134" w:type="dxa"/>
            <w:shd w:val="clear" w:color="auto" w:fill="F2F2F2"/>
          </w:tcPr>
          <w:p w14:paraId="458F8EEA" w14:textId="77777777" w:rsidR="008A6F61" w:rsidRPr="00C06184" w:rsidRDefault="008A6F61" w:rsidP="00551CD2">
            <w:pPr>
              <w:jc w:val="center"/>
            </w:pPr>
            <w:r w:rsidRPr="00C06184">
              <w:t>Cena oferty</w:t>
            </w:r>
          </w:p>
          <w:p w14:paraId="2F6A73A9" w14:textId="77777777" w:rsidR="008A6F61" w:rsidRPr="00C06184" w:rsidRDefault="008A6F61" w:rsidP="008A6F61">
            <w:pPr>
              <w:jc w:val="center"/>
            </w:pPr>
            <w:r w:rsidRPr="00C06184">
              <w:t>Część 2</w:t>
            </w:r>
          </w:p>
        </w:tc>
        <w:tc>
          <w:tcPr>
            <w:tcW w:w="1275" w:type="dxa"/>
            <w:shd w:val="clear" w:color="auto" w:fill="F2F2F2"/>
          </w:tcPr>
          <w:p w14:paraId="21E3ED44" w14:textId="77777777" w:rsidR="008A6F61" w:rsidRPr="00C06184" w:rsidRDefault="008A6F61" w:rsidP="00D7215C">
            <w:pPr>
              <w:jc w:val="center"/>
            </w:pPr>
            <w:r w:rsidRPr="00C06184">
              <w:t>Cena oferty</w:t>
            </w:r>
          </w:p>
          <w:p w14:paraId="40121F7F" w14:textId="77777777" w:rsidR="008A6F61" w:rsidRPr="00C06184" w:rsidRDefault="008A6F61" w:rsidP="008A6F61">
            <w:pPr>
              <w:jc w:val="center"/>
            </w:pPr>
            <w:r w:rsidRPr="00C06184">
              <w:t>Część 3</w:t>
            </w:r>
          </w:p>
        </w:tc>
        <w:tc>
          <w:tcPr>
            <w:tcW w:w="1275" w:type="dxa"/>
            <w:shd w:val="clear" w:color="auto" w:fill="F2F2F2"/>
          </w:tcPr>
          <w:p w14:paraId="124F2428" w14:textId="77777777" w:rsidR="008A6F61" w:rsidRPr="00C06184" w:rsidRDefault="008A6F61" w:rsidP="00D7215C">
            <w:pPr>
              <w:jc w:val="center"/>
            </w:pPr>
            <w:r w:rsidRPr="00C06184">
              <w:t>Cena oferty</w:t>
            </w:r>
          </w:p>
          <w:p w14:paraId="012ABDEB" w14:textId="77777777" w:rsidR="008A6F61" w:rsidRPr="00C06184" w:rsidRDefault="008A6F61" w:rsidP="008A6F61">
            <w:pPr>
              <w:jc w:val="center"/>
            </w:pPr>
            <w:r w:rsidRPr="00C06184">
              <w:t>Część 4</w:t>
            </w:r>
          </w:p>
        </w:tc>
      </w:tr>
      <w:tr w:rsidR="008A6F61" w:rsidRPr="00C06184" w14:paraId="0D211825" w14:textId="77777777" w:rsidTr="00C06184">
        <w:trPr>
          <w:trHeight w:val="680"/>
          <w:jc w:val="center"/>
        </w:trPr>
        <w:tc>
          <w:tcPr>
            <w:tcW w:w="846" w:type="dxa"/>
            <w:vAlign w:val="center"/>
          </w:tcPr>
          <w:p w14:paraId="1462D242" w14:textId="77777777" w:rsidR="008A6F61" w:rsidRPr="00C06184" w:rsidRDefault="008A6F61" w:rsidP="00F1435C">
            <w:pPr>
              <w:jc w:val="center"/>
            </w:pPr>
            <w:r w:rsidRPr="00C06184">
              <w:t>1</w:t>
            </w:r>
          </w:p>
        </w:tc>
        <w:tc>
          <w:tcPr>
            <w:tcW w:w="3544" w:type="dxa"/>
          </w:tcPr>
          <w:p w14:paraId="5C3E29CC" w14:textId="77777777" w:rsidR="00711AC5" w:rsidRDefault="00711AC5" w:rsidP="00711AC5">
            <w:pPr>
              <w:jc w:val="both"/>
            </w:pPr>
            <w:r>
              <w:t xml:space="preserve">MS Development Marcin </w:t>
            </w:r>
            <w:proofErr w:type="spellStart"/>
            <w:r>
              <w:t>Świć</w:t>
            </w:r>
            <w:proofErr w:type="spellEnd"/>
          </w:p>
          <w:p w14:paraId="7107B4B1" w14:textId="3FD371F4" w:rsidR="008A6F61" w:rsidRPr="00C06184" w:rsidRDefault="00711AC5" w:rsidP="00711AC5">
            <w:pPr>
              <w:jc w:val="both"/>
            </w:pPr>
            <w:r>
              <w:t>ul. Salsy 2 02-823 Warszawa</w:t>
            </w:r>
            <w:r>
              <w:t xml:space="preserve">     </w:t>
            </w:r>
          </w:p>
        </w:tc>
        <w:tc>
          <w:tcPr>
            <w:tcW w:w="1417" w:type="dxa"/>
            <w:vAlign w:val="center"/>
          </w:tcPr>
          <w:p w14:paraId="4FABCC3B" w14:textId="47557FC5" w:rsidR="008A6F61" w:rsidRPr="00C06184" w:rsidRDefault="00711AC5" w:rsidP="004A4A0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14:paraId="0CC6DCDC" w14:textId="36139510" w:rsidR="008A6F61" w:rsidRPr="00C06184" w:rsidRDefault="00711AC5" w:rsidP="006C2B48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4413AD34" w14:textId="459A30F8" w:rsidR="008A6F61" w:rsidRPr="00C06184" w:rsidRDefault="00711AC5" w:rsidP="006C2B48">
            <w:pPr>
              <w:jc w:val="center"/>
            </w:pPr>
            <w:r>
              <w:t>119.473,26</w:t>
            </w:r>
          </w:p>
        </w:tc>
        <w:tc>
          <w:tcPr>
            <w:tcW w:w="1275" w:type="dxa"/>
            <w:vAlign w:val="center"/>
          </w:tcPr>
          <w:p w14:paraId="41E87018" w14:textId="77777777" w:rsidR="008A6F61" w:rsidRPr="00C06184" w:rsidRDefault="00C06184" w:rsidP="006C2B48">
            <w:pPr>
              <w:jc w:val="center"/>
            </w:pPr>
            <w:r>
              <w:t>-</w:t>
            </w:r>
          </w:p>
        </w:tc>
      </w:tr>
      <w:tr w:rsidR="008A6F61" w:rsidRPr="00C06184" w14:paraId="3F506289" w14:textId="77777777" w:rsidTr="00C06184">
        <w:trPr>
          <w:trHeight w:val="880"/>
          <w:jc w:val="center"/>
        </w:trPr>
        <w:tc>
          <w:tcPr>
            <w:tcW w:w="846" w:type="dxa"/>
            <w:vAlign w:val="center"/>
          </w:tcPr>
          <w:p w14:paraId="49A80B99" w14:textId="77777777" w:rsidR="008A6F61" w:rsidRPr="00C06184" w:rsidRDefault="008A6F61" w:rsidP="00F1435C">
            <w:pPr>
              <w:jc w:val="center"/>
            </w:pPr>
            <w:r w:rsidRPr="00C06184">
              <w:t>2</w:t>
            </w:r>
          </w:p>
        </w:tc>
        <w:tc>
          <w:tcPr>
            <w:tcW w:w="3544" w:type="dxa"/>
          </w:tcPr>
          <w:p w14:paraId="2CCA1156" w14:textId="77777777" w:rsidR="00711AC5" w:rsidRDefault="00711AC5" w:rsidP="00711AC5">
            <w:proofErr w:type="spellStart"/>
            <w:r>
              <w:t>iSpot</w:t>
            </w:r>
            <w:proofErr w:type="spellEnd"/>
            <w:r>
              <w:t xml:space="preserve"> Poland Sp. z o.o.</w:t>
            </w:r>
          </w:p>
          <w:p w14:paraId="60401435" w14:textId="34130748" w:rsidR="008A6F61" w:rsidRPr="00C06184" w:rsidRDefault="00711AC5" w:rsidP="00711AC5">
            <w:r>
              <w:t>u. Puławska 2, 02-566 Warszawa</w:t>
            </w:r>
          </w:p>
        </w:tc>
        <w:tc>
          <w:tcPr>
            <w:tcW w:w="1417" w:type="dxa"/>
            <w:vAlign w:val="center"/>
          </w:tcPr>
          <w:p w14:paraId="15541E28" w14:textId="6A498CC5" w:rsidR="008A6F61" w:rsidRPr="00C06184" w:rsidRDefault="00711AC5" w:rsidP="00F1435C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14:paraId="5715A365" w14:textId="22AA60A6" w:rsidR="008A6F61" w:rsidRPr="00C06184" w:rsidRDefault="00711AC5" w:rsidP="00F1435C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742A42BD" w14:textId="7D4A762D" w:rsidR="008A6F61" w:rsidRPr="00C06184" w:rsidRDefault="00711AC5" w:rsidP="004A4A0D">
            <w:pPr>
              <w:jc w:val="center"/>
            </w:pPr>
            <w:r>
              <w:t>-</w:t>
            </w:r>
          </w:p>
        </w:tc>
        <w:tc>
          <w:tcPr>
            <w:tcW w:w="1275" w:type="dxa"/>
            <w:vAlign w:val="center"/>
          </w:tcPr>
          <w:p w14:paraId="144F3FD4" w14:textId="6605097A" w:rsidR="008A6F61" w:rsidRPr="00C06184" w:rsidRDefault="00711AC5" w:rsidP="004A4A0D">
            <w:pPr>
              <w:jc w:val="center"/>
            </w:pPr>
            <w:r>
              <w:t>10.489,00</w:t>
            </w:r>
          </w:p>
        </w:tc>
      </w:tr>
    </w:tbl>
    <w:p w14:paraId="6B7710FC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1D383B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A70DA2C" w14:textId="77777777" w:rsidR="002158FA" w:rsidRPr="002158FA" w:rsidRDefault="002158FA" w:rsidP="002E3BD6">
      <w:pPr>
        <w:ind w:left="567"/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14:paraId="166EA9E5" w14:textId="3C5D4AA7" w:rsidR="002158FA" w:rsidRPr="002158FA" w:rsidRDefault="00D7215C" w:rsidP="002E3BD6">
      <w:pPr>
        <w:ind w:left="567"/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711AC5">
        <w:rPr>
          <w:sz w:val="24"/>
        </w:rPr>
        <w:t>2.165,97</w:t>
      </w:r>
      <w:r w:rsidR="002E3BD6" w:rsidRPr="002E3BD6">
        <w:rPr>
          <w:sz w:val="24"/>
        </w:rPr>
        <w:t xml:space="preserve"> 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2E787CDA" w14:textId="3B9FFC4E" w:rsid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711AC5">
        <w:rPr>
          <w:sz w:val="24"/>
        </w:rPr>
        <w:t>10.500</w:t>
      </w:r>
      <w:r w:rsidR="002E3BD6" w:rsidRPr="002E3BD6">
        <w:rPr>
          <w:sz w:val="24"/>
        </w:rPr>
        <w:t>,00</w:t>
      </w:r>
      <w:r w:rsidR="002158FA" w:rsidRPr="002158FA">
        <w:rPr>
          <w:sz w:val="24"/>
        </w:rPr>
        <w:t xml:space="preserve"> zł brutto</w:t>
      </w:r>
    </w:p>
    <w:p w14:paraId="5F5A75AF" w14:textId="31D2A274" w:rsidR="00551CD2" w:rsidRPr="002158FA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711AC5">
        <w:rPr>
          <w:sz w:val="24"/>
        </w:rPr>
        <w:t>70.000</w:t>
      </w:r>
      <w:r w:rsidR="002E3BD6" w:rsidRPr="002E3BD6">
        <w:rPr>
          <w:sz w:val="24"/>
        </w:rPr>
        <w:t>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14:paraId="2C61A726" w14:textId="27354DA6" w:rsidR="00D7215C" w:rsidRPr="00D7215C" w:rsidRDefault="00D7215C" w:rsidP="002E3BD6">
      <w:pPr>
        <w:ind w:left="567"/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</w:t>
      </w:r>
      <w:r w:rsidR="00711AC5">
        <w:rPr>
          <w:sz w:val="24"/>
        </w:rPr>
        <w:t>10.975</w:t>
      </w:r>
      <w:r w:rsidR="002E3BD6" w:rsidRPr="002E3BD6">
        <w:rPr>
          <w:sz w:val="24"/>
        </w:rPr>
        <w:t>,00</w:t>
      </w:r>
      <w:r w:rsidRPr="00D7215C">
        <w:rPr>
          <w:sz w:val="24"/>
        </w:rPr>
        <w:t xml:space="preserve"> zł brutto</w:t>
      </w:r>
    </w:p>
    <w:p w14:paraId="395617D9" w14:textId="77777777" w:rsidR="00240B03" w:rsidRDefault="00240B03" w:rsidP="002E3BD6">
      <w:pPr>
        <w:ind w:left="567"/>
        <w:jc w:val="both"/>
        <w:outlineLvl w:val="1"/>
        <w:rPr>
          <w:rFonts w:ascii="Arial" w:hAnsi="Arial" w:cs="Arial"/>
          <w:sz w:val="24"/>
        </w:rPr>
      </w:pPr>
    </w:p>
    <w:p w14:paraId="36DDBEC4" w14:textId="77777777" w:rsidR="00F1435C" w:rsidRPr="00F1435C" w:rsidRDefault="00F1435C" w:rsidP="002E3BD6">
      <w:pPr>
        <w:ind w:left="567"/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73EC445C" w14:textId="77777777" w:rsidR="002E3BD6" w:rsidRDefault="002E3BD6" w:rsidP="00173B20">
      <w:pPr>
        <w:jc w:val="right"/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2E3BD6" w:rsidRPr="002E3BD6" w14:paraId="055358C6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A07717C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E3BD6">
              <w:rPr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A9989D3" w14:textId="77777777" w:rsidR="002E3BD6" w:rsidRPr="002E3BD6" w:rsidRDefault="002E3BD6" w:rsidP="002E3BD6">
            <w:pPr>
              <w:jc w:val="center"/>
              <w:rPr>
                <w:b/>
                <w:sz w:val="22"/>
                <w:szCs w:val="22"/>
                <w:lang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F492D16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2E3BD6" w:rsidRPr="002E3BD6" w14:paraId="277B2E25" w14:textId="77777777" w:rsidTr="000658C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144BF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742A8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4F6C2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60%</w:t>
            </w:r>
          </w:p>
        </w:tc>
      </w:tr>
      <w:tr w:rsidR="002E3BD6" w:rsidRPr="002E3BD6" w14:paraId="45463F16" w14:textId="77777777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A607BA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32C94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realizacji 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2AF2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20%</w:t>
            </w:r>
          </w:p>
        </w:tc>
      </w:tr>
      <w:tr w:rsidR="002E3BD6" w:rsidRPr="002E3BD6" w14:paraId="26005562" w14:textId="77777777" w:rsidTr="000658C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EEF92C" w14:textId="77777777" w:rsidR="002E3BD6" w:rsidRPr="002E3BD6" w:rsidRDefault="002E3BD6" w:rsidP="002E3BD6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9E015" w14:textId="77777777" w:rsidR="002E3BD6" w:rsidRPr="002E3BD6" w:rsidRDefault="002E3BD6" w:rsidP="002E3BD6">
            <w:pPr>
              <w:jc w:val="center"/>
              <w:rPr>
                <w:rFonts w:eastAsia="Arial"/>
                <w:sz w:val="22"/>
                <w:szCs w:val="22"/>
                <w:lang w:eastAsia="x-none"/>
              </w:rPr>
            </w:pPr>
            <w:r w:rsidRPr="002E3BD6">
              <w:rPr>
                <w:sz w:val="22"/>
                <w:szCs w:val="22"/>
                <w:lang w:eastAsia="x-none"/>
              </w:rPr>
              <w:t>Termin płatności (F)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649F8" w14:textId="77777777" w:rsidR="002E3BD6" w:rsidRPr="002E3BD6" w:rsidRDefault="002E3BD6" w:rsidP="002E3BD6">
            <w:pPr>
              <w:jc w:val="center"/>
              <w:rPr>
                <w:sz w:val="22"/>
                <w:szCs w:val="22"/>
                <w:lang w:val="x-none" w:eastAsia="x-none"/>
              </w:rPr>
            </w:pPr>
            <w:r w:rsidRPr="002E3BD6">
              <w:rPr>
                <w:rFonts w:eastAsia="Arial"/>
                <w:sz w:val="22"/>
                <w:szCs w:val="22"/>
                <w:lang w:eastAsia="x-none"/>
              </w:rPr>
              <w:t>20</w:t>
            </w:r>
            <w:r w:rsidRPr="002E3BD6">
              <w:rPr>
                <w:sz w:val="22"/>
                <w:szCs w:val="22"/>
                <w:lang w:eastAsia="x-none"/>
              </w:rPr>
              <w:t>%</w:t>
            </w:r>
          </w:p>
        </w:tc>
      </w:tr>
    </w:tbl>
    <w:p w14:paraId="75D86378" w14:textId="77777777" w:rsidR="00C236D3" w:rsidRPr="002E3BD6" w:rsidRDefault="00C236D3" w:rsidP="002E3BD6"/>
    <w:sectPr w:rsidR="00C236D3" w:rsidRPr="002E3BD6" w:rsidSect="008A6F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567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D4649" w14:textId="77777777" w:rsidR="00155C94" w:rsidRDefault="00155C94">
      <w:r>
        <w:separator/>
      </w:r>
    </w:p>
  </w:endnote>
  <w:endnote w:type="continuationSeparator" w:id="0">
    <w:p w14:paraId="76935272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1F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24B5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67064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05632D5" wp14:editId="25E8E0A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996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D7E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6CDD95" w14:textId="77777777" w:rsidR="009F189D" w:rsidRDefault="009F189D">
    <w:pPr>
      <w:pStyle w:val="Stopka"/>
      <w:tabs>
        <w:tab w:val="clear" w:pos="4536"/>
      </w:tabs>
      <w:jc w:val="center"/>
    </w:pPr>
  </w:p>
  <w:p w14:paraId="467D60F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014D7" w14:textId="77777777" w:rsidR="00155C94" w:rsidRDefault="00155C94">
      <w:r>
        <w:separator/>
      </w:r>
    </w:p>
  </w:footnote>
  <w:footnote w:type="continuationSeparator" w:id="0">
    <w:p w14:paraId="0D4ED887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DC68F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D4A4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5AD9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02147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27E60"/>
    <w:rsid w:val="0023318D"/>
    <w:rsid w:val="00240B03"/>
    <w:rsid w:val="002B469A"/>
    <w:rsid w:val="002E3BD6"/>
    <w:rsid w:val="00316FB8"/>
    <w:rsid w:val="00343909"/>
    <w:rsid w:val="00355C9D"/>
    <w:rsid w:val="00363996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50FDA"/>
    <w:rsid w:val="0069085C"/>
    <w:rsid w:val="006B6F69"/>
    <w:rsid w:val="006C2B48"/>
    <w:rsid w:val="00711AC5"/>
    <w:rsid w:val="00843263"/>
    <w:rsid w:val="00861E75"/>
    <w:rsid w:val="00884BB0"/>
    <w:rsid w:val="008A26A5"/>
    <w:rsid w:val="008A6F61"/>
    <w:rsid w:val="008F318B"/>
    <w:rsid w:val="00960CEB"/>
    <w:rsid w:val="00983F88"/>
    <w:rsid w:val="009D19BD"/>
    <w:rsid w:val="009F189D"/>
    <w:rsid w:val="00A80738"/>
    <w:rsid w:val="00AC22BB"/>
    <w:rsid w:val="00C06184"/>
    <w:rsid w:val="00C236D3"/>
    <w:rsid w:val="00C659E2"/>
    <w:rsid w:val="00CB0802"/>
    <w:rsid w:val="00CF7835"/>
    <w:rsid w:val="00D665F5"/>
    <w:rsid w:val="00D7128F"/>
    <w:rsid w:val="00D7215C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3C0790F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A6F6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8A6F61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2025-10-03T08:56:00Z</dcterms:created>
  <dcterms:modified xsi:type="dcterms:W3CDTF">2025-10-03T08:56:00Z</dcterms:modified>
</cp:coreProperties>
</file>