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C7E85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  <w:szCs w:val="24"/>
        </w:rPr>
      </w:pPr>
      <w:bookmarkStart w:id="0" w:name="_Hlk60301409"/>
      <w:r w:rsidRPr="00BC7E85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BC7E85" w:rsidRPr="00BC7E85">
        <w:rPr>
          <w:rFonts w:ascii="Arial Black" w:hAnsi="Arial Black" w:cs="Arial"/>
          <w:bCs/>
          <w:i w:val="0"/>
          <w:sz w:val="20"/>
          <w:szCs w:val="24"/>
        </w:rPr>
        <w:t>5</w:t>
      </w:r>
      <w:r w:rsidR="007666D6" w:rsidRPr="00BC7E85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C7E85" w:rsidTr="00467CA2">
        <w:tc>
          <w:tcPr>
            <w:tcW w:w="2800" w:type="dxa"/>
            <w:shd w:val="clear" w:color="auto" w:fill="auto"/>
          </w:tcPr>
          <w:p w:rsidR="00D520D3" w:rsidRPr="00BC7E8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BC7E85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BC7E85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C7E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BC7E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C7E8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BC7E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BC7E85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BC7E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C7E85" w:rsidTr="00467CA2">
        <w:tc>
          <w:tcPr>
            <w:tcW w:w="2800" w:type="dxa"/>
            <w:shd w:val="clear" w:color="auto" w:fill="auto"/>
          </w:tcPr>
          <w:p w:rsidR="00D520D3" w:rsidRPr="00BC7E8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BC7E85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C7E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BC7E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C7E8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BC7E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BC7E85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BC7E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BC7E85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C7E8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C7E8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BC7E85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BC7E8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BC7E85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BC7E85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BC7E85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C7E8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C7E8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BC7E85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BC7E85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6458E3" w:rsidRPr="00BC7E85">
        <w:rPr>
          <w:rFonts w:ascii="Arial Narrow" w:hAnsi="Arial Narrow" w:cs="Arial"/>
          <w:sz w:val="20"/>
          <w:szCs w:val="24"/>
        </w:rPr>
        <w:t>(</w:t>
      </w:r>
      <w:proofErr w:type="spellStart"/>
      <w:r w:rsidR="006458E3" w:rsidRPr="00BC7E85">
        <w:rPr>
          <w:rFonts w:ascii="Arial Narrow" w:hAnsi="Arial Narrow" w:cs="Arial"/>
          <w:sz w:val="20"/>
          <w:szCs w:val="24"/>
        </w:rPr>
        <w:t>t.j</w:t>
      </w:r>
      <w:proofErr w:type="spellEnd"/>
      <w:r w:rsidR="006458E3" w:rsidRPr="00BC7E85">
        <w:rPr>
          <w:rFonts w:ascii="Arial Narrow" w:hAnsi="Arial Narrow" w:cs="Arial"/>
          <w:sz w:val="20"/>
          <w:szCs w:val="24"/>
        </w:rPr>
        <w:t>. Dz. U. z 2024 poz. 1320)</w:t>
      </w:r>
      <w:r w:rsidR="00E27ABB"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BC7E8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C7E85" w:rsidTr="00467CA2">
        <w:tc>
          <w:tcPr>
            <w:tcW w:w="2269" w:type="dxa"/>
            <w:shd w:val="clear" w:color="auto" w:fill="auto"/>
          </w:tcPr>
          <w:p w:rsidR="00D520D3" w:rsidRPr="00BC7E8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bookmarkStart w:id="1" w:name="_GoBack" w:colFirst="1" w:colLast="1"/>
            <w:r w:rsidRPr="00BC7E8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C7E85" w:rsidRDefault="006458E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"Zakup sprzętu do diagnostyki patomorfologicznej" w 2025 r.</w:t>
            </w:r>
            <w:r w:rsidR="00D520D3" w:rsidRPr="00BC7E8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6458E3" w:rsidRPr="00BC7E85" w:rsidTr="009E70D3">
        <w:tc>
          <w:tcPr>
            <w:tcW w:w="2269" w:type="dxa"/>
            <w:shd w:val="clear" w:color="auto" w:fill="auto"/>
          </w:tcPr>
          <w:p w:rsidR="006458E3" w:rsidRPr="00BC7E85" w:rsidRDefault="006458E3" w:rsidP="009E70D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58E3" w:rsidRPr="00BC7E85" w:rsidRDefault="006458E3" w:rsidP="009E70D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116/2025</w:t>
            </w:r>
          </w:p>
        </w:tc>
      </w:tr>
    </w:tbl>
    <w:bookmarkEnd w:id="1"/>
    <w:p w:rsidR="00DC652A" w:rsidRPr="00BC7E85" w:rsidRDefault="006458E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BC7E85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BC7E8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C7E8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BC7E8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BC7E85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BC7E85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BC7E85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BC7E8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BC7E8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BC7E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C7E8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BC7E8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BC7E85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BC7E85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BC7E85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BC7E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BC7E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BC7E8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BC7E8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BC7E8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BC7E85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BC7E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BC7E85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BC7E85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BC7E8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BC7E8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BC7E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C7E8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BC7E8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C7E8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BC7E8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C7E8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BC7E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BC7E8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BC7E85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BC7E8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BC7E8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C7E85" w:rsidTr="00467CA2">
        <w:tc>
          <w:tcPr>
            <w:tcW w:w="2660" w:type="dxa"/>
            <w:shd w:val="clear" w:color="auto" w:fill="auto"/>
          </w:tcPr>
          <w:p w:rsidR="00D520D3" w:rsidRPr="00BC7E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BC7E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C7E8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C7E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BC7E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C7E85" w:rsidRDefault="00D520D3" w:rsidP="006458E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BC7E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6458E3" w:rsidRPr="00BC7E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BC7E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BC7E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BC7E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C7E8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BC7E8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8D7" w:rsidRDefault="000C78D7" w:rsidP="00025386">
      <w:pPr>
        <w:spacing w:after="0" w:line="240" w:lineRule="auto"/>
      </w:pPr>
      <w:r>
        <w:separator/>
      </w:r>
    </w:p>
  </w:endnote>
  <w:endnote w:type="continuationSeparator" w:id="0">
    <w:p w:rsidR="000C78D7" w:rsidRDefault="000C78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8E3" w:rsidRDefault="006458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8E3" w:rsidRDefault="006458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8D7" w:rsidRDefault="000C78D7" w:rsidP="00025386">
      <w:pPr>
        <w:spacing w:after="0" w:line="240" w:lineRule="auto"/>
      </w:pPr>
      <w:r>
        <w:separator/>
      </w:r>
    </w:p>
  </w:footnote>
  <w:footnote w:type="continuationSeparator" w:id="0">
    <w:p w:rsidR="000C78D7" w:rsidRDefault="000C78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8E3" w:rsidRDefault="006458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8E3" w:rsidRDefault="006458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8E3" w:rsidRDefault="006458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8D7"/>
    <w:rsid w:val="00025386"/>
    <w:rsid w:val="000423B9"/>
    <w:rsid w:val="00053927"/>
    <w:rsid w:val="00066C44"/>
    <w:rsid w:val="00071D4C"/>
    <w:rsid w:val="00084786"/>
    <w:rsid w:val="000C78D7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458E3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7E85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2025-10-03T08:03:00Z</cp:lastPrinted>
  <dcterms:created xsi:type="dcterms:W3CDTF">2025-10-03T08:02:00Z</dcterms:created>
  <dcterms:modified xsi:type="dcterms:W3CDTF">2025-10-03T08:03:00Z</dcterms:modified>
</cp:coreProperties>
</file>